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B0BED6" w14:textId="3A489685" w:rsidR="002A4725" w:rsidRDefault="002A4725" w:rsidP="002A4725">
      <w:pPr>
        <w:pStyle w:val="bpuBill"/>
      </w:pPr>
      <w:bookmarkStart w:id="0" w:name="bpuFrontPg"/>
      <w:bookmarkStart w:id="1" w:name="_GoBack"/>
      <w:bookmarkEnd w:id="0"/>
      <w:bookmarkEnd w:id="1"/>
      <w:r>
        <w:t xml:space="preserve">SENATE, No. 2991 </w:t>
      </w:r>
    </w:p>
    <w:p w14:paraId="0DC341E3" w14:textId="611C9683" w:rsidR="002A4725" w:rsidRPr="009D38FF" w:rsidRDefault="002A4725" w:rsidP="002A4725">
      <w:pPr>
        <w:pStyle w:val="bpuWpGraphic"/>
      </w:pPr>
      <w:r>
        <w:object w:dxaOrig="8985" w:dyaOrig="255" w14:anchorId="16C365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1277" r:id="rId7"/>
        </w:object>
      </w:r>
    </w:p>
    <w:p w14:paraId="031DC613" w14:textId="77777777" w:rsidR="002A4725" w:rsidRDefault="002A4725" w:rsidP="002A4725">
      <w:pPr>
        <w:pStyle w:val="bpuState"/>
      </w:pPr>
      <w:r>
        <w:t>STATE OF NEW JERSEY</w:t>
      </w:r>
    </w:p>
    <w:p w14:paraId="62A44EE5" w14:textId="77777777" w:rsidR="002A4725" w:rsidRDefault="002A4725" w:rsidP="002A4725">
      <w:pPr>
        <w:pStyle w:val="bpuLegislature"/>
      </w:pPr>
      <w:r>
        <w:t>219th LEGISLATURE</w:t>
      </w:r>
    </w:p>
    <w:p w14:paraId="73A0C471" w14:textId="6FDBEE0C" w:rsidR="002A4725" w:rsidRDefault="002A4725" w:rsidP="002A4725">
      <w:pPr>
        <w:pStyle w:val="bpuWpGraphic"/>
      </w:pPr>
      <w:r>
        <w:object w:dxaOrig="8985" w:dyaOrig="255" w14:anchorId="54738C58">
          <v:shape id="_x0000_i1026" type="#_x0000_t75" style="width:6in;height:11.8pt" o:ole="">
            <v:imagedata r:id="rId6" o:title=""/>
          </v:shape>
          <o:OLEObject Type="Embed" ProgID="WPWin6.1" ShapeID="_x0000_i1026" DrawAspect="Content" ObjectID="_1665821278" r:id="rId8"/>
        </w:object>
      </w:r>
      <w:r>
        <w:t xml:space="preserve">  </w:t>
      </w:r>
    </w:p>
    <w:p w14:paraId="4656795A" w14:textId="4F67FC37" w:rsidR="002A4725" w:rsidRDefault="005C3231" w:rsidP="002A4725">
      <w:pPr>
        <w:pStyle w:val="bpuIntro"/>
      </w:pPr>
      <w:r>
        <w:t>INTRODUCED OC</w:t>
      </w:r>
      <w:r w:rsidR="002A4725">
        <w:t>TOBER 8, 2020</w:t>
      </w:r>
    </w:p>
    <w:p w14:paraId="322135EE" w14:textId="77777777" w:rsidR="002A4725" w:rsidRDefault="002A4725" w:rsidP="002A4725">
      <w:pPr>
        <w:pStyle w:val="bpuIntro"/>
      </w:pPr>
    </w:p>
    <w:p w14:paraId="178D0ECA" w14:textId="77777777" w:rsidR="002A4725" w:rsidRDefault="002A4725" w:rsidP="002A4725">
      <w:pPr>
        <w:pStyle w:val="bpuIntro"/>
        <w:sectPr w:rsidR="002A4725" w:rsidSect="00B144C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FAF8892" w14:textId="77777777" w:rsidR="002A4725" w:rsidRDefault="002A4725" w:rsidP="002A4725">
      <w:pPr>
        <w:pStyle w:val="bpuIntro"/>
      </w:pPr>
    </w:p>
    <w:p w14:paraId="45C093DC" w14:textId="77777777" w:rsidR="002A4725" w:rsidRDefault="002A4725" w:rsidP="002A4725">
      <w:pPr>
        <w:pStyle w:val="bpuSponsor"/>
      </w:pPr>
      <w:r>
        <w:t>Sponsored by:</w:t>
      </w:r>
    </w:p>
    <w:p w14:paraId="6A4F5D22" w14:textId="77777777" w:rsidR="002A4725" w:rsidRDefault="002A4725" w:rsidP="002A4725">
      <w:pPr>
        <w:pStyle w:val="bpuSponsor"/>
      </w:pPr>
      <w:r>
        <w:t>Senator  LINDA R. GREENSTEIN</w:t>
      </w:r>
    </w:p>
    <w:p w14:paraId="296CC717" w14:textId="77777777" w:rsidR="002A4725" w:rsidRDefault="002A4725" w:rsidP="002A4725">
      <w:pPr>
        <w:pStyle w:val="bpuSponsor"/>
      </w:pPr>
      <w:r>
        <w:t>District 14 (Mercer and Middlesex)</w:t>
      </w:r>
    </w:p>
    <w:p w14:paraId="5099DF2D" w14:textId="77777777" w:rsidR="002A4725" w:rsidRDefault="002A4725" w:rsidP="002A4725">
      <w:pPr>
        <w:pStyle w:val="bpuSponsor"/>
      </w:pPr>
      <w:r>
        <w:t>Senator  STEVEN V. OROHO</w:t>
      </w:r>
    </w:p>
    <w:p w14:paraId="38EAFAC2" w14:textId="77777777" w:rsidR="002A4725" w:rsidRDefault="002A4725" w:rsidP="002A4725">
      <w:pPr>
        <w:pStyle w:val="bpuSponsor"/>
      </w:pPr>
      <w:r>
        <w:t>District 24 (Morris, Sussex and Warren)</w:t>
      </w:r>
    </w:p>
    <w:p w14:paraId="57B54A80" w14:textId="3182A46F" w:rsidR="002A4725" w:rsidRDefault="002A4725" w:rsidP="002A4725">
      <w:pPr>
        <w:pStyle w:val="bpuSponsor"/>
      </w:pPr>
    </w:p>
    <w:p w14:paraId="20D368CA" w14:textId="3DB4F0B6" w:rsidR="00B3408E" w:rsidRDefault="00B144C7" w:rsidP="00B144C7">
      <w:pPr>
        <w:pStyle w:val="bpuSponsor"/>
      </w:pPr>
      <w:r>
        <w:t>Co-Sponsored by:</w:t>
      </w:r>
    </w:p>
    <w:p w14:paraId="61835B6B" w14:textId="020F8678" w:rsidR="00B144C7" w:rsidRDefault="00B144C7" w:rsidP="00B144C7">
      <w:pPr>
        <w:pStyle w:val="bpuSponsor"/>
      </w:pPr>
      <w:r w:rsidRPr="00B144C7">
        <w:t xml:space="preserve">Senators </w:t>
      </w:r>
      <w:proofErr w:type="spellStart"/>
      <w:r w:rsidRPr="00B144C7">
        <w:t>Testa</w:t>
      </w:r>
      <w:proofErr w:type="spellEnd"/>
      <w:r w:rsidRPr="00B144C7">
        <w:t xml:space="preserve">, Gopal, </w:t>
      </w:r>
      <w:proofErr w:type="spellStart"/>
      <w:r w:rsidRPr="00B144C7">
        <w:t>Cryan</w:t>
      </w:r>
      <w:proofErr w:type="spellEnd"/>
      <w:r w:rsidRPr="00B144C7">
        <w:t xml:space="preserve">, Thompson, </w:t>
      </w:r>
      <w:proofErr w:type="spellStart"/>
      <w:r w:rsidRPr="00B144C7">
        <w:t>Cardinale</w:t>
      </w:r>
      <w:proofErr w:type="spellEnd"/>
      <w:r w:rsidRPr="00B144C7">
        <w:t xml:space="preserve"> and </w:t>
      </w:r>
      <w:proofErr w:type="spellStart"/>
      <w:r w:rsidRPr="00B144C7">
        <w:t>A.M.Bucco</w:t>
      </w:r>
      <w:proofErr w:type="spellEnd"/>
    </w:p>
    <w:p w14:paraId="28A65C52" w14:textId="77777777" w:rsidR="00B144C7" w:rsidRPr="00B144C7" w:rsidRDefault="00B144C7" w:rsidP="00B144C7"/>
    <w:p w14:paraId="4BD172F5" w14:textId="77777777" w:rsidR="001F061A" w:rsidRDefault="001F061A" w:rsidP="00B3408E"/>
    <w:p w14:paraId="509A38D6" w14:textId="77777777" w:rsidR="00B3408E" w:rsidRPr="00B3408E" w:rsidRDefault="00B3408E" w:rsidP="00B3408E"/>
    <w:p w14:paraId="15FC4E95" w14:textId="77777777" w:rsidR="002A4725" w:rsidRDefault="002A4725" w:rsidP="002A4725">
      <w:pPr>
        <w:pStyle w:val="bpuSponsor"/>
      </w:pPr>
    </w:p>
    <w:p w14:paraId="79265419" w14:textId="77777777" w:rsidR="002A4725" w:rsidRDefault="002A4725" w:rsidP="002A4725">
      <w:pPr>
        <w:pStyle w:val="bpuSponsor"/>
      </w:pPr>
      <w:r>
        <w:t>SYNOPSIS</w:t>
      </w:r>
    </w:p>
    <w:p w14:paraId="6663F095" w14:textId="77777777" w:rsidR="002A4725" w:rsidRDefault="002A4725" w:rsidP="002A4725">
      <w:pPr>
        <w:pStyle w:val="bpuNormText"/>
      </w:pPr>
      <w:r>
        <w:tab/>
        <w:t xml:space="preserve">Concerns approval process for personal protective equipment and State stockpiles of personal protective equipment. </w:t>
      </w:r>
    </w:p>
    <w:p w14:paraId="6FA1A9F2" w14:textId="77777777" w:rsidR="002A4725" w:rsidRDefault="002A4725" w:rsidP="002A4725">
      <w:pPr>
        <w:pStyle w:val="bpuNormText"/>
      </w:pPr>
    </w:p>
    <w:p w14:paraId="5BEB8227" w14:textId="77777777" w:rsidR="002A4725" w:rsidRDefault="002A4725" w:rsidP="002A4725">
      <w:pPr>
        <w:pStyle w:val="bpuSponsor"/>
      </w:pPr>
      <w:r>
        <w:t xml:space="preserve">CURRENT VERSION OF TEXT </w:t>
      </w:r>
    </w:p>
    <w:p w14:paraId="3124E25C" w14:textId="77777777" w:rsidR="002A4725" w:rsidRDefault="002A4725" w:rsidP="002A4725">
      <w:pPr>
        <w:pStyle w:val="bpuNormText"/>
      </w:pPr>
      <w:r>
        <w:tab/>
        <w:t>As introduced.</w:t>
      </w:r>
    </w:p>
    <w:p w14:paraId="0D2AB953" w14:textId="6F0CB098" w:rsidR="002A4725" w:rsidRDefault="002A4725" w:rsidP="002A4725">
      <w:pPr>
        <w:pStyle w:val="bpuNormText"/>
      </w:pPr>
      <w:r>
        <w:rPr>
          <w:noProof/>
        </w:rPr>
        <w:drawing>
          <wp:anchor distT="0" distB="0" distL="114300" distR="114300" simplePos="0" relativeHeight="251659264" behindDoc="1" locked="0" layoutInCell="1" allowOverlap="1" wp14:anchorId="54DFBADE" wp14:editId="6A24338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4D84F5F" w14:textId="77777777" w:rsidR="002A4725" w:rsidRDefault="002A4725" w:rsidP="008916EC">
      <w:pPr>
        <w:pStyle w:val="FronterPage"/>
        <w:tabs>
          <w:tab w:val="clear" w:pos="720"/>
          <w:tab w:val="clear" w:pos="1440"/>
          <w:tab w:val="clear" w:pos="2160"/>
          <w:tab w:val="clear" w:pos="2880"/>
          <w:tab w:val="clear" w:pos="3600"/>
          <w:tab w:val="clear" w:pos="4320"/>
          <w:tab w:val="clear" w:pos="5040"/>
        </w:tabs>
        <w:sectPr w:rsidR="002A4725" w:rsidSect="002A4725">
          <w:type w:val="continuous"/>
          <w:pgSz w:w="12240" w:h="20160" w:code="5"/>
          <w:pgMar w:top="1440" w:right="2275" w:bottom="1440" w:left="2275" w:header="72" w:footer="720" w:gutter="0"/>
          <w:pgNumType w:start="1"/>
          <w:cols w:space="720"/>
          <w:docGrid w:linePitch="360"/>
        </w:sectPr>
      </w:pPr>
    </w:p>
    <w:p w14:paraId="076D7997" w14:textId="3F4F66EC" w:rsidR="00686AEB" w:rsidRPr="00677316" w:rsidRDefault="00AF0E30" w:rsidP="003E47BA">
      <w:pPr>
        <w:pStyle w:val="HangingAnAct"/>
        <w:rPr>
          <w:rStyle w:val="HangingAnActChar"/>
        </w:rPr>
      </w:pPr>
      <w:r>
        <w:rPr>
          <w:rStyle w:val="BillHead"/>
        </w:rPr>
        <w:lastRenderedPageBreak/>
        <w:t>An Act</w:t>
      </w:r>
      <w:r w:rsidR="00686AEB" w:rsidRPr="006B7FA7">
        <w:rPr>
          <w:rStyle w:val="HangingAnActChar"/>
        </w:rPr>
        <w:t xml:space="preserve"> </w:t>
      </w:r>
      <w:r w:rsidR="00FD717D">
        <w:rPr>
          <w:rStyle w:val="HangingAnActChar"/>
        </w:rPr>
        <w:t xml:space="preserve">concerning </w:t>
      </w:r>
      <w:r w:rsidR="00E75249">
        <w:rPr>
          <w:rStyle w:val="HangingAnActChar"/>
        </w:rPr>
        <w:t xml:space="preserve">the </w:t>
      </w:r>
      <w:r w:rsidR="00FD717D">
        <w:rPr>
          <w:rStyle w:val="HangingAnActChar"/>
        </w:rPr>
        <w:t xml:space="preserve">approval process for personal </w:t>
      </w:r>
      <w:r w:rsidR="00E47EDB">
        <w:rPr>
          <w:rStyle w:val="HangingAnActChar"/>
        </w:rPr>
        <w:t xml:space="preserve">protective </w:t>
      </w:r>
      <w:r w:rsidR="00FD717D">
        <w:rPr>
          <w:rStyle w:val="HangingAnActChar"/>
        </w:rPr>
        <w:t xml:space="preserve">equipment and State stockpiles of personal </w:t>
      </w:r>
      <w:r w:rsidR="00E47EDB">
        <w:rPr>
          <w:rStyle w:val="HangingAnActChar"/>
        </w:rPr>
        <w:t xml:space="preserve">protective </w:t>
      </w:r>
      <w:r w:rsidR="00FD717D">
        <w:rPr>
          <w:rStyle w:val="HangingAnActChar"/>
        </w:rPr>
        <w:t xml:space="preserve">equipment, </w:t>
      </w:r>
      <w:r w:rsidR="009C6BCD">
        <w:rPr>
          <w:rStyle w:val="HangingAnActChar"/>
        </w:rPr>
        <w:t>s</w:t>
      </w:r>
      <w:r w:rsidR="009C6BCD">
        <w:rPr>
          <w:color w:val="000000"/>
          <w:shd w:val="clear" w:color="000000" w:fill="FEFEFE"/>
        </w:rPr>
        <w:t>upplementing P.L.1974, c.80</w:t>
      </w:r>
      <w:r w:rsidR="009C6BCD">
        <w:rPr>
          <w:color w:val="000000"/>
        </w:rPr>
        <w:t xml:space="preserve"> (C.34:1B-1 et seq.)</w:t>
      </w:r>
      <w:r w:rsidR="00BA303C">
        <w:rPr>
          <w:rStyle w:val="HangingAnActChar"/>
        </w:rPr>
        <w:t xml:space="preserve">. </w:t>
      </w:r>
    </w:p>
    <w:p w14:paraId="0DDE4C7B" w14:textId="77777777" w:rsidR="000B1054" w:rsidRPr="00D71D68" w:rsidRDefault="000B1054" w:rsidP="000B1054"/>
    <w:p w14:paraId="2428CE1F" w14:textId="77777777" w:rsidR="00686AEB" w:rsidRPr="00AA7880" w:rsidRDefault="00686AEB" w:rsidP="00686AEB">
      <w:r>
        <w:tab/>
      </w:r>
      <w:r w:rsidR="00AF0E30">
        <w:rPr>
          <w:rStyle w:val="BillHeading2"/>
        </w:rPr>
        <w:t>Be It Enacted</w:t>
      </w:r>
      <w:r>
        <w:rPr>
          <w:rStyle w:val="BillHeading2"/>
        </w:rPr>
        <w:t xml:space="preserve"> </w:t>
      </w:r>
      <w:r w:rsidR="00AF0E30">
        <w:rPr>
          <w:rStyle w:val="BillLanguage"/>
        </w:rPr>
        <w:t>by the Senate and General Assembly of the State of New Jersey:</w:t>
      </w:r>
    </w:p>
    <w:p w14:paraId="4C784105" w14:textId="77777777" w:rsidR="00686AEB" w:rsidRDefault="00686AEB" w:rsidP="00686AEB"/>
    <w:p w14:paraId="3C633AC7" w14:textId="19103931" w:rsidR="00D37574" w:rsidRDefault="00BA303C" w:rsidP="00686AEB">
      <w:r>
        <w:tab/>
        <w:t>1.</w:t>
      </w:r>
      <w:r w:rsidR="00B3408E">
        <w:tab/>
      </w:r>
      <w:r w:rsidR="008473C2">
        <w:t>a.</w:t>
      </w:r>
      <w:r w:rsidR="00B3408E">
        <w:t xml:space="preserve">  </w:t>
      </w:r>
      <w:r w:rsidR="000171F3">
        <w:t>The</w:t>
      </w:r>
      <w:r w:rsidR="00891AFD" w:rsidRPr="00891AFD">
        <w:t xml:space="preserve"> </w:t>
      </w:r>
      <w:r w:rsidR="00891AFD" w:rsidRPr="00156AA0">
        <w:t>New Jersey Office of Emergency Management</w:t>
      </w:r>
      <w:r w:rsidR="00891AFD">
        <w:t>,</w:t>
      </w:r>
      <w:r w:rsidR="00891AFD" w:rsidRPr="00156AA0">
        <w:t xml:space="preserve"> </w:t>
      </w:r>
      <w:r w:rsidR="00891AFD">
        <w:t xml:space="preserve">in </w:t>
      </w:r>
      <w:r w:rsidR="00891AFD" w:rsidRPr="00BA303C">
        <w:t>consultation</w:t>
      </w:r>
      <w:r w:rsidR="00891AFD">
        <w:t xml:space="preserve"> with the</w:t>
      </w:r>
      <w:r w:rsidR="000171F3">
        <w:t xml:space="preserve"> </w:t>
      </w:r>
      <w:r w:rsidR="00A57D82">
        <w:t xml:space="preserve">New Jersey </w:t>
      </w:r>
      <w:r w:rsidR="000171F3">
        <w:t>Economic Development Authority</w:t>
      </w:r>
      <w:r w:rsidR="00891AFD">
        <w:t xml:space="preserve"> </w:t>
      </w:r>
      <w:r w:rsidR="00891AFD">
        <w:rPr>
          <w:color w:val="000000"/>
        </w:rPr>
        <w:t>and</w:t>
      </w:r>
      <w:r w:rsidR="000171F3">
        <w:t xml:space="preserve"> the Department of Health</w:t>
      </w:r>
      <w:r w:rsidR="00D37574">
        <w:t>,</w:t>
      </w:r>
      <w:r w:rsidR="000171F3">
        <w:t xml:space="preserve"> shall</w:t>
      </w:r>
      <w:r w:rsidRPr="00BA303C">
        <w:t xml:space="preserve"> </w:t>
      </w:r>
      <w:r w:rsidR="00D37574">
        <w:t>establish a process to evaluate, provide feedback on, and approve personal protective equipment for use during public health em</w:t>
      </w:r>
      <w:r w:rsidR="00867948">
        <w:t xml:space="preserve">ergencies. The process shall help </w:t>
      </w:r>
      <w:r w:rsidR="00D37574">
        <w:t>businesses</w:t>
      </w:r>
      <w:r w:rsidR="00DC442D">
        <w:t>,</w:t>
      </w:r>
      <w:r w:rsidR="00D37574">
        <w:t xml:space="preserve"> not otherwise</w:t>
      </w:r>
      <w:r w:rsidR="004A0C08">
        <w:t xml:space="preserve"> in the business of producing personal protective equipment and not</w:t>
      </w:r>
      <w:r w:rsidR="00D37574">
        <w:t xml:space="preserve"> approved by </w:t>
      </w:r>
      <w:r w:rsidR="00B77E51">
        <w:t>federal agencies</w:t>
      </w:r>
      <w:r w:rsidR="00DC442D">
        <w:t xml:space="preserve">, </w:t>
      </w:r>
      <w:r w:rsidR="004A0C08">
        <w:t xml:space="preserve">safely </w:t>
      </w:r>
      <w:r w:rsidR="00A57D82">
        <w:t>produce</w:t>
      </w:r>
      <w:r w:rsidR="00370658">
        <w:t xml:space="preserve"> and </w:t>
      </w:r>
      <w:r w:rsidR="00DC442D">
        <w:t xml:space="preserve">supply personal protective equipment. </w:t>
      </w:r>
      <w:r w:rsidR="00891AFD">
        <w:t xml:space="preserve">The </w:t>
      </w:r>
      <w:r w:rsidR="00A57D82" w:rsidRPr="00156AA0">
        <w:t xml:space="preserve">New Jersey </w:t>
      </w:r>
      <w:r w:rsidR="00891AFD">
        <w:t xml:space="preserve">Economic Development Authority shall help the New Jersey Office of Emergency Management </w:t>
      </w:r>
      <w:r w:rsidR="00A57D82">
        <w:t>review</w:t>
      </w:r>
      <w:r w:rsidR="00891AFD">
        <w:t xml:space="preserve"> businesses</w:t>
      </w:r>
      <w:r w:rsidR="00E95705">
        <w:t>, including to ensure the businesses</w:t>
      </w:r>
      <w:r w:rsidR="00891AFD">
        <w:t xml:space="preserve"> </w:t>
      </w:r>
      <w:r w:rsidR="00733446">
        <w:t>are legitimate and do not have</w:t>
      </w:r>
      <w:r w:rsidR="00891AFD">
        <w:t xml:space="preserve"> health complaints or unresolved safety or health citations. T</w:t>
      </w:r>
      <w:r w:rsidR="008473C2">
        <w:t xml:space="preserve">he </w:t>
      </w:r>
      <w:r w:rsidR="00891AFD" w:rsidRPr="00156AA0">
        <w:t>New Jersey Office of Emergency Management</w:t>
      </w:r>
      <w:r w:rsidR="008473C2">
        <w:t xml:space="preserve"> shall prioritize </w:t>
      </w:r>
      <w:r w:rsidR="00E95ADF">
        <w:t xml:space="preserve">New Jersey-based </w:t>
      </w:r>
      <w:r w:rsidR="008473C2">
        <w:t>manufacturers of personal protective equipment when evaluating, providing feedback on, and approving personal protective equipment</w:t>
      </w:r>
      <w:r w:rsidR="00370658" w:rsidRPr="00370658">
        <w:t xml:space="preserve"> </w:t>
      </w:r>
      <w:r w:rsidR="00370658">
        <w:t>for use during public health emergencies</w:t>
      </w:r>
      <w:r w:rsidR="008473C2">
        <w:t>.</w:t>
      </w:r>
      <w:r w:rsidR="00891AFD">
        <w:t xml:space="preserve"> </w:t>
      </w:r>
    </w:p>
    <w:p w14:paraId="45D2B597" w14:textId="03CED1D4" w:rsidR="00BA303C" w:rsidRDefault="008473C2" w:rsidP="000171F3">
      <w:r>
        <w:tab/>
        <w:t>b</w:t>
      </w:r>
      <w:r w:rsidR="00B3408E">
        <w:t>.</w:t>
      </w:r>
      <w:r w:rsidR="00B3408E">
        <w:tab/>
      </w:r>
      <w:r w:rsidR="00C5161F">
        <w:t>The</w:t>
      </w:r>
      <w:r w:rsidR="000171F3">
        <w:t xml:space="preserve"> </w:t>
      </w:r>
      <w:r w:rsidR="00891AFD" w:rsidRPr="00156AA0">
        <w:t>New Jersey Office of Emergency Management</w:t>
      </w:r>
      <w:r w:rsidR="000171F3">
        <w:t xml:space="preserve"> shall</w:t>
      </w:r>
      <w:r w:rsidR="00BA303C">
        <w:t xml:space="preserve"> </w:t>
      </w:r>
      <w:r w:rsidR="00920315">
        <w:t>employ</w:t>
      </w:r>
      <w:r w:rsidR="00BA303C">
        <w:t xml:space="preserve"> </w:t>
      </w:r>
      <w:r w:rsidR="000171F3">
        <w:t>a person</w:t>
      </w:r>
      <w:r w:rsidR="00BA303C">
        <w:t xml:space="preserve"> </w:t>
      </w:r>
      <w:r w:rsidR="00370658">
        <w:t xml:space="preserve">or persons </w:t>
      </w:r>
      <w:r w:rsidR="00BA303C">
        <w:t>experience</w:t>
      </w:r>
      <w:r w:rsidR="000171F3">
        <w:t>d</w:t>
      </w:r>
      <w:r w:rsidR="00BA303C">
        <w:t xml:space="preserve"> with </w:t>
      </w:r>
      <w:r w:rsidR="000171F3">
        <w:t xml:space="preserve">the </w:t>
      </w:r>
      <w:r w:rsidR="00B77E51">
        <w:t>federal agency</w:t>
      </w:r>
      <w:r w:rsidR="009918DE">
        <w:t xml:space="preserve"> </w:t>
      </w:r>
      <w:r w:rsidR="000171F3">
        <w:t xml:space="preserve">approval </w:t>
      </w:r>
      <w:r w:rsidR="00BA303C">
        <w:t xml:space="preserve">process of </w:t>
      </w:r>
      <w:r w:rsidR="000171F3">
        <w:t>personal protective equipment</w:t>
      </w:r>
      <w:r w:rsidR="00BA303C">
        <w:t xml:space="preserve">. </w:t>
      </w:r>
      <w:r w:rsidR="000171F3">
        <w:t>The person</w:t>
      </w:r>
      <w:r w:rsidR="00370658">
        <w:t xml:space="preserve"> or persons</w:t>
      </w:r>
      <w:r w:rsidR="000171F3">
        <w:t xml:space="preserve"> shall be allowed</w:t>
      </w:r>
      <w:r w:rsidR="00370658">
        <w:t xml:space="preserve"> to work </w:t>
      </w:r>
      <w:r w:rsidR="00A57D82">
        <w:t>remotely</w:t>
      </w:r>
      <w:r w:rsidR="00370658">
        <w:t xml:space="preserve"> as necessary</w:t>
      </w:r>
      <w:r w:rsidR="000171F3">
        <w:t xml:space="preserve"> and shall be considered essential </w:t>
      </w:r>
      <w:r w:rsidR="00867948">
        <w:t>employ</w:t>
      </w:r>
      <w:r w:rsidR="00C5161F">
        <w:t>ees</w:t>
      </w:r>
      <w:r w:rsidR="000171F3">
        <w:t>. The person</w:t>
      </w:r>
      <w:r w:rsidR="00370658">
        <w:t xml:space="preserve"> or persons</w:t>
      </w:r>
      <w:r w:rsidR="000171F3">
        <w:t xml:space="preserve"> shall have</w:t>
      </w:r>
      <w:r w:rsidR="00BA303C">
        <w:t xml:space="preserve"> no personal interest or connection to any </w:t>
      </w:r>
      <w:r w:rsidR="00DC442D">
        <w:t>businesses</w:t>
      </w:r>
      <w:r w:rsidR="00BA303C">
        <w:t xml:space="preserve"> submitting </w:t>
      </w:r>
      <w:r w:rsidR="0004545F">
        <w:t xml:space="preserve">personal protective equipment </w:t>
      </w:r>
      <w:r w:rsidR="00BA303C">
        <w:t>for</w:t>
      </w:r>
      <w:r w:rsidR="000171F3">
        <w:t xml:space="preserve"> </w:t>
      </w:r>
      <w:r w:rsidR="00BA303C">
        <w:t>approval.</w:t>
      </w:r>
      <w:r w:rsidR="00920315">
        <w:t xml:space="preserve"> </w:t>
      </w:r>
    </w:p>
    <w:p w14:paraId="3F8D3EC4" w14:textId="5FF85C4F" w:rsidR="00BA303C" w:rsidRDefault="008473C2" w:rsidP="00BA303C">
      <w:r>
        <w:tab/>
        <w:t>c</w:t>
      </w:r>
      <w:r w:rsidR="00B3408E">
        <w:t>.</w:t>
      </w:r>
      <w:r w:rsidR="00B3408E">
        <w:tab/>
      </w:r>
      <w:r>
        <w:t xml:space="preserve">No public or private entity or person shall be liable for </w:t>
      </w:r>
      <w:r w:rsidR="009918DE">
        <w:t xml:space="preserve">injury or death alleged to have been caused by the entity’s or person’s </w:t>
      </w:r>
      <w:r w:rsidR="00E75249">
        <w:t>use of</w:t>
      </w:r>
      <w:r>
        <w:t xml:space="preserve"> p</w:t>
      </w:r>
      <w:r w:rsidR="000171F3">
        <w:t xml:space="preserve">ersonal protective equipment </w:t>
      </w:r>
      <w:r w:rsidR="00BA303C">
        <w:t xml:space="preserve">approved through </w:t>
      </w:r>
      <w:r w:rsidR="0004545F">
        <w:t xml:space="preserve">the </w:t>
      </w:r>
      <w:r w:rsidR="00BA303C">
        <w:t>process</w:t>
      </w:r>
      <w:r>
        <w:t xml:space="preserve"> established pursuant to </w:t>
      </w:r>
      <w:r w:rsidR="00370658">
        <w:t xml:space="preserve">this </w:t>
      </w:r>
      <w:r>
        <w:t>section</w:t>
      </w:r>
      <w:r w:rsidR="009918DE">
        <w:t xml:space="preserve">, in lieu of similar equipment approved by </w:t>
      </w:r>
      <w:r w:rsidR="00B77E51">
        <w:t>federal agencies</w:t>
      </w:r>
      <w:r w:rsidR="009918DE">
        <w:t>,</w:t>
      </w:r>
      <w:r>
        <w:t xml:space="preserve"> as long as the</w:t>
      </w:r>
      <w:r w:rsidRPr="008473C2">
        <w:t xml:space="preserve"> </w:t>
      </w:r>
      <w:r>
        <w:t>public or private entity or person used the personal protective equipment for</w:t>
      </w:r>
      <w:r w:rsidR="00BA303C">
        <w:t xml:space="preserve"> approved purposes.</w:t>
      </w:r>
      <w:r w:rsidR="00E95705">
        <w:t xml:space="preserve"> The </w:t>
      </w:r>
      <w:r w:rsidR="00A57D82">
        <w:t>liability protection</w:t>
      </w:r>
      <w:r w:rsidR="00E95705">
        <w:t xml:space="preserve"> granted pursuant to this subsection shall not apply to acts or omissions constituting a crime, actual fraud, actual  malice, gross negligence, recklessness, or willful misconduct.</w:t>
      </w:r>
    </w:p>
    <w:p w14:paraId="65EB8144" w14:textId="132D1DCA" w:rsidR="009C0E80" w:rsidRDefault="00B3408E" w:rsidP="00BA303C">
      <w:r>
        <w:tab/>
        <w:t>d.</w:t>
      </w:r>
      <w:r>
        <w:tab/>
      </w:r>
      <w:r w:rsidR="009C0E80">
        <w:t>The</w:t>
      </w:r>
      <w:r w:rsidR="00E95705" w:rsidRPr="00E95705">
        <w:t xml:space="preserve"> </w:t>
      </w:r>
      <w:r w:rsidR="00E95705" w:rsidRPr="00156AA0">
        <w:t>New Jersey Office of Emergency Management</w:t>
      </w:r>
      <w:r w:rsidR="009C0E80">
        <w:rPr>
          <w:color w:val="000000"/>
        </w:rPr>
        <w:t>,</w:t>
      </w:r>
      <w:r w:rsidR="009C0E80">
        <w:t xml:space="preserve"> in </w:t>
      </w:r>
      <w:r w:rsidR="009C0E80" w:rsidRPr="00BA303C">
        <w:t xml:space="preserve">consultation </w:t>
      </w:r>
      <w:r w:rsidR="009C0E80">
        <w:t>with the</w:t>
      </w:r>
      <w:r w:rsidR="00A57D82">
        <w:t xml:space="preserve"> </w:t>
      </w:r>
      <w:r w:rsidR="00A57D82" w:rsidRPr="00156AA0">
        <w:t>New Jersey</w:t>
      </w:r>
      <w:r w:rsidR="009C0E80">
        <w:t xml:space="preserve"> </w:t>
      </w:r>
      <w:r w:rsidR="00E95705">
        <w:t xml:space="preserve">Economic Development Authority and </w:t>
      </w:r>
      <w:r w:rsidR="00A57D82">
        <w:t xml:space="preserve">the </w:t>
      </w:r>
      <w:r w:rsidR="009C0E80">
        <w:t xml:space="preserve">Department of Health, </w:t>
      </w:r>
      <w:r w:rsidR="009C0E80" w:rsidRPr="00A12A89">
        <w:t>may adopt rules an</w:t>
      </w:r>
      <w:r w:rsidR="009C0E80">
        <w:t>d regulations, pursuant to the “Administrative Procedure Act,”</w:t>
      </w:r>
      <w:r w:rsidR="009C0E80" w:rsidRPr="00A12A89">
        <w:t xml:space="preserve"> P.L.1968, c.410 (C.52:14B-1 et seq.), as may be necessary to effectuate the purposes </w:t>
      </w:r>
      <w:r w:rsidR="009C0E80">
        <w:t>of this section.</w:t>
      </w:r>
      <w:r w:rsidR="00E95705">
        <w:t xml:space="preserve"> </w:t>
      </w:r>
      <w:r w:rsidR="00C5161F">
        <w:t>The rules and regulations shall be guided by</w:t>
      </w:r>
      <w:r w:rsidR="00A57D82">
        <w:t xml:space="preserve"> standards established by</w:t>
      </w:r>
      <w:r w:rsidR="00C5161F">
        <w:t xml:space="preserve">, among other sources, the </w:t>
      </w:r>
      <w:r w:rsidR="00C5161F" w:rsidRPr="00C5161F">
        <w:t xml:space="preserve">National </w:t>
      </w:r>
      <w:r w:rsidR="00C5161F" w:rsidRPr="00C5161F">
        <w:lastRenderedPageBreak/>
        <w:t>Institute for Occupational Safety and Health</w:t>
      </w:r>
      <w:r w:rsidR="00C5161F">
        <w:t xml:space="preserve"> and other federal agencies. </w:t>
      </w:r>
    </w:p>
    <w:p w14:paraId="28ADC809" w14:textId="77777777" w:rsidR="00BA303C" w:rsidRDefault="00BA303C" w:rsidP="00BA303C"/>
    <w:p w14:paraId="774BD30C" w14:textId="5CD09E16" w:rsidR="0081747A" w:rsidRDefault="00BA303C" w:rsidP="00BA303C">
      <w:pPr>
        <w:rPr>
          <w:color w:val="000000"/>
        </w:rPr>
      </w:pPr>
      <w:r>
        <w:tab/>
      </w:r>
      <w:r w:rsidR="008473C2">
        <w:t>2</w:t>
      </w:r>
      <w:r w:rsidR="00B3408E">
        <w:t>.</w:t>
      </w:r>
      <w:r w:rsidR="00B3408E">
        <w:tab/>
        <w:t xml:space="preserve">a.  </w:t>
      </w:r>
      <w:r w:rsidR="00E6449B">
        <w:t xml:space="preserve">Six months following the end of the public health emergency </w:t>
      </w:r>
      <w:r w:rsidR="00C20395">
        <w:t xml:space="preserve">first </w:t>
      </w:r>
      <w:r w:rsidR="00E6449B">
        <w:t xml:space="preserve">declared in Executive Order No. 103 of 2020, or one year following enactment of </w:t>
      </w:r>
      <w:r w:rsidR="00E6449B">
        <w:rPr>
          <w:color w:val="000000"/>
        </w:rPr>
        <w:t xml:space="preserve">P.L.    , c.   (C.        ) (pending before the Legislature as this bill), whichever is later, </w:t>
      </w:r>
      <w:r w:rsidR="0081747A" w:rsidRPr="00B7417F">
        <w:t xml:space="preserve">the Director of the Division of Purchase and Property in the Department of the Treasury, in consultation with the </w:t>
      </w:r>
      <w:r w:rsidR="00891AFD" w:rsidRPr="00156AA0">
        <w:t>New Jersey Office of Emergency Management</w:t>
      </w:r>
      <w:r w:rsidR="00891AFD">
        <w:t xml:space="preserve">, </w:t>
      </w:r>
      <w:r w:rsidR="00A57D82" w:rsidRPr="00156AA0">
        <w:t xml:space="preserve">New Jersey </w:t>
      </w:r>
      <w:r w:rsidR="0081747A">
        <w:t>Economic Development Authority</w:t>
      </w:r>
      <w:r w:rsidR="00891AFD">
        <w:t>,</w:t>
      </w:r>
      <w:r w:rsidR="0081747A">
        <w:t xml:space="preserve"> and  Department of Health</w:t>
      </w:r>
      <w:r w:rsidR="0081747A" w:rsidRPr="00B7417F">
        <w:t>, shall award a contract or contracts, in accordance with the provisions of chapter 34 of Ti</w:t>
      </w:r>
      <w:r w:rsidR="0081747A">
        <w:t xml:space="preserve">tle 52 of the Revised Statutes, </w:t>
      </w:r>
      <w:r w:rsidR="0081747A" w:rsidRPr="00B7417F">
        <w:t>for the procurement of</w:t>
      </w:r>
      <w:r w:rsidR="0081747A">
        <w:t xml:space="preserve"> personal protective equipment for the creation of two stockpiles pursuant to this section. The director </w:t>
      </w:r>
      <w:r w:rsidR="0081747A" w:rsidRPr="00B7417F">
        <w:t xml:space="preserve">may make awards to multiple bidders in accordance with section 1 of </w:t>
      </w:r>
      <w:r w:rsidR="00236896">
        <w:t>P.L.1986, c.26 (C.52:34-12.1). To the extent feasible</w:t>
      </w:r>
      <w:r w:rsidR="00236896" w:rsidRPr="00BA303C">
        <w:t xml:space="preserve">, money </w:t>
      </w:r>
      <w:r w:rsidR="00236896">
        <w:t xml:space="preserve">to purchase personal protective equipment </w:t>
      </w:r>
      <w:r w:rsidR="00236896" w:rsidRPr="00BA303C">
        <w:t xml:space="preserve">for </w:t>
      </w:r>
      <w:r w:rsidR="00236896">
        <w:t>each</w:t>
      </w:r>
      <w:r w:rsidR="00236896" w:rsidRPr="00BA303C">
        <w:t xml:space="preserve"> stockpile </w:t>
      </w:r>
      <w:r w:rsidR="00236896">
        <w:t>shall</w:t>
      </w:r>
      <w:r w:rsidR="00236896" w:rsidRPr="00BA303C">
        <w:t xml:space="preserve"> come from federal</w:t>
      </w:r>
      <w:r w:rsidR="00236896" w:rsidRPr="00920315">
        <w:t xml:space="preserve"> </w:t>
      </w:r>
      <w:r w:rsidR="00236896" w:rsidRPr="00BA303C">
        <w:t xml:space="preserve">public health emergency relief </w:t>
      </w:r>
      <w:r w:rsidR="00236896">
        <w:t>funds</w:t>
      </w:r>
      <w:r w:rsidR="00236896" w:rsidRPr="00BA303C">
        <w:t>.</w:t>
      </w:r>
    </w:p>
    <w:p w14:paraId="2DDFCB26" w14:textId="3614641B" w:rsidR="00E6449B" w:rsidRDefault="00B3408E" w:rsidP="00BA303C">
      <w:r>
        <w:rPr>
          <w:color w:val="000000"/>
        </w:rPr>
        <w:tab/>
        <w:t>b.</w:t>
      </w:r>
      <w:r>
        <w:rPr>
          <w:color w:val="000000"/>
        </w:rPr>
        <w:tab/>
      </w:r>
      <w:r w:rsidR="00E6449B">
        <w:t>One stockpile shall consist</w:t>
      </w:r>
      <w:r w:rsidR="00E6449B" w:rsidRPr="00BA303C">
        <w:t xml:space="preserve"> of </w:t>
      </w:r>
      <w:r w:rsidR="00E6449B">
        <w:t xml:space="preserve">personal protective equipment </w:t>
      </w:r>
      <w:r w:rsidR="00B77E51">
        <w:t xml:space="preserve">approved by federal agencies </w:t>
      </w:r>
      <w:r w:rsidR="00E6449B">
        <w:t xml:space="preserve">and the other </w:t>
      </w:r>
      <w:r w:rsidR="00E75249">
        <w:t xml:space="preserve">stockpile </w:t>
      </w:r>
      <w:r w:rsidR="00E6449B">
        <w:t xml:space="preserve">shall consist </w:t>
      </w:r>
      <w:r w:rsidR="00E75249">
        <w:t xml:space="preserve">of </w:t>
      </w:r>
      <w:r w:rsidR="00B77E51" w:rsidRPr="002B09B1">
        <w:t xml:space="preserve">personal protective equipment </w:t>
      </w:r>
      <w:r w:rsidR="00B77E51">
        <w:t xml:space="preserve">approved by the </w:t>
      </w:r>
      <w:r w:rsidR="00891AFD" w:rsidRPr="00156AA0">
        <w:t>New Jersey Office of Emergency Management</w:t>
      </w:r>
      <w:r w:rsidR="00891AFD" w:rsidRPr="002B09B1">
        <w:t xml:space="preserve"> </w:t>
      </w:r>
      <w:r w:rsidR="00801C98" w:rsidRPr="002B09B1">
        <w:t xml:space="preserve">pursuant to section 1 of </w:t>
      </w:r>
      <w:r w:rsidR="00801C98" w:rsidRPr="002B09B1">
        <w:rPr>
          <w:color w:val="000000"/>
        </w:rPr>
        <w:t>P.L.    , c.   (C.        ) (pending before the Legislature as this bill)</w:t>
      </w:r>
      <w:r w:rsidR="00E6449B" w:rsidRPr="002B09B1">
        <w:t>.</w:t>
      </w:r>
      <w:r w:rsidR="00E6449B">
        <w:t xml:space="preserve"> Each</w:t>
      </w:r>
      <w:r w:rsidR="00E6449B" w:rsidRPr="00BA303C">
        <w:t xml:space="preserve"> stockpile </w:t>
      </w:r>
      <w:r w:rsidR="00E6449B">
        <w:t>shall</w:t>
      </w:r>
      <w:r w:rsidR="00E6449B" w:rsidRPr="00BA303C">
        <w:t xml:space="preserve"> be gradually filled to</w:t>
      </w:r>
      <w:r w:rsidR="00E6449B">
        <w:t xml:space="preserve"> a</w:t>
      </w:r>
      <w:r w:rsidR="00E6449B" w:rsidRPr="00BA303C">
        <w:t xml:space="preserve"> capacity</w:t>
      </w:r>
      <w:r w:rsidR="00A57D82">
        <w:t>, as</w:t>
      </w:r>
      <w:r w:rsidR="00E6449B">
        <w:t xml:space="preserve"> determined by the </w:t>
      </w:r>
      <w:r w:rsidR="00891AFD" w:rsidRPr="00156AA0">
        <w:t>New Jersey Office of Emergency Management</w:t>
      </w:r>
      <w:r w:rsidR="00891AFD">
        <w:t xml:space="preserve">, </w:t>
      </w:r>
      <w:r w:rsidR="00A57D82" w:rsidRPr="00156AA0">
        <w:t xml:space="preserve">New Jersey </w:t>
      </w:r>
      <w:r w:rsidR="00E6449B">
        <w:t>Economic Development Authority</w:t>
      </w:r>
      <w:r w:rsidR="00891AFD">
        <w:t>,</w:t>
      </w:r>
      <w:r w:rsidR="00E6449B">
        <w:t xml:space="preserve"> </w:t>
      </w:r>
      <w:r w:rsidR="0081747A">
        <w:t xml:space="preserve">and </w:t>
      </w:r>
      <w:r w:rsidR="00E6449B">
        <w:t>the Department of Health. In filling the stockpiles to capacity, at least one third of the capacity shall be</w:t>
      </w:r>
      <w:r w:rsidR="00E6449B" w:rsidRPr="00BA303C">
        <w:t xml:space="preserve"> filled </w:t>
      </w:r>
      <w:r w:rsidR="00E6449B">
        <w:t>each</w:t>
      </w:r>
      <w:r w:rsidR="00E6449B" w:rsidRPr="00BA303C">
        <w:t xml:space="preserve"> year </w:t>
      </w:r>
      <w:r w:rsidR="00E6449B">
        <w:t>until capacity is met</w:t>
      </w:r>
      <w:r w:rsidR="00E6449B" w:rsidRPr="00BA303C">
        <w:t xml:space="preserve">. If </w:t>
      </w:r>
      <w:r w:rsidR="00E6449B">
        <w:t xml:space="preserve">personal protective equipment from a stockpile is </w:t>
      </w:r>
      <w:r w:rsidR="00E6449B" w:rsidRPr="00BA303C">
        <w:t xml:space="preserve">used, the </w:t>
      </w:r>
      <w:r w:rsidR="0081747A">
        <w:t>stockpile shall be refilled</w:t>
      </w:r>
      <w:r w:rsidR="00E6449B" w:rsidRPr="00BA303C">
        <w:t xml:space="preserve"> </w:t>
      </w:r>
      <w:r w:rsidR="00E6449B">
        <w:t>in a manner similar to how the initial stockpile was filled.</w:t>
      </w:r>
      <w:r w:rsidR="00A57D82">
        <w:t xml:space="preserve"> </w:t>
      </w:r>
    </w:p>
    <w:p w14:paraId="7D814E63" w14:textId="6B4A9142" w:rsidR="0004545F" w:rsidRDefault="0081747A" w:rsidP="00BA303C">
      <w:r>
        <w:tab/>
        <w:t>c</w:t>
      </w:r>
      <w:r w:rsidR="00B3408E">
        <w:t>.</w:t>
      </w:r>
      <w:r w:rsidR="00B3408E">
        <w:tab/>
      </w:r>
      <w:r w:rsidR="0004545F">
        <w:t xml:space="preserve">To the extent feasible, </w:t>
      </w:r>
      <w:r w:rsidR="00801C98">
        <w:t xml:space="preserve">at least </w:t>
      </w:r>
      <w:r w:rsidR="0004545F">
        <w:t>50 percent</w:t>
      </w:r>
      <w:r w:rsidR="00BA303C" w:rsidRPr="00BA303C">
        <w:t xml:space="preserve"> of </w:t>
      </w:r>
      <w:r w:rsidR="0004545F">
        <w:t>each stockpile shall consist of personal protective equipment made</w:t>
      </w:r>
      <w:r w:rsidR="00BA303C" w:rsidRPr="00BA303C">
        <w:t xml:space="preserve"> in New Jersey, </w:t>
      </w:r>
      <w:r w:rsidR="0004545F">
        <w:t>but in no case shall less than 25 percent</w:t>
      </w:r>
      <w:r w:rsidR="00BA303C" w:rsidRPr="00BA303C">
        <w:t xml:space="preserve"> of the </w:t>
      </w:r>
      <w:r w:rsidR="00891AFD" w:rsidRPr="00156AA0">
        <w:t>New Jersey Office of Emergency Management</w:t>
      </w:r>
      <w:r w:rsidR="009918DE">
        <w:t>-</w:t>
      </w:r>
      <w:r w:rsidR="00BA303C" w:rsidRPr="00BA303C">
        <w:t xml:space="preserve">approved stockpile </w:t>
      </w:r>
      <w:r w:rsidR="0004545F">
        <w:t>be made in New Jersey</w:t>
      </w:r>
      <w:r w:rsidR="00BA303C" w:rsidRPr="00BA303C">
        <w:t xml:space="preserve">. </w:t>
      </w:r>
      <w:r w:rsidR="00801C98">
        <w:t xml:space="preserve">At least </w:t>
      </w:r>
      <w:r w:rsidR="001053E4">
        <w:t>66</w:t>
      </w:r>
      <w:r w:rsidR="0004545F">
        <w:t xml:space="preserve"> percent</w:t>
      </w:r>
      <w:r w:rsidR="00BA303C" w:rsidRPr="00BA303C">
        <w:t xml:space="preserve"> of </w:t>
      </w:r>
      <w:r w:rsidR="0004545F">
        <w:t>each stockpile shall consist of personal protective equipment</w:t>
      </w:r>
      <w:r w:rsidR="00BA303C" w:rsidRPr="00BA303C">
        <w:t xml:space="preserve"> </w:t>
      </w:r>
      <w:r w:rsidR="0004545F">
        <w:t>made in the</w:t>
      </w:r>
      <w:r w:rsidR="00BA303C" w:rsidRPr="00BA303C">
        <w:t xml:space="preserve"> </w:t>
      </w:r>
      <w:r w:rsidR="009918DE">
        <w:t>United States</w:t>
      </w:r>
      <w:r w:rsidR="00C5161F">
        <w:t>, including personal protective equipment</w:t>
      </w:r>
      <w:r w:rsidR="00C5161F" w:rsidRPr="00BA303C">
        <w:t xml:space="preserve"> </w:t>
      </w:r>
      <w:r w:rsidR="00C5161F">
        <w:t>made in New Jersey</w:t>
      </w:r>
      <w:r w:rsidR="00BA303C" w:rsidRPr="00BA303C">
        <w:t>.</w:t>
      </w:r>
      <w:r w:rsidR="00370658">
        <w:t xml:space="preserve">  </w:t>
      </w:r>
    </w:p>
    <w:p w14:paraId="64A92725" w14:textId="51DBF870" w:rsidR="00BA303C" w:rsidRDefault="00370658" w:rsidP="009C0E80">
      <w:r>
        <w:tab/>
      </w:r>
      <w:r w:rsidR="0081747A">
        <w:t>d</w:t>
      </w:r>
      <w:r w:rsidR="00B3408E">
        <w:t>.</w:t>
      </w:r>
      <w:r w:rsidR="00B3408E">
        <w:tab/>
      </w:r>
      <w:r w:rsidR="009C0E80">
        <w:t xml:space="preserve">During </w:t>
      </w:r>
      <w:r w:rsidR="009C0E80" w:rsidRPr="00BA303C">
        <w:t>public health emergenc</w:t>
      </w:r>
      <w:r w:rsidR="009C0E80">
        <w:t xml:space="preserve">ies, </w:t>
      </w:r>
      <w:r w:rsidR="00EE77F0">
        <w:t xml:space="preserve">the </w:t>
      </w:r>
      <w:r w:rsidR="00EE77F0" w:rsidRPr="00156AA0">
        <w:t>New Jersey Office of Emergency Management</w:t>
      </w:r>
      <w:r w:rsidR="00EE77F0">
        <w:t xml:space="preserve"> shall make the </w:t>
      </w:r>
      <w:r w:rsidR="00E414A5">
        <w:t xml:space="preserve">personal protective equipment in the </w:t>
      </w:r>
      <w:r w:rsidR="0081747A">
        <w:t>stockpiles available</w:t>
      </w:r>
      <w:r w:rsidR="00486AFF" w:rsidRPr="00BA303C">
        <w:t xml:space="preserve"> to the State and its political subdivisions,</w:t>
      </w:r>
      <w:r w:rsidR="00486AFF">
        <w:t xml:space="preserve"> to</w:t>
      </w:r>
      <w:r w:rsidR="00891AFD">
        <w:t xml:space="preserve"> </w:t>
      </w:r>
      <w:r w:rsidR="00EE77F0">
        <w:t xml:space="preserve">public New Jersey </w:t>
      </w:r>
      <w:r w:rsidR="00891AFD">
        <w:t>schools,</w:t>
      </w:r>
      <w:r w:rsidR="00486AFF">
        <w:t xml:space="preserve"> </w:t>
      </w:r>
      <w:r w:rsidR="00EE77F0">
        <w:t xml:space="preserve">State </w:t>
      </w:r>
      <w:r w:rsidR="00486AFF">
        <w:t>hospitals</w:t>
      </w:r>
      <w:r w:rsidR="00891AFD">
        <w:t>,</w:t>
      </w:r>
      <w:r w:rsidR="00486AFF">
        <w:t xml:space="preserve"> and </w:t>
      </w:r>
      <w:r w:rsidR="00EE77F0">
        <w:t xml:space="preserve">State </w:t>
      </w:r>
      <w:r w:rsidR="00486AFF">
        <w:t>nursing homes</w:t>
      </w:r>
      <w:r w:rsidR="00EE77F0">
        <w:t xml:space="preserve"> without charging a fee</w:t>
      </w:r>
      <w:r w:rsidR="00486AFF" w:rsidRPr="00BA303C">
        <w:t>.</w:t>
      </w:r>
      <w:r w:rsidR="00891AFD" w:rsidRPr="00891AFD">
        <w:t xml:space="preserve"> </w:t>
      </w:r>
      <w:r w:rsidR="00E414A5">
        <w:t xml:space="preserve">During </w:t>
      </w:r>
      <w:r w:rsidR="00E414A5" w:rsidRPr="00BA303C">
        <w:t>public health emergenc</w:t>
      </w:r>
      <w:r w:rsidR="00E414A5">
        <w:t>ies, t</w:t>
      </w:r>
      <w:r w:rsidR="00EE77F0">
        <w:t xml:space="preserve">he </w:t>
      </w:r>
      <w:r w:rsidR="00355E5C" w:rsidRPr="00B7417F">
        <w:t xml:space="preserve">Director of the Division of Purchase and Property in the Department of the Treasury, in consultation with the </w:t>
      </w:r>
      <w:r w:rsidR="00355E5C" w:rsidRPr="00156AA0">
        <w:t>New Jersey Office of Emergency Management</w:t>
      </w:r>
      <w:r w:rsidR="00355E5C">
        <w:t xml:space="preserve">, </w:t>
      </w:r>
      <w:r w:rsidR="00355E5C" w:rsidRPr="00156AA0">
        <w:t xml:space="preserve">New Jersey </w:t>
      </w:r>
      <w:r w:rsidR="00355E5C">
        <w:t>Economic Development Authority, and  Department of Health</w:t>
      </w:r>
      <w:r w:rsidR="00355E5C" w:rsidRPr="00B7417F">
        <w:t xml:space="preserve">, </w:t>
      </w:r>
      <w:r w:rsidR="00EE77F0">
        <w:t xml:space="preserve">shall </w:t>
      </w:r>
      <w:r w:rsidR="00355E5C">
        <w:t xml:space="preserve">make the </w:t>
      </w:r>
      <w:r w:rsidR="00E414A5">
        <w:t xml:space="preserve">remainder of the </w:t>
      </w:r>
      <w:r w:rsidR="00355E5C">
        <w:t>stockpiles</w:t>
      </w:r>
      <w:r w:rsidR="00EE77F0">
        <w:t xml:space="preserve"> available for purchase by other or </w:t>
      </w:r>
      <w:r w:rsidR="00EE77F0">
        <w:lastRenderedPageBreak/>
        <w:t>private entities</w:t>
      </w:r>
      <w:r w:rsidR="00E414A5">
        <w:t xml:space="preserve"> at market price</w:t>
      </w:r>
      <w:r w:rsidR="00EE77F0">
        <w:t>.</w:t>
      </w:r>
      <w:r w:rsidR="00E414A5">
        <w:t xml:space="preserve"> New Jersey-based non-profits shall be allowed to purchase personal protective equipment in the stockpiles at 75 percent of market price during </w:t>
      </w:r>
      <w:r w:rsidR="00E414A5" w:rsidRPr="00BA303C">
        <w:t>public health emergenc</w:t>
      </w:r>
      <w:r w:rsidR="00E414A5">
        <w:t xml:space="preserve">ies. </w:t>
      </w:r>
      <w:r w:rsidR="00EE77F0">
        <w:t xml:space="preserve"> </w:t>
      </w:r>
      <w:r w:rsidR="00891AFD">
        <w:t xml:space="preserve">The </w:t>
      </w:r>
      <w:r w:rsidR="00891AFD" w:rsidRPr="00156AA0">
        <w:t>New Jersey Office of Emergency Management</w:t>
      </w:r>
      <w:r w:rsidR="00891AFD">
        <w:t>,</w:t>
      </w:r>
      <w:r w:rsidR="00891AFD" w:rsidRPr="00156AA0">
        <w:t xml:space="preserve"> </w:t>
      </w:r>
      <w:r w:rsidR="00A57D82" w:rsidRPr="00156AA0">
        <w:t xml:space="preserve">New Jersey </w:t>
      </w:r>
      <w:r w:rsidR="00891AFD">
        <w:t>Economic Development Authority</w:t>
      </w:r>
      <w:r w:rsidR="00891AFD">
        <w:rPr>
          <w:color w:val="000000"/>
        </w:rPr>
        <w:t>,</w:t>
      </w:r>
      <w:r w:rsidR="00891AFD">
        <w:t xml:space="preserve"> and  </w:t>
      </w:r>
      <w:r w:rsidR="00A57D82">
        <w:t xml:space="preserve">the </w:t>
      </w:r>
      <w:r w:rsidR="00891AFD">
        <w:t xml:space="preserve">Department of Health, shall have discretion </w:t>
      </w:r>
      <w:r w:rsidR="00A57D82" w:rsidRPr="00A57D82">
        <w:t>to establish orders of priorit</w:t>
      </w:r>
      <w:r w:rsidR="00A57D82">
        <w:t>y for which entities may</w:t>
      </w:r>
      <w:r w:rsidR="00EE77F0">
        <w:t xml:space="preserve"> gain first</w:t>
      </w:r>
      <w:r w:rsidR="00A57D82">
        <w:t xml:space="preserve"> access</w:t>
      </w:r>
      <w:r w:rsidR="00891AFD">
        <w:t xml:space="preserve"> </w:t>
      </w:r>
      <w:r w:rsidR="00EE77F0">
        <w:t xml:space="preserve">to </w:t>
      </w:r>
      <w:r w:rsidR="00891AFD">
        <w:t>the stockpiles.</w:t>
      </w:r>
    </w:p>
    <w:p w14:paraId="31C8EB2F" w14:textId="14DB45E5" w:rsidR="00C5161F" w:rsidRDefault="00B3408E" w:rsidP="009C0E80">
      <w:r>
        <w:tab/>
        <w:t>e.</w:t>
      </w:r>
      <w:r>
        <w:tab/>
      </w:r>
      <w:r w:rsidR="00D7642D">
        <w:t xml:space="preserve">When personal protective equipment in the stockpiles is within one year of expiration, the personal protective equipment shall be made available for sale to the following entities, in order of priority: </w:t>
      </w:r>
      <w:r w:rsidR="00C5161F" w:rsidRPr="00C5161F">
        <w:t xml:space="preserve">1) </w:t>
      </w:r>
      <w:r w:rsidR="00E75249">
        <w:t>New Jersey-</w:t>
      </w:r>
      <w:r w:rsidR="00D7642D">
        <w:t xml:space="preserve">based </w:t>
      </w:r>
      <w:r w:rsidR="00D7642D" w:rsidRPr="00D7642D">
        <w:t>Federally Qualified Health Center</w:t>
      </w:r>
      <w:r w:rsidR="00D7642D">
        <w:t>s</w:t>
      </w:r>
      <w:r w:rsidR="00E75249">
        <w:t>;</w:t>
      </w:r>
      <w:r w:rsidR="00C5161F" w:rsidRPr="00C5161F">
        <w:t xml:space="preserve"> 2) </w:t>
      </w:r>
      <w:r w:rsidR="00D7642D">
        <w:t>State h</w:t>
      </w:r>
      <w:r w:rsidR="00C5161F" w:rsidRPr="00C5161F">
        <w:t>ospital</w:t>
      </w:r>
      <w:r w:rsidR="00D7642D">
        <w:t>s</w:t>
      </w:r>
      <w:r w:rsidR="00E75249">
        <w:t>;</w:t>
      </w:r>
      <w:r w:rsidR="00D7642D">
        <w:t xml:space="preserve"> 3) non-profit h</w:t>
      </w:r>
      <w:r w:rsidR="00C5161F" w:rsidRPr="00C5161F">
        <w:t xml:space="preserve">ospitals within </w:t>
      </w:r>
      <w:r w:rsidR="00D7642D">
        <w:t>the State</w:t>
      </w:r>
      <w:r w:rsidR="00E75249">
        <w:t>;</w:t>
      </w:r>
      <w:r w:rsidR="00C5161F" w:rsidRPr="00C5161F">
        <w:t xml:space="preserve"> 4)</w:t>
      </w:r>
      <w:r w:rsidR="00D7642D">
        <w:t xml:space="preserve"> New Jersey public school districts</w:t>
      </w:r>
      <w:r w:rsidR="00E75249">
        <w:t>;</w:t>
      </w:r>
      <w:r w:rsidR="00C5161F" w:rsidRPr="00C5161F">
        <w:t xml:space="preserve"> 5)</w:t>
      </w:r>
      <w:r w:rsidR="00D7642D">
        <w:t xml:space="preserve"> for-profit</w:t>
      </w:r>
      <w:r w:rsidR="00C5161F" w:rsidRPr="00C5161F">
        <w:t xml:space="preserve"> </w:t>
      </w:r>
      <w:r w:rsidR="00E75249">
        <w:t>New Jersey-</w:t>
      </w:r>
      <w:r w:rsidR="00D7642D">
        <w:t>based h</w:t>
      </w:r>
      <w:r w:rsidR="00C5161F" w:rsidRPr="00C5161F">
        <w:t>ospitals</w:t>
      </w:r>
      <w:r w:rsidR="00E75249">
        <w:t>; and</w:t>
      </w:r>
      <w:r w:rsidR="00C5161F" w:rsidRPr="00C5161F">
        <w:t xml:space="preserve"> 6) </w:t>
      </w:r>
      <w:r w:rsidR="00D7642D">
        <w:t>New Jersey based private schools</w:t>
      </w:r>
      <w:r w:rsidR="00C5161F" w:rsidRPr="00C5161F">
        <w:t xml:space="preserve"> and non-public charter schools. </w:t>
      </w:r>
      <w:r w:rsidR="00D7642D">
        <w:t>To the extent feasible, any personal protective equipment in the stock</w:t>
      </w:r>
      <w:r w:rsidR="00C5161F" w:rsidRPr="00C5161F">
        <w:t>pile</w:t>
      </w:r>
      <w:r w:rsidR="00D7642D">
        <w:t xml:space="preserve">s that expire shall be disposed </w:t>
      </w:r>
      <w:r w:rsidR="00C5161F" w:rsidRPr="00C5161F">
        <w:t xml:space="preserve">in an environmentally </w:t>
      </w:r>
      <w:r w:rsidR="00D7642D">
        <w:t>sound manner</w:t>
      </w:r>
      <w:r w:rsidR="00C5161F" w:rsidRPr="00C5161F">
        <w:t xml:space="preserve">.  </w:t>
      </w:r>
    </w:p>
    <w:p w14:paraId="0674B2DC" w14:textId="73CD46B9" w:rsidR="00A12A89" w:rsidRDefault="007D17B8" w:rsidP="00686AEB">
      <w:r>
        <w:tab/>
        <w:t>f.</w:t>
      </w:r>
      <w:r w:rsidR="00B3408E">
        <w:tab/>
      </w:r>
      <w:r>
        <w:t>The</w:t>
      </w:r>
      <w:r w:rsidRPr="00E95705">
        <w:t xml:space="preserve"> </w:t>
      </w:r>
      <w:r w:rsidRPr="00156AA0">
        <w:t>New Jersey Office of Emergency Management</w:t>
      </w:r>
      <w:r>
        <w:rPr>
          <w:color w:val="000000"/>
        </w:rPr>
        <w:t>,</w:t>
      </w:r>
      <w:r>
        <w:t xml:space="preserve"> in </w:t>
      </w:r>
      <w:r w:rsidRPr="00BA303C">
        <w:t xml:space="preserve">consultation </w:t>
      </w:r>
      <w:r>
        <w:t xml:space="preserve">with the </w:t>
      </w:r>
      <w:r w:rsidR="00A57D82">
        <w:t xml:space="preserve">New Jersey </w:t>
      </w:r>
      <w:r>
        <w:t xml:space="preserve">Economic Development Authority and </w:t>
      </w:r>
      <w:r w:rsidR="00A57D82">
        <w:t xml:space="preserve">the </w:t>
      </w:r>
      <w:r>
        <w:t xml:space="preserve">Department of Health, </w:t>
      </w:r>
      <w:r w:rsidRPr="00A12A89">
        <w:t>may adopt rules an</w:t>
      </w:r>
      <w:r>
        <w:t>d regulations, pursuant to the “Administrative Procedure Act,”</w:t>
      </w:r>
      <w:r w:rsidRPr="00A12A89">
        <w:t xml:space="preserve"> P.L.1968, c.410 (C.52:14B-1 et seq.), as may be necessary to effectuate the purposes </w:t>
      </w:r>
      <w:r>
        <w:t>of this section.</w:t>
      </w:r>
    </w:p>
    <w:p w14:paraId="75324FBC" w14:textId="77777777" w:rsidR="007D17B8" w:rsidRDefault="007D17B8" w:rsidP="00E67D02"/>
    <w:p w14:paraId="45FE4D15" w14:textId="493C6D98" w:rsidR="00486AFF" w:rsidRDefault="009C0E80" w:rsidP="00686AEB">
      <w:pPr>
        <w:rPr>
          <w:color w:val="000000"/>
        </w:rPr>
      </w:pPr>
      <w:r>
        <w:tab/>
        <w:t>3</w:t>
      </w:r>
      <w:r w:rsidR="00486AFF">
        <w:t>.</w:t>
      </w:r>
      <w:r w:rsidR="00B3408E">
        <w:tab/>
      </w:r>
      <w:r w:rsidR="00C5161F">
        <w:t>The</w:t>
      </w:r>
      <w:r w:rsidR="002162B7">
        <w:t xml:space="preserve"> </w:t>
      </w:r>
      <w:r w:rsidR="00891AFD" w:rsidRPr="00156AA0">
        <w:t>New Jersey Office of Emergency Management</w:t>
      </w:r>
      <w:r w:rsidR="00891AFD">
        <w:rPr>
          <w:color w:val="000000"/>
        </w:rPr>
        <w:t xml:space="preserve"> </w:t>
      </w:r>
      <w:r w:rsidR="002162B7">
        <w:rPr>
          <w:color w:val="000000"/>
        </w:rPr>
        <w:t xml:space="preserve">shall </w:t>
      </w:r>
      <w:r w:rsidR="00C5161F">
        <w:rPr>
          <w:color w:val="000000"/>
        </w:rPr>
        <w:t xml:space="preserve">annually </w:t>
      </w:r>
      <w:r w:rsidR="002162B7">
        <w:rPr>
          <w:color w:val="000000"/>
        </w:rPr>
        <w:t>submit a report</w:t>
      </w:r>
      <w:r w:rsidR="00A57D82" w:rsidRPr="00A57D82">
        <w:rPr>
          <w:color w:val="000000"/>
        </w:rPr>
        <w:t>, compiled in consultation with the New Jersey Economic Development Authority and the Department of Health,</w:t>
      </w:r>
      <w:r w:rsidR="002162B7">
        <w:rPr>
          <w:color w:val="000000"/>
        </w:rPr>
        <w:t xml:space="preserve"> to the</w:t>
      </w:r>
      <w:r w:rsidR="00C5161F">
        <w:rPr>
          <w:color w:val="000000"/>
        </w:rPr>
        <w:t xml:space="preserve"> Governor and to the</w:t>
      </w:r>
      <w:r w:rsidR="002162B7">
        <w:rPr>
          <w:color w:val="000000"/>
        </w:rPr>
        <w:t xml:space="preserve"> </w:t>
      </w:r>
      <w:r w:rsidR="002162B7" w:rsidRPr="00156945">
        <w:rPr>
          <w:color w:val="000000"/>
        </w:rPr>
        <w:t>Legislature</w:t>
      </w:r>
      <w:r w:rsidR="002162B7">
        <w:rPr>
          <w:color w:val="000000"/>
        </w:rPr>
        <w:t>,</w:t>
      </w:r>
      <w:r w:rsidR="002162B7" w:rsidRPr="00156945">
        <w:rPr>
          <w:color w:val="000000"/>
        </w:rPr>
        <w:t xml:space="preserve"> in accordance with section 2 of P.L.1991, c.164 (C.52:14-19.1)</w:t>
      </w:r>
      <w:r w:rsidR="002162B7">
        <w:rPr>
          <w:color w:val="000000"/>
        </w:rPr>
        <w:t xml:space="preserve">, on </w:t>
      </w:r>
      <w:r w:rsidR="00C5161F">
        <w:rPr>
          <w:color w:val="000000"/>
        </w:rPr>
        <w:t xml:space="preserve">the status of the stockpiles required pursuant to section 2 of </w:t>
      </w:r>
      <w:r w:rsidR="00C5161F" w:rsidRPr="002B09B1">
        <w:rPr>
          <w:color w:val="000000"/>
        </w:rPr>
        <w:t>P.L.    , c.   (C.        ) (pending before the Legislature as this bill)</w:t>
      </w:r>
      <w:r w:rsidR="002162B7">
        <w:rPr>
          <w:color w:val="000000"/>
        </w:rPr>
        <w:t xml:space="preserve">. </w:t>
      </w:r>
      <w:r w:rsidR="00C5161F">
        <w:rPr>
          <w:color w:val="000000"/>
        </w:rPr>
        <w:t>The report shall include data on the price paid</w:t>
      </w:r>
      <w:r w:rsidR="00D7642D">
        <w:rPr>
          <w:color w:val="000000"/>
        </w:rPr>
        <w:t xml:space="preserve"> by the </w:t>
      </w:r>
      <w:r w:rsidR="00D7642D">
        <w:t>State</w:t>
      </w:r>
      <w:r w:rsidR="00C5161F">
        <w:rPr>
          <w:color w:val="000000"/>
        </w:rPr>
        <w:t xml:space="preserve"> for </w:t>
      </w:r>
      <w:r w:rsidR="00D7642D">
        <w:rPr>
          <w:color w:val="000000"/>
        </w:rPr>
        <w:t>personal protective equipment and data on any personal protective equipment</w:t>
      </w:r>
      <w:r w:rsidR="00D7642D" w:rsidRPr="00D7642D">
        <w:rPr>
          <w:color w:val="000000"/>
        </w:rPr>
        <w:t xml:space="preserve"> </w:t>
      </w:r>
      <w:r w:rsidR="00D7642D">
        <w:rPr>
          <w:color w:val="000000"/>
        </w:rPr>
        <w:t xml:space="preserve">sold by the </w:t>
      </w:r>
      <w:r w:rsidR="00D7642D">
        <w:t xml:space="preserve">State. The reports shall be made available to the public on the </w:t>
      </w:r>
      <w:r w:rsidR="00D7642D" w:rsidRPr="00156AA0">
        <w:t>Office of Emergency Management</w:t>
      </w:r>
      <w:r w:rsidR="00D7642D">
        <w:t>’s website.</w:t>
      </w:r>
    </w:p>
    <w:p w14:paraId="47DFEA15" w14:textId="77777777" w:rsidR="002162B7" w:rsidRDefault="002162B7" w:rsidP="00686AEB"/>
    <w:p w14:paraId="7423FE18" w14:textId="0D531D2E" w:rsidR="00686AEB" w:rsidRPr="00AA7880" w:rsidRDefault="00486AFF" w:rsidP="00686AEB">
      <w:r>
        <w:tab/>
      </w:r>
      <w:r w:rsidR="009C0E80">
        <w:t>4</w:t>
      </w:r>
      <w:r w:rsidR="00B3408E">
        <w:t>.</w:t>
      </w:r>
      <w:r w:rsidR="00B3408E">
        <w:tab/>
      </w:r>
      <w:r w:rsidR="00AF0E30">
        <w:t>This act shall take effect</w:t>
      </w:r>
      <w:r w:rsidR="00BA303C">
        <w:t xml:space="preserve"> </w:t>
      </w:r>
      <w:r w:rsidR="00D33DDB">
        <w:t>immediately</w:t>
      </w:r>
      <w:r w:rsidR="00BA303C">
        <w:t>.</w:t>
      </w:r>
    </w:p>
    <w:p w14:paraId="23D7D016" w14:textId="77777777" w:rsidR="00686AEB" w:rsidRDefault="00686AEB" w:rsidP="00686AEB"/>
    <w:p w14:paraId="2956AF17" w14:textId="77777777" w:rsidR="00FD717D" w:rsidRPr="00CE7BD8" w:rsidRDefault="00FD717D" w:rsidP="00686AEB"/>
    <w:p w14:paraId="7D87C9B0" w14:textId="77777777" w:rsidR="00686AEB" w:rsidRPr="00AA7880" w:rsidRDefault="00686AEB" w:rsidP="00686AEB">
      <w:pPr>
        <w:jc w:val="center"/>
      </w:pPr>
      <w:r w:rsidRPr="00D71D68">
        <w:t>STATEMENT</w:t>
      </w:r>
    </w:p>
    <w:p w14:paraId="5D5157F3" w14:textId="77777777" w:rsidR="00686AEB" w:rsidRDefault="00686AEB" w:rsidP="00686AEB"/>
    <w:p w14:paraId="14A7FE97" w14:textId="69FA83AD" w:rsidR="00BA303C" w:rsidRDefault="00BA303C" w:rsidP="00686AEB">
      <w:r>
        <w:tab/>
        <w:t xml:space="preserve">This bill </w:t>
      </w:r>
      <w:r w:rsidR="00FD717D">
        <w:t xml:space="preserve">requires the </w:t>
      </w:r>
      <w:r w:rsidR="00891AFD" w:rsidRPr="00156AA0">
        <w:t>New Jersey Office of Emergency Management</w:t>
      </w:r>
      <w:r w:rsidR="00FD717D">
        <w:t xml:space="preserve"> to establish a process to evaluate, provide feedback on, and approve personal protective equipment (PPE) for use during public health emergencies. The bill also requires the </w:t>
      </w:r>
      <w:r w:rsidR="009C0E80">
        <w:t>State</w:t>
      </w:r>
      <w:r w:rsidR="00FD717D">
        <w:t xml:space="preserve"> to </w:t>
      </w:r>
      <w:r w:rsidR="00FD717D" w:rsidRPr="00BA303C">
        <w:t xml:space="preserve">create </w:t>
      </w:r>
      <w:r w:rsidR="00FD717D">
        <w:t xml:space="preserve">PPE </w:t>
      </w:r>
      <w:r w:rsidR="00FD717D" w:rsidRPr="00BA303C">
        <w:t>stockpile</w:t>
      </w:r>
      <w:r w:rsidR="00FD717D">
        <w:t>s</w:t>
      </w:r>
      <w:r w:rsidR="00FD717D" w:rsidRPr="00BA303C">
        <w:t xml:space="preserve"> for the State</w:t>
      </w:r>
      <w:r w:rsidR="00FD717D">
        <w:t>.</w:t>
      </w:r>
      <w:r w:rsidR="00891AFD">
        <w:t xml:space="preserve"> </w:t>
      </w:r>
    </w:p>
    <w:p w14:paraId="0BDE9D42" w14:textId="47FE3300" w:rsidR="00FD717D" w:rsidRDefault="00FD717D" w:rsidP="00686AEB">
      <w:r>
        <w:tab/>
        <w:t>The approval process of personal protective equipment will allow businesses that are not in the business of creating PPE</w:t>
      </w:r>
      <w:r w:rsidR="00801C98">
        <w:t>,</w:t>
      </w:r>
      <w:r>
        <w:t xml:space="preserve"> to </w:t>
      </w:r>
      <w:r>
        <w:lastRenderedPageBreak/>
        <w:t xml:space="preserve">create PPE during an emergency if </w:t>
      </w:r>
      <w:r w:rsidR="00E75249">
        <w:t>those businesses</w:t>
      </w:r>
      <w:r>
        <w:t xml:space="preserve"> are approved by the </w:t>
      </w:r>
      <w:r w:rsidR="00891AFD" w:rsidRPr="00156AA0">
        <w:t>New Jersey Office of Emergency Management</w:t>
      </w:r>
      <w:r>
        <w:t xml:space="preserve">. During the COVID-19 pandemic, many businesses were not able to transition to creating PPE because </w:t>
      </w:r>
      <w:r w:rsidR="00E75249">
        <w:t>the businesses</w:t>
      </w:r>
      <w:r>
        <w:t xml:space="preserve"> were not approved</w:t>
      </w:r>
      <w:r w:rsidR="00B77E51">
        <w:t xml:space="preserve"> by federal agencies</w:t>
      </w:r>
      <w:r>
        <w:t>, which exacerbated the shortage of PPE in the State.</w:t>
      </w:r>
      <w:r w:rsidR="00801C98">
        <w:t xml:space="preserve"> </w:t>
      </w:r>
    </w:p>
    <w:p w14:paraId="76439B81" w14:textId="297E61E0" w:rsidR="00801C98" w:rsidRDefault="00801C98" w:rsidP="00686AEB">
      <w:r>
        <w:tab/>
        <w:t xml:space="preserve">The bill creates a liability exemption for anyone using PPE approved by the </w:t>
      </w:r>
      <w:r w:rsidR="00891AFD" w:rsidRPr="00156AA0">
        <w:t>New Jersey Office of Emergency Management</w:t>
      </w:r>
      <w:r w:rsidR="00891AFD">
        <w:t xml:space="preserve"> </w:t>
      </w:r>
      <w:r>
        <w:t>if they used the personal protective equipment for approved purposes.</w:t>
      </w:r>
    </w:p>
    <w:p w14:paraId="1AB19C5A" w14:textId="1643BD2C" w:rsidR="00801C98" w:rsidRDefault="00FD717D" w:rsidP="00801C98">
      <w:r>
        <w:tab/>
        <w:t xml:space="preserve">Following the public health emergency </w:t>
      </w:r>
      <w:r w:rsidR="009C0E80">
        <w:t>caused</w:t>
      </w:r>
      <w:r>
        <w:t xml:space="preserve"> by the COVID-19 pandemic, the </w:t>
      </w:r>
      <w:r w:rsidR="009C0E80">
        <w:t>State</w:t>
      </w:r>
      <w:r>
        <w:t xml:space="preserve"> will be required to </w:t>
      </w:r>
      <w:r w:rsidR="00801C98">
        <w:t>create two sto</w:t>
      </w:r>
      <w:r>
        <w:t>ckpiles of PPE.</w:t>
      </w:r>
      <w:r w:rsidR="00B77E51">
        <w:t xml:space="preserve"> One stockpile will consist of federally</w:t>
      </w:r>
      <w:r w:rsidR="00801C98">
        <w:t xml:space="preserve"> approved </w:t>
      </w:r>
      <w:r w:rsidR="00B77E51">
        <w:t xml:space="preserve">PPE </w:t>
      </w:r>
      <w:r w:rsidR="00801C98">
        <w:t xml:space="preserve">and the other will </w:t>
      </w:r>
      <w:r w:rsidR="00B77E51">
        <w:t>consist of</w:t>
      </w:r>
      <w:r w:rsidR="00801C98">
        <w:t xml:space="preserve"> </w:t>
      </w:r>
      <w:r w:rsidR="001C287E" w:rsidRPr="00156AA0">
        <w:t>New Jersey Office of Emergency Management</w:t>
      </w:r>
      <w:r w:rsidR="001C287E">
        <w:t>-</w:t>
      </w:r>
      <w:r w:rsidR="00801C98">
        <w:t>approved</w:t>
      </w:r>
      <w:r w:rsidR="00B77E51">
        <w:t xml:space="preserve"> PPE</w:t>
      </w:r>
      <w:r w:rsidR="00801C98">
        <w:t>. To the extent feasible, 50 percent</w:t>
      </w:r>
      <w:r w:rsidR="00801C98" w:rsidRPr="00BA303C">
        <w:t xml:space="preserve"> of </w:t>
      </w:r>
      <w:r w:rsidR="00801C98">
        <w:t>each stockpile will consist of PPE made</w:t>
      </w:r>
      <w:r w:rsidR="00801C98" w:rsidRPr="00BA303C">
        <w:t xml:space="preserve"> in New Jersey, </w:t>
      </w:r>
      <w:r w:rsidR="00801C98">
        <w:t>and</w:t>
      </w:r>
      <w:r w:rsidR="00801C98" w:rsidRPr="00BA303C">
        <w:t xml:space="preserve"> </w:t>
      </w:r>
      <w:r w:rsidR="00801C98">
        <w:t xml:space="preserve">at least </w:t>
      </w:r>
      <w:r w:rsidR="001053E4">
        <w:t>66</w:t>
      </w:r>
      <w:r w:rsidR="00801C98">
        <w:t xml:space="preserve"> percent</w:t>
      </w:r>
      <w:r w:rsidR="00801C98" w:rsidRPr="00BA303C">
        <w:t xml:space="preserve"> of </w:t>
      </w:r>
      <w:r w:rsidR="00801C98">
        <w:t>each stockpile will consist of PPE made in the</w:t>
      </w:r>
      <w:r w:rsidR="00801C98" w:rsidRPr="00BA303C">
        <w:t xml:space="preserve"> </w:t>
      </w:r>
      <w:r w:rsidR="00A57D82">
        <w:t>United States</w:t>
      </w:r>
      <w:r w:rsidR="00801C98" w:rsidRPr="00BA303C">
        <w:t xml:space="preserve">. </w:t>
      </w:r>
    </w:p>
    <w:p w14:paraId="2AC7DF2B" w14:textId="14702E37" w:rsidR="00FD717D" w:rsidRDefault="00801C98" w:rsidP="00801C98">
      <w:r>
        <w:tab/>
      </w:r>
      <w:r w:rsidR="009C0E80">
        <w:t>During public health emergencies</w:t>
      </w:r>
      <w:r>
        <w:t xml:space="preserve">, </w:t>
      </w:r>
      <w:r w:rsidR="009C0E80">
        <w:t xml:space="preserve">the </w:t>
      </w:r>
      <w:r w:rsidR="00E414A5">
        <w:t xml:space="preserve"> PPE in the </w:t>
      </w:r>
      <w:r w:rsidR="009C0E80">
        <w:t>stockpiles will be made available</w:t>
      </w:r>
      <w:r w:rsidR="009C0E80" w:rsidRPr="00BA303C">
        <w:t xml:space="preserve"> to the State and its political subdivisions.</w:t>
      </w:r>
      <w:r w:rsidR="00E414A5">
        <w:t xml:space="preserve"> The remainder of the stockpiles will be made available for purchase by private entities at market price, except that non-profits will be allowed to pay 75% of market price. </w:t>
      </w:r>
    </w:p>
    <w:sectPr w:rsidR="00FD717D" w:rsidSect="002A472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EF830B" w16cex:dateUtc="2020-08-25T16:31:00Z"/>
  <w16cex:commentExtensible w16cex:durableId="22EF871A" w16cex:dateUtc="2020-08-25T16: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774DE3F" w16cid:durableId="22EF830B"/>
  <w16cid:commentId w16cid:paraId="40366D05" w16cid:durableId="22EF871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012D2E" w14:textId="77777777" w:rsidR="00510E72" w:rsidRDefault="00510E72">
      <w:r>
        <w:separator/>
      </w:r>
    </w:p>
  </w:endnote>
  <w:endnote w:type="continuationSeparator" w:id="0">
    <w:p w14:paraId="117F0FB5" w14:textId="77777777" w:rsidR="00510E72" w:rsidRDefault="00510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F6900" w14:textId="6C559ABA" w:rsidR="001F061A" w:rsidRDefault="00B144C7" w:rsidP="00B144C7">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33B9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5073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31C28" w14:textId="77777777" w:rsidR="00510E72" w:rsidRDefault="00510E72">
      <w:r>
        <w:separator/>
      </w:r>
    </w:p>
  </w:footnote>
  <w:footnote w:type="continuationSeparator" w:id="0">
    <w:p w14:paraId="2BA096FE" w14:textId="77777777" w:rsidR="00510E72" w:rsidRDefault="00510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B8E86" w14:textId="77777777" w:rsidR="00665CBC" w:rsidRDefault="00F62844">
    <w:pPr>
      <w:pStyle w:val="Header"/>
    </w:pPr>
    <w:r>
      <w:rPr>
        <w:noProof/>
      </w:rPr>
      <w:pict w14:anchorId="059E49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49C44" w14:textId="5FB4BF0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CF862" w14:textId="343B1A10" w:rsidR="00665CBC" w:rsidRDefault="00665CBC" w:rsidP="00686AEB">
    <w:pPr>
      <w:pStyle w:val="Header"/>
      <w:jc w:val="center"/>
      <w:rPr>
        <w:rStyle w:val="PageNumber"/>
      </w:rPr>
    </w:pPr>
  </w:p>
  <w:p w14:paraId="5A63B3F9" w14:textId="6ABF21DE" w:rsidR="002A4725" w:rsidRDefault="002A4725" w:rsidP="002A4725">
    <w:pPr>
      <w:pStyle w:val="bpuHeadSpon"/>
    </w:pPr>
    <w:r w:rsidRPr="002A4725">
      <w:rPr>
        <w:rStyle w:val="bpuHeadSponChar"/>
      </w:rPr>
      <w:t>S2991</w:t>
    </w:r>
    <w:r>
      <w:t xml:space="preserve"> GREENSTEIN, OROHO</w:t>
    </w:r>
  </w:p>
  <w:p w14:paraId="41832B86" w14:textId="2BDED163" w:rsidR="002A4725" w:rsidRDefault="002A4725" w:rsidP="002A4725">
    <w:pPr>
      <w:pStyle w:val="bpuHeadSpon"/>
    </w:pPr>
    <w:r>
      <w:fldChar w:fldCharType="begin"/>
    </w:r>
    <w:r>
      <w:instrText xml:space="preserve"> PAGE  \* MERGEFORMAT </w:instrText>
    </w:r>
    <w:r>
      <w:fldChar w:fldCharType="separate"/>
    </w:r>
    <w:r w:rsidR="00716455">
      <w:rPr>
        <w:noProof/>
      </w:rPr>
      <w:t>5</w:t>
    </w:r>
    <w:r>
      <w:fldChar w:fldCharType="end"/>
    </w:r>
  </w:p>
  <w:p w14:paraId="4D5C9E4C" w14:textId="77777777" w:rsidR="002A4725" w:rsidRDefault="002A4725" w:rsidP="002A47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C4BF7" w14:textId="5E83C640" w:rsidR="00665CBC" w:rsidRDefault="00665CBC">
    <w:pPr>
      <w:pStyle w:val="Header"/>
    </w:pPr>
  </w:p>
  <w:p w14:paraId="00597C51" w14:textId="4E1F950F" w:rsidR="002A4725" w:rsidRDefault="002A4725" w:rsidP="002A4725">
    <w:pPr>
      <w:pStyle w:val="bpuHeadSpon"/>
    </w:pPr>
    <w:r w:rsidRPr="002A4725">
      <w:rPr>
        <w:rStyle w:val="bpuHeadSponChar"/>
      </w:rPr>
      <w:t>S2991</w:t>
    </w:r>
    <w:r>
      <w:t xml:space="preserve"> GREENSTEIN, OROHO</w:t>
    </w:r>
  </w:p>
  <w:p w14:paraId="2CA64647" w14:textId="3EBC9B0C" w:rsidR="002A4725" w:rsidRDefault="002A4725" w:rsidP="002A4725">
    <w:pPr>
      <w:pStyle w:val="bpuHeadSpon"/>
    </w:pPr>
    <w:r>
      <w:fldChar w:fldCharType="begin"/>
    </w:r>
    <w:r>
      <w:instrText xml:space="preserve"> PAGE  \* MERGEFORMAT </w:instrText>
    </w:r>
    <w:r>
      <w:fldChar w:fldCharType="separate"/>
    </w:r>
    <w:r w:rsidR="00716455">
      <w:rPr>
        <w:noProof/>
      </w:rPr>
      <w:t>2</w:t>
    </w:r>
    <w:r>
      <w:fldChar w:fldCharType="end"/>
    </w:r>
  </w:p>
  <w:p w14:paraId="77CA886D" w14:textId="77777777" w:rsidR="002A4725" w:rsidRDefault="002A4725" w:rsidP="002A47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3DD"/>
    <w:rsid w:val="000051BD"/>
    <w:rsid w:val="000160A5"/>
    <w:rsid w:val="000171F3"/>
    <w:rsid w:val="0002335B"/>
    <w:rsid w:val="0003549A"/>
    <w:rsid w:val="000367AE"/>
    <w:rsid w:val="00043B22"/>
    <w:rsid w:val="0004545F"/>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03F"/>
    <w:rsid w:val="000F3DA2"/>
    <w:rsid w:val="000F5FDE"/>
    <w:rsid w:val="000F7466"/>
    <w:rsid w:val="001053E4"/>
    <w:rsid w:val="001246B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87E"/>
    <w:rsid w:val="001C7C52"/>
    <w:rsid w:val="001D25F3"/>
    <w:rsid w:val="001E15F1"/>
    <w:rsid w:val="001E16FA"/>
    <w:rsid w:val="001E6213"/>
    <w:rsid w:val="001F061A"/>
    <w:rsid w:val="001F14C7"/>
    <w:rsid w:val="001F7405"/>
    <w:rsid w:val="00205533"/>
    <w:rsid w:val="00212B8D"/>
    <w:rsid w:val="002162B7"/>
    <w:rsid w:val="00222983"/>
    <w:rsid w:val="00236896"/>
    <w:rsid w:val="002370D0"/>
    <w:rsid w:val="00255958"/>
    <w:rsid w:val="00257FA2"/>
    <w:rsid w:val="0026574A"/>
    <w:rsid w:val="002660BB"/>
    <w:rsid w:val="0026632E"/>
    <w:rsid w:val="002720E8"/>
    <w:rsid w:val="00275293"/>
    <w:rsid w:val="00275BCE"/>
    <w:rsid w:val="002776B0"/>
    <w:rsid w:val="00286C7E"/>
    <w:rsid w:val="002A1029"/>
    <w:rsid w:val="002A3A1A"/>
    <w:rsid w:val="002A4692"/>
    <w:rsid w:val="002A4725"/>
    <w:rsid w:val="002A51BA"/>
    <w:rsid w:val="002B09B1"/>
    <w:rsid w:val="002B2E26"/>
    <w:rsid w:val="002B3FE6"/>
    <w:rsid w:val="002C2D81"/>
    <w:rsid w:val="002C461E"/>
    <w:rsid w:val="002C6CEC"/>
    <w:rsid w:val="002E09CE"/>
    <w:rsid w:val="002E2F93"/>
    <w:rsid w:val="002E69D1"/>
    <w:rsid w:val="002F3BA6"/>
    <w:rsid w:val="00307A49"/>
    <w:rsid w:val="00315320"/>
    <w:rsid w:val="00325776"/>
    <w:rsid w:val="00325E27"/>
    <w:rsid w:val="00330395"/>
    <w:rsid w:val="00333704"/>
    <w:rsid w:val="00336624"/>
    <w:rsid w:val="0034025F"/>
    <w:rsid w:val="00340458"/>
    <w:rsid w:val="0034200F"/>
    <w:rsid w:val="003446A0"/>
    <w:rsid w:val="0034481B"/>
    <w:rsid w:val="00350130"/>
    <w:rsid w:val="003516BB"/>
    <w:rsid w:val="00354334"/>
    <w:rsid w:val="00355E5C"/>
    <w:rsid w:val="0036015F"/>
    <w:rsid w:val="0036180C"/>
    <w:rsid w:val="00363CF5"/>
    <w:rsid w:val="00364344"/>
    <w:rsid w:val="003702CA"/>
    <w:rsid w:val="00370617"/>
    <w:rsid w:val="0037065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44B"/>
    <w:rsid w:val="00455D51"/>
    <w:rsid w:val="00456BF9"/>
    <w:rsid w:val="00461057"/>
    <w:rsid w:val="004704A8"/>
    <w:rsid w:val="00471102"/>
    <w:rsid w:val="00471F18"/>
    <w:rsid w:val="00484144"/>
    <w:rsid w:val="00484C19"/>
    <w:rsid w:val="00485866"/>
    <w:rsid w:val="00486AFF"/>
    <w:rsid w:val="00492076"/>
    <w:rsid w:val="00493B1D"/>
    <w:rsid w:val="00497037"/>
    <w:rsid w:val="004A0C08"/>
    <w:rsid w:val="004A3009"/>
    <w:rsid w:val="004A6940"/>
    <w:rsid w:val="004A77A4"/>
    <w:rsid w:val="004C742C"/>
    <w:rsid w:val="004D7119"/>
    <w:rsid w:val="004D79E6"/>
    <w:rsid w:val="004E1F3E"/>
    <w:rsid w:val="004F21BD"/>
    <w:rsid w:val="004F4F1D"/>
    <w:rsid w:val="004F74DD"/>
    <w:rsid w:val="00501317"/>
    <w:rsid w:val="0050495C"/>
    <w:rsid w:val="00505DC9"/>
    <w:rsid w:val="00506E1E"/>
    <w:rsid w:val="00510E72"/>
    <w:rsid w:val="00513C81"/>
    <w:rsid w:val="005213AB"/>
    <w:rsid w:val="00527BFB"/>
    <w:rsid w:val="00532A32"/>
    <w:rsid w:val="00540B0B"/>
    <w:rsid w:val="0054460F"/>
    <w:rsid w:val="005536CD"/>
    <w:rsid w:val="00554051"/>
    <w:rsid w:val="00557240"/>
    <w:rsid w:val="005651F3"/>
    <w:rsid w:val="00572184"/>
    <w:rsid w:val="00577A15"/>
    <w:rsid w:val="00580533"/>
    <w:rsid w:val="0058236B"/>
    <w:rsid w:val="00590128"/>
    <w:rsid w:val="0059131D"/>
    <w:rsid w:val="005A6263"/>
    <w:rsid w:val="005B3F92"/>
    <w:rsid w:val="005B479C"/>
    <w:rsid w:val="005B561E"/>
    <w:rsid w:val="005C07E4"/>
    <w:rsid w:val="005C2124"/>
    <w:rsid w:val="005C3231"/>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59A"/>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455"/>
    <w:rsid w:val="00716BB9"/>
    <w:rsid w:val="007256D1"/>
    <w:rsid w:val="007279FD"/>
    <w:rsid w:val="00733446"/>
    <w:rsid w:val="007413D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7B8"/>
    <w:rsid w:val="007D40CB"/>
    <w:rsid w:val="007D5796"/>
    <w:rsid w:val="007D59C0"/>
    <w:rsid w:val="007D7D9C"/>
    <w:rsid w:val="007F485D"/>
    <w:rsid w:val="007F6050"/>
    <w:rsid w:val="00801C98"/>
    <w:rsid w:val="00813627"/>
    <w:rsid w:val="0081747A"/>
    <w:rsid w:val="00832816"/>
    <w:rsid w:val="00837109"/>
    <w:rsid w:val="00840365"/>
    <w:rsid w:val="008406A3"/>
    <w:rsid w:val="00841D2C"/>
    <w:rsid w:val="00845F3C"/>
    <w:rsid w:val="008461B8"/>
    <w:rsid w:val="008462F1"/>
    <w:rsid w:val="008473C2"/>
    <w:rsid w:val="00847EF1"/>
    <w:rsid w:val="008538FA"/>
    <w:rsid w:val="008573B0"/>
    <w:rsid w:val="00866563"/>
    <w:rsid w:val="00867948"/>
    <w:rsid w:val="00867AC2"/>
    <w:rsid w:val="0087056E"/>
    <w:rsid w:val="00875402"/>
    <w:rsid w:val="00884D51"/>
    <w:rsid w:val="008916EC"/>
    <w:rsid w:val="00891AFD"/>
    <w:rsid w:val="00891E4F"/>
    <w:rsid w:val="008A31C5"/>
    <w:rsid w:val="008A4F9A"/>
    <w:rsid w:val="008B2850"/>
    <w:rsid w:val="008C79B3"/>
    <w:rsid w:val="008D77BD"/>
    <w:rsid w:val="008E454C"/>
    <w:rsid w:val="008F1E5A"/>
    <w:rsid w:val="00901BDA"/>
    <w:rsid w:val="009121D8"/>
    <w:rsid w:val="00916F7A"/>
    <w:rsid w:val="00917FE3"/>
    <w:rsid w:val="00920315"/>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18DE"/>
    <w:rsid w:val="00991E4A"/>
    <w:rsid w:val="00997152"/>
    <w:rsid w:val="009972CD"/>
    <w:rsid w:val="009A0E9C"/>
    <w:rsid w:val="009A1883"/>
    <w:rsid w:val="009A45DA"/>
    <w:rsid w:val="009B06D2"/>
    <w:rsid w:val="009B34EC"/>
    <w:rsid w:val="009B41CF"/>
    <w:rsid w:val="009B5D67"/>
    <w:rsid w:val="009B6176"/>
    <w:rsid w:val="009C0D22"/>
    <w:rsid w:val="009C0E80"/>
    <w:rsid w:val="009C1C03"/>
    <w:rsid w:val="009C2DD9"/>
    <w:rsid w:val="009C3E09"/>
    <w:rsid w:val="009C5630"/>
    <w:rsid w:val="009C6BCD"/>
    <w:rsid w:val="009D0E5D"/>
    <w:rsid w:val="009D0F63"/>
    <w:rsid w:val="009D7934"/>
    <w:rsid w:val="009D7CCF"/>
    <w:rsid w:val="009E5961"/>
    <w:rsid w:val="009F4FAC"/>
    <w:rsid w:val="00A017C0"/>
    <w:rsid w:val="00A11228"/>
    <w:rsid w:val="00A1243B"/>
    <w:rsid w:val="00A12A89"/>
    <w:rsid w:val="00A222C2"/>
    <w:rsid w:val="00A305D6"/>
    <w:rsid w:val="00A342C4"/>
    <w:rsid w:val="00A50F6B"/>
    <w:rsid w:val="00A52237"/>
    <w:rsid w:val="00A551D6"/>
    <w:rsid w:val="00A57D8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E30"/>
    <w:rsid w:val="00AF1A8C"/>
    <w:rsid w:val="00B0116D"/>
    <w:rsid w:val="00B01173"/>
    <w:rsid w:val="00B02F35"/>
    <w:rsid w:val="00B05A3C"/>
    <w:rsid w:val="00B07100"/>
    <w:rsid w:val="00B1138C"/>
    <w:rsid w:val="00B144C7"/>
    <w:rsid w:val="00B2574A"/>
    <w:rsid w:val="00B3408E"/>
    <w:rsid w:val="00B35D8A"/>
    <w:rsid w:val="00B41E8F"/>
    <w:rsid w:val="00B45B34"/>
    <w:rsid w:val="00B57047"/>
    <w:rsid w:val="00B61D86"/>
    <w:rsid w:val="00B6342D"/>
    <w:rsid w:val="00B726BD"/>
    <w:rsid w:val="00B732BC"/>
    <w:rsid w:val="00B77E51"/>
    <w:rsid w:val="00B90E33"/>
    <w:rsid w:val="00B9676B"/>
    <w:rsid w:val="00BA2EA5"/>
    <w:rsid w:val="00BA303C"/>
    <w:rsid w:val="00BA364B"/>
    <w:rsid w:val="00BB1190"/>
    <w:rsid w:val="00BB31D0"/>
    <w:rsid w:val="00BB3727"/>
    <w:rsid w:val="00BB3A11"/>
    <w:rsid w:val="00BB4DDB"/>
    <w:rsid w:val="00BB5D79"/>
    <w:rsid w:val="00BB5F02"/>
    <w:rsid w:val="00BC7892"/>
    <w:rsid w:val="00BE24D6"/>
    <w:rsid w:val="00BE7EFA"/>
    <w:rsid w:val="00BF06AD"/>
    <w:rsid w:val="00BF2C67"/>
    <w:rsid w:val="00C04F4D"/>
    <w:rsid w:val="00C12E48"/>
    <w:rsid w:val="00C13D14"/>
    <w:rsid w:val="00C15F53"/>
    <w:rsid w:val="00C1621C"/>
    <w:rsid w:val="00C20395"/>
    <w:rsid w:val="00C23F09"/>
    <w:rsid w:val="00C25356"/>
    <w:rsid w:val="00C328D0"/>
    <w:rsid w:val="00C46BC1"/>
    <w:rsid w:val="00C5161F"/>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CDA"/>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C8C"/>
    <w:rsid w:val="00D17FF8"/>
    <w:rsid w:val="00D26822"/>
    <w:rsid w:val="00D268AC"/>
    <w:rsid w:val="00D27FF3"/>
    <w:rsid w:val="00D33DDB"/>
    <w:rsid w:val="00D343D0"/>
    <w:rsid w:val="00D3664D"/>
    <w:rsid w:val="00D37254"/>
    <w:rsid w:val="00D37574"/>
    <w:rsid w:val="00D500E9"/>
    <w:rsid w:val="00D507BC"/>
    <w:rsid w:val="00D6090A"/>
    <w:rsid w:val="00D62FA3"/>
    <w:rsid w:val="00D63B6F"/>
    <w:rsid w:val="00D64A90"/>
    <w:rsid w:val="00D7642D"/>
    <w:rsid w:val="00D9410B"/>
    <w:rsid w:val="00D9695B"/>
    <w:rsid w:val="00DA2417"/>
    <w:rsid w:val="00DA5585"/>
    <w:rsid w:val="00DB02AC"/>
    <w:rsid w:val="00DB6AA2"/>
    <w:rsid w:val="00DC442D"/>
    <w:rsid w:val="00DE10D1"/>
    <w:rsid w:val="00DE2514"/>
    <w:rsid w:val="00DE6851"/>
    <w:rsid w:val="00DF03EE"/>
    <w:rsid w:val="00E01B71"/>
    <w:rsid w:val="00E05CC9"/>
    <w:rsid w:val="00E15573"/>
    <w:rsid w:val="00E25A5B"/>
    <w:rsid w:val="00E373C7"/>
    <w:rsid w:val="00E414A5"/>
    <w:rsid w:val="00E4267B"/>
    <w:rsid w:val="00E42F13"/>
    <w:rsid w:val="00E452DF"/>
    <w:rsid w:val="00E47EDB"/>
    <w:rsid w:val="00E543CF"/>
    <w:rsid w:val="00E546FD"/>
    <w:rsid w:val="00E608F1"/>
    <w:rsid w:val="00E611B9"/>
    <w:rsid w:val="00E6449B"/>
    <w:rsid w:val="00E67D02"/>
    <w:rsid w:val="00E7144F"/>
    <w:rsid w:val="00E73D74"/>
    <w:rsid w:val="00E75249"/>
    <w:rsid w:val="00E76A79"/>
    <w:rsid w:val="00E80692"/>
    <w:rsid w:val="00E80C24"/>
    <w:rsid w:val="00E93836"/>
    <w:rsid w:val="00E95705"/>
    <w:rsid w:val="00E95ADF"/>
    <w:rsid w:val="00E9668E"/>
    <w:rsid w:val="00EA7C16"/>
    <w:rsid w:val="00EB1785"/>
    <w:rsid w:val="00EC5281"/>
    <w:rsid w:val="00EC78A7"/>
    <w:rsid w:val="00EC791D"/>
    <w:rsid w:val="00EC7CA6"/>
    <w:rsid w:val="00ED3C5D"/>
    <w:rsid w:val="00ED4553"/>
    <w:rsid w:val="00EE77F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1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E96C3F"/>
  <w15:docId w15:val="{DB3E99D1-A85B-43DD-B289-E9453E1DA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E95ADF"/>
    <w:rPr>
      <w:sz w:val="16"/>
      <w:szCs w:val="16"/>
    </w:rPr>
  </w:style>
  <w:style w:type="paragraph" w:styleId="CommentText">
    <w:name w:val="annotation text"/>
    <w:basedOn w:val="Normal"/>
    <w:link w:val="CommentTextChar"/>
    <w:semiHidden/>
    <w:unhideWhenUsed/>
    <w:rsid w:val="00E95ADF"/>
    <w:pPr>
      <w:spacing w:line="240" w:lineRule="auto"/>
    </w:pPr>
    <w:rPr>
      <w:sz w:val="20"/>
      <w:szCs w:val="20"/>
    </w:rPr>
  </w:style>
  <w:style w:type="character" w:customStyle="1" w:styleId="CommentTextChar">
    <w:name w:val="Comment Text Char"/>
    <w:basedOn w:val="DefaultParagraphFont"/>
    <w:link w:val="CommentText"/>
    <w:semiHidden/>
    <w:rsid w:val="00E95ADF"/>
    <w:rPr>
      <w:spacing w:val="4"/>
    </w:rPr>
  </w:style>
  <w:style w:type="paragraph" w:styleId="CommentSubject">
    <w:name w:val="annotation subject"/>
    <w:basedOn w:val="CommentText"/>
    <w:next w:val="CommentText"/>
    <w:link w:val="CommentSubjectChar"/>
    <w:semiHidden/>
    <w:unhideWhenUsed/>
    <w:rsid w:val="00E95ADF"/>
    <w:rPr>
      <w:b/>
      <w:bCs/>
    </w:rPr>
  </w:style>
  <w:style w:type="character" w:customStyle="1" w:styleId="CommentSubjectChar">
    <w:name w:val="Comment Subject Char"/>
    <w:basedOn w:val="CommentTextChar"/>
    <w:link w:val="CommentSubject"/>
    <w:semiHidden/>
    <w:rsid w:val="00E95ADF"/>
    <w:rPr>
      <w:b/>
      <w:bCs/>
      <w:spacing w:val="4"/>
    </w:rPr>
  </w:style>
  <w:style w:type="paragraph" w:styleId="BalloonText">
    <w:name w:val="Balloon Text"/>
    <w:basedOn w:val="Normal"/>
    <w:link w:val="BalloonTextChar"/>
    <w:semiHidden/>
    <w:unhideWhenUsed/>
    <w:rsid w:val="00E95A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5ADF"/>
    <w:rPr>
      <w:rFonts w:ascii="Segoe UI" w:hAnsi="Segoe UI" w:cs="Segoe UI"/>
      <w:spacing w:val="4"/>
      <w:sz w:val="18"/>
      <w:szCs w:val="18"/>
    </w:rPr>
  </w:style>
  <w:style w:type="character" w:styleId="LineNumber">
    <w:name w:val="line number"/>
    <w:basedOn w:val="DefaultParagraphFont"/>
    <w:semiHidden/>
    <w:unhideWhenUsed/>
    <w:rsid w:val="002A4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696791">
      <w:bodyDiv w:val="1"/>
      <w:marLeft w:val="0"/>
      <w:marRight w:val="0"/>
      <w:marTop w:val="0"/>
      <w:marBottom w:val="0"/>
      <w:divBdr>
        <w:top w:val="none" w:sz="0" w:space="0" w:color="auto"/>
        <w:left w:val="none" w:sz="0" w:space="0" w:color="auto"/>
        <w:bottom w:val="none" w:sz="0" w:space="0" w:color="auto"/>
        <w:right w:val="none" w:sz="0" w:space="0" w:color="auto"/>
      </w:divBdr>
    </w:div>
    <w:div w:id="942565713">
      <w:bodyDiv w:val="1"/>
      <w:marLeft w:val="0"/>
      <w:marRight w:val="0"/>
      <w:marTop w:val="0"/>
      <w:marBottom w:val="0"/>
      <w:divBdr>
        <w:top w:val="none" w:sz="0" w:space="0" w:color="auto"/>
        <w:left w:val="none" w:sz="0" w:space="0" w:color="auto"/>
        <w:bottom w:val="none" w:sz="0" w:space="0" w:color="auto"/>
        <w:right w:val="none" w:sz="0" w:space="0" w:color="auto"/>
      </w:divBdr>
    </w:div>
    <w:div w:id="144835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1509</Words>
  <Characters>8354</Characters>
  <Application>Microsoft Office Word</Application>
  <DocSecurity>0</DocSecurity>
  <Lines>193</Lines>
  <Paragraphs>35</Paragraphs>
  <ScaleCrop>false</ScaleCrop>
  <HeadingPairs>
    <vt:vector size="2" baseType="variant">
      <vt:variant>
        <vt:lpstr>Title</vt:lpstr>
      </vt:variant>
      <vt:variant>
        <vt:i4>1</vt:i4>
      </vt:variant>
    </vt:vector>
  </HeadingPairs>
  <TitlesOfParts>
    <vt:vector size="1" baseType="lpstr">
      <vt:lpstr>S2991</vt:lpstr>
    </vt:vector>
  </TitlesOfParts>
  <Manager>R229</Manager>
  <Company>NJ Office of Legislative Services</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S2991</dc:title>
  <dc:creator>Senator  GREENSTEIN, Senator  OROHO</dc:creator>
  <cp:keywords>S2991|5|RF |298|297|308|F|0|</cp:keywords>
  <dc:description>INTRODUCED OCTOBER 8, 2020</dc:description>
  <cp:lastModifiedBy>Puleo, Roseanne</cp:lastModifiedBy>
  <cp:revision>2</cp:revision>
  <cp:lastPrinted>2020-11-02T16:20:00Z</cp:lastPrinted>
  <dcterms:created xsi:type="dcterms:W3CDTF">2020-11-02T16:20:00Z</dcterms:created>
  <dcterms:modified xsi:type="dcterms:W3CDTF">2020-11-02T16:20:00Z</dcterms:modified>
  <cp:category>s.1-3: C.34:1B-269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