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C663BE" w:rsidP="00407C9E">
      <w:pPr>
        <w:pStyle w:val="NoteOrEstimate"/>
      </w:pPr>
      <w:r>
        <w:t>LEGISLATIVE FISCAL ESTIMATE</w:t>
      </w:r>
    </w:p>
    <w:p w:rsidR="00C663BE" w:rsidRPr="00C663BE" w:rsidRDefault="00C663BE" w:rsidP="00C663BE">
      <w:pPr>
        <w:pStyle w:val="Reprint"/>
      </w:pPr>
      <w:r>
        <w:t>[First Reprint]</w:t>
      </w:r>
    </w:p>
    <w:p w:rsidR="003C5892" w:rsidRDefault="00E6517C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</w:t>
      </w:r>
      <w:r w:rsidR="00C663BE">
        <w:t>,</w:t>
      </w:r>
      <w:r w:rsidR="003C5892">
        <w:t xml:space="preserve"> No. </w:t>
      </w:r>
      <w:r>
        <w:t>3009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974858" w:rsidP="00974858">
      <w:pPr>
        <w:pStyle w:val="BillNo"/>
      </w:pPr>
      <w:r>
        <w:t>219th LEGISLATURE</w:t>
      </w:r>
    </w:p>
    <w:p w:rsidR="00353325" w:rsidRDefault="00353325" w:rsidP="00353325"/>
    <w:p w:rsidR="00974858" w:rsidRDefault="00974858" w:rsidP="00974858">
      <w:pPr>
        <w:jc w:val="center"/>
      </w:pPr>
      <w:r>
        <w:t>DATED: DECEMBER 13, 2021</w:t>
      </w:r>
    </w:p>
    <w:p w:rsidR="00974858" w:rsidRDefault="00974858" w:rsidP="00353325"/>
    <w:p w:rsidR="00974858" w:rsidRDefault="00974858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CF5769" w:rsidP="00515AC5">
            <w:r>
              <w:t>Authorizes expanded provision of harm reduction services to distribute sterile syringes and provide certain support services to persons who use drugs intravenously; appropriates $15 million.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702D49" w:rsidP="00702D49">
            <w:r>
              <w:t>Annual State expenditure and revenue increases.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983645" w:rsidP="004709CB">
            <w:r>
              <w:t>Department of Health, Department of Human Services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320"/>
        <w:gridCol w:w="2070"/>
        <w:gridCol w:w="1890"/>
        <w:gridCol w:w="2080"/>
        <w:gridCol w:w="15"/>
      </w:tblGrid>
      <w:tr w:rsidR="00C35935" w:rsidTr="00E74C8E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5935" w:rsidRPr="00F11982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35935" w:rsidTr="00C35935">
        <w:trPr>
          <w:gridAfter w:val="1"/>
          <w:wAfter w:w="15" w:type="dxa"/>
          <w:trHeight w:val="410"/>
        </w:trPr>
        <w:tc>
          <w:tcPr>
            <w:tcW w:w="3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35935" w:rsidRPr="00F11982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35935" w:rsidRPr="00F11982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35935" w:rsidRPr="00F11982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08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35935" w:rsidRPr="00F11982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C35935" w:rsidTr="00C35935">
        <w:trPr>
          <w:gridAfter w:val="1"/>
          <w:wAfter w:w="15" w:type="dxa"/>
          <w:trHeight w:val="410"/>
        </w:trPr>
        <w:tc>
          <w:tcPr>
            <w:tcW w:w="33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35935" w:rsidRPr="00F11982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State Cost Increase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35935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Up to $15 million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C35935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C35935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35935" w:rsidTr="00C35935">
        <w:trPr>
          <w:gridAfter w:val="1"/>
          <w:wAfter w:w="15" w:type="dxa"/>
          <w:trHeight w:val="410"/>
        </w:trPr>
        <w:tc>
          <w:tcPr>
            <w:tcW w:w="33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35935" w:rsidRPr="00F11982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State Revenue Increase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35935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C35935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C35935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35935" w:rsidTr="00E74C8E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935" w:rsidRDefault="00C35935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571AE" w:rsidRDefault="00626FB0" w:rsidP="00974858">
      <w:pPr>
        <w:pStyle w:val="StyleBulletedSymbolsymbol"/>
        <w:tabs>
          <w:tab w:val="num" w:pos="360"/>
        </w:tabs>
        <w:spacing w:after="0"/>
      </w:pPr>
      <w:r>
        <w:t xml:space="preserve">The Office of Legislative Services (OLS) concludes </w:t>
      </w:r>
      <w:r w:rsidR="007E686E">
        <w:t>that</w:t>
      </w:r>
      <w:r w:rsidR="008B2322">
        <w:t xml:space="preserve"> the bill will increase</w:t>
      </w:r>
      <w:r w:rsidR="007E686E">
        <w:t xml:space="preserve"> </w:t>
      </w:r>
      <w:r w:rsidR="004709CB">
        <w:t xml:space="preserve">annual </w:t>
      </w:r>
      <w:r w:rsidR="007E686E">
        <w:t>S</w:t>
      </w:r>
      <w:r w:rsidR="008B2322">
        <w:t>tate costs</w:t>
      </w:r>
      <w:r w:rsidR="007E686E">
        <w:t xml:space="preserve"> </w:t>
      </w:r>
      <w:r w:rsidR="004709CB">
        <w:t xml:space="preserve">by an indeterminate amount for the Department of Health (DOH) to </w:t>
      </w:r>
      <w:r w:rsidR="00855D79">
        <w:t xml:space="preserve">perform administrative functions that </w:t>
      </w:r>
      <w:r w:rsidR="004709CB">
        <w:t xml:space="preserve">support </w:t>
      </w:r>
      <w:r w:rsidR="00855D79">
        <w:t xml:space="preserve">the establishment and operation of additional </w:t>
      </w:r>
      <w:r w:rsidR="004709CB">
        <w:t xml:space="preserve">harm reduction </w:t>
      </w:r>
      <w:r w:rsidR="008C2F80">
        <w:t>programs</w:t>
      </w:r>
      <w:r w:rsidR="00A04DC3">
        <w:t xml:space="preserve">. </w:t>
      </w:r>
      <w:r w:rsidR="004709CB">
        <w:t xml:space="preserve"> </w:t>
      </w:r>
      <w:r w:rsidR="003571AE">
        <w:t xml:space="preserve">The bill includes a one-time appropriation of $5 million to the </w:t>
      </w:r>
      <w:r w:rsidR="00842929">
        <w:t>department</w:t>
      </w:r>
      <w:r w:rsidR="003571AE">
        <w:t xml:space="preserve"> for this purpose.</w:t>
      </w:r>
    </w:p>
    <w:p w:rsidR="00974858" w:rsidRDefault="00974858" w:rsidP="00974858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8B2322" w:rsidRDefault="00A04DC3" w:rsidP="00974858">
      <w:pPr>
        <w:pStyle w:val="StyleBulletedSymbolsymbol"/>
        <w:tabs>
          <w:tab w:val="num" w:pos="360"/>
        </w:tabs>
        <w:spacing w:after="0"/>
      </w:pPr>
      <w:r>
        <w:t>T</w:t>
      </w:r>
      <w:r w:rsidR="004709CB">
        <w:t>he Department of Human Services (DHS)</w:t>
      </w:r>
      <w:r>
        <w:t xml:space="preserve">, in turn, will incur additional expenses to the extent that the bill increases the </w:t>
      </w:r>
      <w:r w:rsidR="00D155BB">
        <w:t xml:space="preserve">department’s </w:t>
      </w:r>
      <w:r>
        <w:t xml:space="preserve">provision of </w:t>
      </w:r>
      <w:r w:rsidR="004709CB">
        <w:t>inpatient and outpatient su</w:t>
      </w:r>
      <w:r>
        <w:t xml:space="preserve">bstance use disorder treatment services.  </w:t>
      </w:r>
      <w:r w:rsidR="00AC3E50">
        <w:t xml:space="preserve">The </w:t>
      </w:r>
      <w:r>
        <w:t>DHS may</w:t>
      </w:r>
      <w:r w:rsidR="00216F88">
        <w:t xml:space="preserve"> also</w:t>
      </w:r>
      <w:r>
        <w:t xml:space="preserve"> experience additional costs for public </w:t>
      </w:r>
      <w:r w:rsidR="00216F88">
        <w:t>outreach related to the provisio</w:t>
      </w:r>
      <w:r w:rsidR="003571AE">
        <w:t>ns of the bill.  The bill includes a one-time appropriation of $10 million to the DHS to support these efforts.</w:t>
      </w:r>
    </w:p>
    <w:p w:rsidR="00974858" w:rsidRDefault="00974858" w:rsidP="00974858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974858" w:rsidRDefault="007E686E" w:rsidP="00974858">
      <w:pPr>
        <w:pStyle w:val="StyleBulletedSymbolsymbol"/>
        <w:tabs>
          <w:tab w:val="num" w:pos="360"/>
        </w:tabs>
        <w:spacing w:after="0"/>
      </w:pPr>
      <w:r>
        <w:t xml:space="preserve">The State will receive federal matching funds for </w:t>
      </w:r>
      <w:r w:rsidR="00182188">
        <w:t xml:space="preserve">eligible </w:t>
      </w:r>
      <w:r>
        <w:t>State Medicaid expenditures</w:t>
      </w:r>
      <w:r w:rsidR="004C764D">
        <w:t xml:space="preserve"> under the NJ </w:t>
      </w:r>
      <w:proofErr w:type="spellStart"/>
      <w:r w:rsidR="004C764D">
        <w:t>FamilyCare</w:t>
      </w:r>
      <w:proofErr w:type="spellEnd"/>
      <w:r w:rsidR="004C764D">
        <w:t xml:space="preserve"> program</w:t>
      </w:r>
      <w:r>
        <w:t xml:space="preserve"> </w:t>
      </w:r>
      <w:r w:rsidR="004C764D">
        <w:t xml:space="preserve">for </w:t>
      </w:r>
      <w:r>
        <w:t xml:space="preserve">inpatient and outpatient treatment </w:t>
      </w:r>
      <w:r w:rsidR="004C764D">
        <w:t>services.</w:t>
      </w:r>
      <w:r w:rsidR="00C07458">
        <w:t xml:space="preserve">  Federal cost reimbursements represent a revenue gain to the State.</w:t>
      </w:r>
    </w:p>
    <w:p w:rsidR="00255944" w:rsidRDefault="00974858" w:rsidP="00974858">
      <w:pPr>
        <w:spacing w:line="240" w:lineRule="auto"/>
        <w:jc w:val="left"/>
      </w:pPr>
      <w:r>
        <w:br w:type="page"/>
      </w: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lastRenderedPageBreak/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D00BF" w:rsidRDefault="0074473B" w:rsidP="0074473B">
      <w:pPr>
        <w:tabs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</w:tabs>
        <w:rPr>
          <w:szCs w:val="20"/>
        </w:rPr>
      </w:pPr>
      <w:r>
        <w:rPr>
          <w:szCs w:val="20"/>
        </w:rPr>
        <w:tab/>
        <w:t>T</w:t>
      </w:r>
      <w:r w:rsidRPr="0074473B">
        <w:rPr>
          <w:szCs w:val="20"/>
        </w:rPr>
        <w:t xml:space="preserve">his bill </w:t>
      </w:r>
      <w:r w:rsidR="0061244C">
        <w:rPr>
          <w:szCs w:val="20"/>
        </w:rPr>
        <w:t>makes possible</w:t>
      </w:r>
      <w:r w:rsidR="006D00BF">
        <w:rPr>
          <w:szCs w:val="20"/>
        </w:rPr>
        <w:t xml:space="preserve"> the </w:t>
      </w:r>
      <w:r w:rsidR="005241D5">
        <w:rPr>
          <w:szCs w:val="20"/>
        </w:rPr>
        <w:t>creation</w:t>
      </w:r>
      <w:r w:rsidR="006D00BF">
        <w:rPr>
          <w:szCs w:val="20"/>
        </w:rPr>
        <w:t xml:space="preserve"> of additional </w:t>
      </w:r>
      <w:r w:rsidRPr="0074473B">
        <w:rPr>
          <w:szCs w:val="20"/>
        </w:rPr>
        <w:t xml:space="preserve">harm reduction </w:t>
      </w:r>
      <w:r w:rsidR="006D00BF">
        <w:rPr>
          <w:szCs w:val="20"/>
        </w:rPr>
        <w:t>programs in New Jersey.</w:t>
      </w:r>
      <w:r w:rsidRPr="0074473B">
        <w:rPr>
          <w:szCs w:val="20"/>
        </w:rPr>
        <w:t xml:space="preserve"> </w:t>
      </w:r>
      <w:r w:rsidR="006D00BF">
        <w:rPr>
          <w:szCs w:val="20"/>
        </w:rPr>
        <w:t xml:space="preserve"> These program</w:t>
      </w:r>
      <w:r w:rsidR="00A14D06">
        <w:rPr>
          <w:szCs w:val="20"/>
        </w:rPr>
        <w:t>s</w:t>
      </w:r>
      <w:r w:rsidR="006D00BF">
        <w:rPr>
          <w:szCs w:val="20"/>
        </w:rPr>
        <w:t xml:space="preserve"> provide </w:t>
      </w:r>
      <w:r w:rsidR="00751197">
        <w:rPr>
          <w:szCs w:val="20"/>
        </w:rPr>
        <w:t xml:space="preserve">health and social </w:t>
      </w:r>
      <w:r w:rsidRPr="0074473B">
        <w:rPr>
          <w:szCs w:val="20"/>
        </w:rPr>
        <w:t>services to persons who use drugs intravenously</w:t>
      </w:r>
      <w:r w:rsidR="00751197">
        <w:rPr>
          <w:szCs w:val="20"/>
        </w:rPr>
        <w:t xml:space="preserve">.  </w:t>
      </w:r>
    </w:p>
    <w:p w:rsidR="0074473B" w:rsidRPr="0074473B" w:rsidRDefault="006D00BF" w:rsidP="006D00BF">
      <w:pPr>
        <w:tabs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</w:tabs>
        <w:rPr>
          <w:szCs w:val="20"/>
        </w:rPr>
      </w:pPr>
      <w:r>
        <w:rPr>
          <w:szCs w:val="20"/>
        </w:rPr>
        <w:tab/>
      </w:r>
      <w:r w:rsidR="0074473B" w:rsidRPr="0074473B">
        <w:rPr>
          <w:szCs w:val="20"/>
        </w:rPr>
        <w:t>Currently, these services are provided through syringe access programs</w:t>
      </w:r>
      <w:r>
        <w:rPr>
          <w:szCs w:val="20"/>
        </w:rPr>
        <w:t xml:space="preserve"> and may only be established by municipalities,</w:t>
      </w:r>
      <w:r w:rsidR="0074473B" w:rsidRPr="0074473B">
        <w:rPr>
          <w:szCs w:val="20"/>
        </w:rPr>
        <w:t xml:space="preserve"> subject to certain </w:t>
      </w:r>
      <w:r>
        <w:rPr>
          <w:szCs w:val="20"/>
        </w:rPr>
        <w:t>conditions</w:t>
      </w:r>
      <w:r w:rsidR="0074473B" w:rsidRPr="0074473B">
        <w:rPr>
          <w:szCs w:val="20"/>
        </w:rPr>
        <w:t xml:space="preserve">, including a requirement that </w:t>
      </w:r>
      <w:r w:rsidR="003571AE">
        <w:rPr>
          <w:szCs w:val="20"/>
        </w:rPr>
        <w:t>the</w:t>
      </w:r>
      <w:r w:rsidR="0074473B" w:rsidRPr="0074473B">
        <w:rPr>
          <w:szCs w:val="20"/>
        </w:rPr>
        <w:t xml:space="preserve"> program work</w:t>
      </w:r>
      <w:r w:rsidR="00A00506">
        <w:rPr>
          <w:szCs w:val="20"/>
        </w:rPr>
        <w:t>s</w:t>
      </w:r>
      <w:r w:rsidR="0074473B" w:rsidRPr="0074473B">
        <w:rPr>
          <w:szCs w:val="20"/>
        </w:rPr>
        <w:t xml:space="preserve"> with certain entities to provide a broad range of support services to </w:t>
      </w:r>
      <w:r w:rsidR="00751197">
        <w:rPr>
          <w:szCs w:val="20"/>
        </w:rPr>
        <w:t>clients.</w:t>
      </w:r>
    </w:p>
    <w:p w:rsidR="0074473B" w:rsidRPr="0074473B" w:rsidRDefault="0074473B" w:rsidP="0071031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Cs w:val="20"/>
        </w:rPr>
      </w:pPr>
      <w:r w:rsidRPr="0074473B">
        <w:rPr>
          <w:szCs w:val="20"/>
        </w:rPr>
        <w:tab/>
        <w:t xml:space="preserve">This bill </w:t>
      </w:r>
      <w:r w:rsidR="00751197">
        <w:rPr>
          <w:szCs w:val="20"/>
        </w:rPr>
        <w:t>allows</w:t>
      </w:r>
      <w:r w:rsidRPr="0074473B">
        <w:rPr>
          <w:szCs w:val="20"/>
        </w:rPr>
        <w:t xml:space="preserve"> any entity to provide harm reduction services upon registration with the DOH,</w:t>
      </w:r>
      <w:r w:rsidR="006D00BF">
        <w:rPr>
          <w:szCs w:val="20"/>
        </w:rPr>
        <w:t xml:space="preserve"> without </w:t>
      </w:r>
      <w:r w:rsidR="001E7A87">
        <w:rPr>
          <w:szCs w:val="20"/>
        </w:rPr>
        <w:t xml:space="preserve">requiring the </w:t>
      </w:r>
      <w:r w:rsidR="006D00BF">
        <w:rPr>
          <w:szCs w:val="20"/>
        </w:rPr>
        <w:t xml:space="preserve">approval by the municipality in which the </w:t>
      </w:r>
      <w:r w:rsidR="00DA662A">
        <w:rPr>
          <w:szCs w:val="20"/>
        </w:rPr>
        <w:t>services</w:t>
      </w:r>
      <w:r w:rsidR="006D00BF">
        <w:rPr>
          <w:szCs w:val="20"/>
        </w:rPr>
        <w:t xml:space="preserve"> </w:t>
      </w:r>
      <w:r w:rsidR="001E7A87">
        <w:rPr>
          <w:szCs w:val="20"/>
        </w:rPr>
        <w:t>will</w:t>
      </w:r>
      <w:r w:rsidR="006D00BF">
        <w:rPr>
          <w:szCs w:val="20"/>
        </w:rPr>
        <w:t xml:space="preserve"> </w:t>
      </w:r>
      <w:r w:rsidR="00DA662A">
        <w:rPr>
          <w:szCs w:val="20"/>
        </w:rPr>
        <w:t>be offered</w:t>
      </w:r>
      <w:r w:rsidR="00B058F2">
        <w:rPr>
          <w:szCs w:val="20"/>
        </w:rPr>
        <w:t>.</w:t>
      </w:r>
      <w:r w:rsidRPr="0074473B">
        <w:rPr>
          <w:szCs w:val="20"/>
        </w:rPr>
        <w:t xml:space="preserve"> </w:t>
      </w:r>
      <w:r w:rsidR="00B058F2">
        <w:rPr>
          <w:szCs w:val="20"/>
        </w:rPr>
        <w:t xml:space="preserve"> Operators of the new harm reduction programs </w:t>
      </w:r>
      <w:r w:rsidR="001E7A87">
        <w:rPr>
          <w:szCs w:val="20"/>
        </w:rPr>
        <w:t>will be</w:t>
      </w:r>
      <w:r w:rsidR="00B058F2">
        <w:rPr>
          <w:szCs w:val="20"/>
        </w:rPr>
        <w:t xml:space="preserve"> </w:t>
      </w:r>
      <w:r w:rsidRPr="0074473B">
        <w:rPr>
          <w:szCs w:val="20"/>
        </w:rPr>
        <w:t xml:space="preserve">subject to the same general operational requirements </w:t>
      </w:r>
      <w:r w:rsidR="00A00506">
        <w:rPr>
          <w:szCs w:val="20"/>
        </w:rPr>
        <w:t>that</w:t>
      </w:r>
      <w:r w:rsidRPr="0074473B">
        <w:rPr>
          <w:szCs w:val="20"/>
        </w:rPr>
        <w:t xml:space="preserve"> currently apply, including training requirements for staff related to harm reduction, substance use disorder, medical and social service referrals, </w:t>
      </w:r>
      <w:r w:rsidR="00C27525">
        <w:rPr>
          <w:szCs w:val="20"/>
        </w:rPr>
        <w:t xml:space="preserve">and </w:t>
      </w:r>
      <w:r w:rsidRPr="0074473B">
        <w:rPr>
          <w:szCs w:val="20"/>
        </w:rPr>
        <w:t>infection control procedures</w:t>
      </w:r>
      <w:r w:rsidR="003571AE">
        <w:rPr>
          <w:szCs w:val="20"/>
        </w:rPr>
        <w:t xml:space="preserve">.  </w:t>
      </w:r>
      <w:r w:rsidR="00751197">
        <w:rPr>
          <w:szCs w:val="20"/>
        </w:rPr>
        <w:t>T</w:t>
      </w:r>
      <w:r w:rsidRPr="0074473B">
        <w:rPr>
          <w:szCs w:val="20"/>
        </w:rPr>
        <w:t xml:space="preserve">he DOH </w:t>
      </w:r>
      <w:r w:rsidR="00A950ED">
        <w:rPr>
          <w:szCs w:val="20"/>
        </w:rPr>
        <w:t xml:space="preserve">may </w:t>
      </w:r>
      <w:r w:rsidRPr="0074473B">
        <w:rPr>
          <w:szCs w:val="20"/>
        </w:rPr>
        <w:t xml:space="preserve">terminate an authorization to provide harm reduction services </w:t>
      </w:r>
      <w:r w:rsidR="00A950ED">
        <w:rPr>
          <w:szCs w:val="20"/>
        </w:rPr>
        <w:t xml:space="preserve">that </w:t>
      </w:r>
      <w:r w:rsidR="001039E9">
        <w:rPr>
          <w:szCs w:val="20"/>
        </w:rPr>
        <w:t>it grants</w:t>
      </w:r>
      <w:r w:rsidR="00A950ED">
        <w:rPr>
          <w:szCs w:val="20"/>
        </w:rPr>
        <w:t xml:space="preserve"> </w:t>
      </w:r>
      <w:r w:rsidRPr="0074473B">
        <w:rPr>
          <w:szCs w:val="20"/>
        </w:rPr>
        <w:t xml:space="preserve">under the bill.  </w:t>
      </w:r>
    </w:p>
    <w:p w:rsidR="0074473B" w:rsidRPr="0074473B" w:rsidRDefault="0074473B" w:rsidP="0074473B">
      <w:pPr>
        <w:tabs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</w:tabs>
        <w:rPr>
          <w:szCs w:val="20"/>
        </w:rPr>
      </w:pPr>
      <w:r w:rsidRPr="0074473B">
        <w:rPr>
          <w:szCs w:val="20"/>
        </w:rPr>
        <w:tab/>
        <w:t xml:space="preserve">Prior to authorizing </w:t>
      </w:r>
      <w:r w:rsidR="00BE01C2">
        <w:rPr>
          <w:szCs w:val="20"/>
        </w:rPr>
        <w:t xml:space="preserve">the </w:t>
      </w:r>
      <w:r w:rsidRPr="0074473B">
        <w:rPr>
          <w:szCs w:val="20"/>
        </w:rPr>
        <w:t>provi</w:t>
      </w:r>
      <w:r w:rsidR="00BE01C2">
        <w:rPr>
          <w:szCs w:val="20"/>
        </w:rPr>
        <w:t xml:space="preserve">sion of </w:t>
      </w:r>
      <w:r w:rsidRPr="0074473B">
        <w:rPr>
          <w:szCs w:val="20"/>
        </w:rPr>
        <w:t>harm reduction services in a municipality</w:t>
      </w:r>
      <w:r w:rsidR="00BE01C2">
        <w:rPr>
          <w:szCs w:val="20"/>
        </w:rPr>
        <w:t xml:space="preserve"> for the first time</w:t>
      </w:r>
      <w:r w:rsidRPr="0074473B">
        <w:rPr>
          <w:szCs w:val="20"/>
        </w:rPr>
        <w:t>, the DOH</w:t>
      </w:r>
      <w:r w:rsidR="005F0145">
        <w:rPr>
          <w:szCs w:val="20"/>
        </w:rPr>
        <w:t xml:space="preserve"> </w:t>
      </w:r>
      <w:r w:rsidRPr="0074473B">
        <w:rPr>
          <w:szCs w:val="20"/>
        </w:rPr>
        <w:t>is to meet with the municipality’s mayor and counci</w:t>
      </w:r>
      <w:r w:rsidR="00751197">
        <w:rPr>
          <w:szCs w:val="20"/>
        </w:rPr>
        <w:t xml:space="preserve">l </w:t>
      </w:r>
      <w:r w:rsidRPr="0074473B">
        <w:rPr>
          <w:szCs w:val="20"/>
        </w:rPr>
        <w:t>and present to the municipality detailed plans for the provision of harm reduction services</w:t>
      </w:r>
      <w:r w:rsidR="0071031D">
        <w:rPr>
          <w:szCs w:val="20"/>
        </w:rPr>
        <w:t xml:space="preserve">.  </w:t>
      </w:r>
      <w:r w:rsidRPr="0074473B">
        <w:rPr>
          <w:szCs w:val="20"/>
        </w:rPr>
        <w:t xml:space="preserve">The DOH </w:t>
      </w:r>
      <w:r w:rsidR="0071031D">
        <w:rPr>
          <w:szCs w:val="20"/>
        </w:rPr>
        <w:t xml:space="preserve">additionally </w:t>
      </w:r>
      <w:r w:rsidRPr="0074473B">
        <w:rPr>
          <w:szCs w:val="20"/>
        </w:rPr>
        <w:t>will be required to maintain communication with the municipality prior to and during the initiation of harm reduction service</w:t>
      </w:r>
      <w:r w:rsidR="003571AE">
        <w:rPr>
          <w:szCs w:val="20"/>
        </w:rPr>
        <w:t>s</w:t>
      </w:r>
      <w:r w:rsidRPr="0074473B">
        <w:rPr>
          <w:szCs w:val="20"/>
        </w:rPr>
        <w:t xml:space="preserve">, and </w:t>
      </w:r>
      <w:r w:rsidR="00251042">
        <w:rPr>
          <w:szCs w:val="20"/>
        </w:rPr>
        <w:t xml:space="preserve">promptly </w:t>
      </w:r>
      <w:r w:rsidRPr="0074473B">
        <w:rPr>
          <w:szCs w:val="20"/>
        </w:rPr>
        <w:t>respond to concerns and other issues raised by the municipality.</w:t>
      </w:r>
    </w:p>
    <w:p w:rsidR="0074473B" w:rsidRDefault="0071031D" w:rsidP="0074473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szCs w:val="20"/>
        </w:rPr>
        <w:tab/>
        <w:t>T</w:t>
      </w:r>
      <w:r w:rsidR="0074473B" w:rsidRPr="0074473B">
        <w:rPr>
          <w:szCs w:val="20"/>
        </w:rPr>
        <w:t xml:space="preserve">he bill appropriates $5 million from the General Fund to the DOH to support harm reduction services, and $10 million from the General Fund to the </w:t>
      </w:r>
      <w:r w:rsidR="003571AE">
        <w:rPr>
          <w:szCs w:val="20"/>
        </w:rPr>
        <w:t>DHS</w:t>
      </w:r>
      <w:r w:rsidR="0074473B" w:rsidRPr="0074473B">
        <w:rPr>
          <w:szCs w:val="20"/>
        </w:rPr>
        <w:t xml:space="preserve"> for inpatient and outpatient substance use disorder treatment program slots and </w:t>
      </w:r>
      <w:r w:rsidR="00C27525">
        <w:rPr>
          <w:szCs w:val="20"/>
        </w:rPr>
        <w:t>public</w:t>
      </w:r>
      <w:r w:rsidR="003D3E28">
        <w:rPr>
          <w:szCs w:val="20"/>
        </w:rPr>
        <w:t xml:space="preserve"> </w:t>
      </w:r>
      <w:r w:rsidR="0074473B" w:rsidRPr="0074473B">
        <w:rPr>
          <w:szCs w:val="20"/>
        </w:rPr>
        <w:t>outreach.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71031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11C52" w:rsidRDefault="0071031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A85B06">
        <w:t xml:space="preserve">The OLS </w:t>
      </w:r>
      <w:r w:rsidR="00AC3E50">
        <w:t xml:space="preserve">concludes that the bill will increase annual State costs by an indeterminate amount for the DOH to </w:t>
      </w:r>
      <w:r w:rsidR="005430AB">
        <w:t xml:space="preserve">perform administrative functions that </w:t>
      </w:r>
      <w:r w:rsidR="00AC3E50">
        <w:t xml:space="preserve">support </w:t>
      </w:r>
      <w:r w:rsidR="00DF325D">
        <w:t xml:space="preserve">the establishment and operation of additional </w:t>
      </w:r>
      <w:r w:rsidR="00AC3E50">
        <w:t xml:space="preserve">harm reduction </w:t>
      </w:r>
      <w:r w:rsidR="00DF325D">
        <w:t>programs</w:t>
      </w:r>
      <w:r w:rsidR="00AC3E50">
        <w:t xml:space="preserve">. </w:t>
      </w:r>
      <w:r w:rsidR="00842929">
        <w:t xml:space="preserve"> The department’s responsibilities include prescribing requirements for the establishment and operation of</w:t>
      </w:r>
      <w:r w:rsidR="0031124E">
        <w:t xml:space="preserve"> entities providing</w:t>
      </w:r>
      <w:r w:rsidR="00BD3736">
        <w:t xml:space="preserve"> </w:t>
      </w:r>
      <w:r w:rsidR="00DC7276">
        <w:t xml:space="preserve">harm reduction </w:t>
      </w:r>
      <w:r w:rsidR="00BD3736">
        <w:t>services</w:t>
      </w:r>
      <w:r w:rsidR="00DC7276">
        <w:t>;</w:t>
      </w:r>
      <w:r w:rsidR="00842929">
        <w:t xml:space="preserve"> </w:t>
      </w:r>
      <w:r w:rsidR="0013052E">
        <w:t>f</w:t>
      </w:r>
      <w:r w:rsidR="001D5C6A">
        <w:t>acilitating linkages between these entities and other health c</w:t>
      </w:r>
      <w:r w:rsidR="00C07458">
        <w:t>are facilities and programs</w:t>
      </w:r>
      <w:r w:rsidR="00DC7276">
        <w:t>;</w:t>
      </w:r>
      <w:r w:rsidR="001D5C6A">
        <w:t xml:space="preserve"> the adoption of a uniform membership card for</w:t>
      </w:r>
      <w:r w:rsidR="0031124E">
        <w:t xml:space="preserve"> clients</w:t>
      </w:r>
      <w:r w:rsidR="001D5C6A">
        <w:t>, staff, and volunteers</w:t>
      </w:r>
      <w:r w:rsidR="00BD3736">
        <w:t xml:space="preserve"> of these entities</w:t>
      </w:r>
      <w:r w:rsidR="00DC7276">
        <w:t>;</w:t>
      </w:r>
      <w:r w:rsidR="00C07458">
        <w:t xml:space="preserve"> and the ongoing collection</w:t>
      </w:r>
      <w:r w:rsidR="0013052E">
        <w:t xml:space="preserve"> and dissemination of relevant data</w:t>
      </w:r>
      <w:r w:rsidR="001D5C6A">
        <w:t xml:space="preserve">. </w:t>
      </w:r>
      <w:r w:rsidR="00AC3E50">
        <w:t xml:space="preserve"> </w:t>
      </w:r>
      <w:r w:rsidR="00011C52">
        <w:t>The bill includes a one-time appropriation of $5 million to the department</w:t>
      </w:r>
      <w:r w:rsidR="0013052E">
        <w:t xml:space="preserve"> for these</w:t>
      </w:r>
      <w:r w:rsidR="00011C52">
        <w:t xml:space="preserve"> purpose</w:t>
      </w:r>
      <w:r w:rsidR="0013052E">
        <w:t>s</w:t>
      </w:r>
      <w:r w:rsidR="00011C52">
        <w:t>.</w:t>
      </w:r>
    </w:p>
    <w:p w:rsidR="00C25B56" w:rsidRDefault="00011C5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AC3E50">
        <w:t xml:space="preserve">The DHS, in turn, will incur additional expenses to the extent that the bill increases the </w:t>
      </w:r>
      <w:r w:rsidR="00D155BB">
        <w:t xml:space="preserve">department’s </w:t>
      </w:r>
      <w:r w:rsidR="00AC3E50">
        <w:t>provision of inpatient and outpatient substance use disorder treatment services.  The DHS may also experience additional costs for public outreach related to the provisio</w:t>
      </w:r>
      <w:r>
        <w:t>ns of the bill.</w:t>
      </w:r>
      <w:r w:rsidR="00AC3E50">
        <w:t xml:space="preserve">  </w:t>
      </w:r>
      <w:r>
        <w:t>The bill includes a one-time appropriation of $10 million to the DHS to support these efforts.</w:t>
      </w:r>
    </w:p>
    <w:p w:rsidR="00842929" w:rsidRDefault="00591DBF" w:rsidP="002F4AF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220E4F">
        <w:t xml:space="preserve">To the extent the State’s Medicaid program, commonly known as the NJ </w:t>
      </w:r>
      <w:proofErr w:type="spellStart"/>
      <w:r w:rsidR="00220E4F">
        <w:t>FamilyCare</w:t>
      </w:r>
      <w:proofErr w:type="spellEnd"/>
      <w:r w:rsidR="00220E4F">
        <w:t xml:space="preserve"> program, covers the resultant additional outpatient and inpatient substance use disorder treatment expenditures, the federal government will reimburse 50 percent of the additional eligible State expenditures.  </w:t>
      </w:r>
      <w:r w:rsidR="0062485C">
        <w:t>The State is currently receiving enhanced federal funds from the 6.2</w:t>
      </w:r>
      <w:r w:rsidR="00091074">
        <w:t xml:space="preserve"> percent increase to its federal matching fund percentage for State M</w:t>
      </w:r>
      <w:r w:rsidR="00E2059D">
        <w:t xml:space="preserve">edicaid expenditures through the end of the current federal public health emergency. </w:t>
      </w:r>
      <w:r w:rsidR="00E0402D">
        <w:t xml:space="preserve"> Federal cost reimbursements represent a revenue gain to the State.</w:t>
      </w:r>
    </w:p>
    <w:p w:rsidR="00842929" w:rsidRDefault="00842929" w:rsidP="002F4AF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2F4AF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66475E" w:rsidP="0066475E">
            <w:pPr>
              <w:pStyle w:val="10pointItalics"/>
              <w:rPr>
                <w:sz w:val="24"/>
              </w:rPr>
            </w:pPr>
            <w:bookmarkStart w:id="2" w:name="Section"/>
            <w:r>
              <w:t>Human Services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BF344A" w:rsidP="00EF17BC">
            <w:pPr>
              <w:pStyle w:val="10pointItalics"/>
            </w:pPr>
            <w:bookmarkStart w:id="3" w:name="UserFullName"/>
            <w:bookmarkEnd w:id="3"/>
            <w:r>
              <w:t>Anne Hunt Cappabianca</w:t>
            </w:r>
          </w:p>
          <w:p w:rsidR="00EF17BC" w:rsidRDefault="0066475E" w:rsidP="00EF17BC">
            <w:pPr>
              <w:pStyle w:val="10pointItalics"/>
              <w:rPr>
                <w:sz w:val="24"/>
              </w:rPr>
            </w:pPr>
            <w:r>
              <w:rPr>
                <w:szCs w:val="20"/>
              </w:rPr>
              <w:t>Associate</w:t>
            </w:r>
            <w:r w:rsidRPr="00D02331">
              <w:rPr>
                <w:szCs w:val="20"/>
              </w:rPr>
              <w:t xml:space="preserve"> Fiscal Analyst</w:t>
            </w:r>
          </w:p>
        </w:tc>
      </w:tr>
      <w:tr w:rsidR="00EF17BC" w:rsidTr="00C231AF">
        <w:trPr>
          <w:trHeight w:val="51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974858" w:rsidRDefault="00974858" w:rsidP="00EF17BC">
      <w:pPr>
        <w:spacing w:line="287" w:lineRule="atLeast"/>
      </w:pPr>
    </w:p>
    <w:p w:rsidR="00EF17BC" w:rsidRDefault="00C663BE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C663BE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463" w:rsidRDefault="00446463">
      <w:r>
        <w:separator/>
      </w:r>
    </w:p>
  </w:endnote>
  <w:endnote w:type="continuationSeparator" w:id="0">
    <w:p w:rsidR="00446463" w:rsidRDefault="00446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2222FA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2222FA" w:rsidRDefault="002222FA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2222FA" w:rsidRPr="001106B5" w:rsidRDefault="002222FA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2222FA" w:rsidRDefault="002222FA" w:rsidP="001106B5">
          <w:pPr>
            <w:pStyle w:val="10pointItalics"/>
          </w:pPr>
        </w:p>
      </w:tc>
    </w:tr>
    <w:tr w:rsidR="002222FA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2222FA" w:rsidRDefault="002222FA" w:rsidP="00125D26">
          <w:pPr>
            <w:pStyle w:val="10pointItalics"/>
            <w:jc w:val="center"/>
          </w:pPr>
          <w:r>
            <w:t>Office of Legislative Services</w:t>
          </w:r>
        </w:p>
        <w:p w:rsidR="002222FA" w:rsidRDefault="002222FA" w:rsidP="00125D26">
          <w:pPr>
            <w:pStyle w:val="10pointItalics"/>
            <w:jc w:val="center"/>
          </w:pPr>
          <w:r>
            <w:t>State House Annex</w:t>
          </w:r>
        </w:p>
        <w:p w:rsidR="002222FA" w:rsidRDefault="002222FA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2222FA" w:rsidRDefault="002222FA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2222FA" w:rsidRDefault="00214472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0899993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2222FA" w:rsidRDefault="002222FA" w:rsidP="00125D26">
          <w:pPr>
            <w:pStyle w:val="10pointItalics"/>
            <w:jc w:val="center"/>
          </w:pPr>
          <w:r>
            <w:t>Legislative Budget and Finance Office</w:t>
          </w:r>
        </w:p>
        <w:p w:rsidR="002222FA" w:rsidRDefault="002222FA" w:rsidP="00125D26">
          <w:pPr>
            <w:pStyle w:val="10pointItalics"/>
            <w:jc w:val="center"/>
          </w:pPr>
          <w:r>
            <w:t>Phone (609) 847-3105</w:t>
          </w:r>
        </w:p>
        <w:p w:rsidR="002222FA" w:rsidRDefault="002222FA" w:rsidP="00125D26">
          <w:pPr>
            <w:pStyle w:val="10pointItalics"/>
            <w:jc w:val="center"/>
          </w:pPr>
          <w:r>
            <w:t>Fax (609) 777-2442</w:t>
          </w:r>
        </w:p>
        <w:p w:rsidR="002222FA" w:rsidRDefault="002222FA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2222FA" w:rsidRDefault="002222FA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463" w:rsidRDefault="00446463">
      <w:r>
        <w:separator/>
      </w:r>
    </w:p>
  </w:footnote>
  <w:footnote w:type="continuationSeparator" w:id="0">
    <w:p w:rsidR="00446463" w:rsidRDefault="00446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2FA" w:rsidRDefault="002222FA" w:rsidP="00C663BE">
    <w:pPr>
      <w:pStyle w:val="Header"/>
      <w:jc w:val="center"/>
    </w:pPr>
    <w:r>
      <w:t>F</w:t>
    </w:r>
    <w:r w:rsidR="00E6517C">
      <w:t>E to S3009</w:t>
    </w:r>
    <w:r>
      <w:t xml:space="preserve"> [1R]</w:t>
    </w:r>
  </w:p>
  <w:p w:rsidR="002222FA" w:rsidRDefault="002222FA" w:rsidP="00C663BE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14472">
      <w:rPr>
        <w:noProof/>
      </w:rPr>
      <w:t>3</w:t>
    </w:r>
    <w:r>
      <w:fldChar w:fldCharType="end"/>
    </w:r>
  </w:p>
  <w:p w:rsidR="002222FA" w:rsidRDefault="002222FA" w:rsidP="00C663B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3BE"/>
    <w:rsid w:val="00011C52"/>
    <w:rsid w:val="00011EDD"/>
    <w:rsid w:val="00013973"/>
    <w:rsid w:val="00021D88"/>
    <w:rsid w:val="000333DF"/>
    <w:rsid w:val="00036860"/>
    <w:rsid w:val="00042B0B"/>
    <w:rsid w:val="00044B9C"/>
    <w:rsid w:val="000629F9"/>
    <w:rsid w:val="000701B0"/>
    <w:rsid w:val="00070F62"/>
    <w:rsid w:val="000820F8"/>
    <w:rsid w:val="00084CDB"/>
    <w:rsid w:val="0008691D"/>
    <w:rsid w:val="00091074"/>
    <w:rsid w:val="00095290"/>
    <w:rsid w:val="000A16EC"/>
    <w:rsid w:val="000A3CC2"/>
    <w:rsid w:val="000B1CCB"/>
    <w:rsid w:val="000C074D"/>
    <w:rsid w:val="000C50EA"/>
    <w:rsid w:val="000E08DD"/>
    <w:rsid w:val="000E17DB"/>
    <w:rsid w:val="000E677C"/>
    <w:rsid w:val="000F0A12"/>
    <w:rsid w:val="000F231D"/>
    <w:rsid w:val="000F278B"/>
    <w:rsid w:val="000F2B57"/>
    <w:rsid w:val="001039E9"/>
    <w:rsid w:val="001106B5"/>
    <w:rsid w:val="00114591"/>
    <w:rsid w:val="00115411"/>
    <w:rsid w:val="001223E7"/>
    <w:rsid w:val="00125D26"/>
    <w:rsid w:val="0013052E"/>
    <w:rsid w:val="001312E3"/>
    <w:rsid w:val="001417C7"/>
    <w:rsid w:val="00142AE8"/>
    <w:rsid w:val="00145CE4"/>
    <w:rsid w:val="00157AED"/>
    <w:rsid w:val="001646E9"/>
    <w:rsid w:val="00172CF5"/>
    <w:rsid w:val="00173F0A"/>
    <w:rsid w:val="0017455F"/>
    <w:rsid w:val="00182188"/>
    <w:rsid w:val="001907A1"/>
    <w:rsid w:val="00190ACF"/>
    <w:rsid w:val="00193C26"/>
    <w:rsid w:val="00194517"/>
    <w:rsid w:val="00194789"/>
    <w:rsid w:val="00197240"/>
    <w:rsid w:val="001B1D4B"/>
    <w:rsid w:val="001B2BA9"/>
    <w:rsid w:val="001D0C90"/>
    <w:rsid w:val="001D3DAA"/>
    <w:rsid w:val="001D3FD4"/>
    <w:rsid w:val="001D5C6A"/>
    <w:rsid w:val="001E7A87"/>
    <w:rsid w:val="001F4F8B"/>
    <w:rsid w:val="00201322"/>
    <w:rsid w:val="00203C53"/>
    <w:rsid w:val="00210E60"/>
    <w:rsid w:val="002116FF"/>
    <w:rsid w:val="00212908"/>
    <w:rsid w:val="00213CFF"/>
    <w:rsid w:val="00214472"/>
    <w:rsid w:val="00216F88"/>
    <w:rsid w:val="00220166"/>
    <w:rsid w:val="00220E4F"/>
    <w:rsid w:val="002222FA"/>
    <w:rsid w:val="00231207"/>
    <w:rsid w:val="00234802"/>
    <w:rsid w:val="00241AAD"/>
    <w:rsid w:val="002427E6"/>
    <w:rsid w:val="002451F9"/>
    <w:rsid w:val="00251042"/>
    <w:rsid w:val="002518C8"/>
    <w:rsid w:val="00255944"/>
    <w:rsid w:val="00261FC7"/>
    <w:rsid w:val="00275600"/>
    <w:rsid w:val="00290CA7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E7098"/>
    <w:rsid w:val="002F4AFF"/>
    <w:rsid w:val="002F5E01"/>
    <w:rsid w:val="00302B28"/>
    <w:rsid w:val="0031124E"/>
    <w:rsid w:val="00326E3B"/>
    <w:rsid w:val="003321A7"/>
    <w:rsid w:val="00335BC0"/>
    <w:rsid w:val="003376CB"/>
    <w:rsid w:val="00353325"/>
    <w:rsid w:val="0035698A"/>
    <w:rsid w:val="003571AE"/>
    <w:rsid w:val="00360CB5"/>
    <w:rsid w:val="00362F0A"/>
    <w:rsid w:val="003646BC"/>
    <w:rsid w:val="00366943"/>
    <w:rsid w:val="00370174"/>
    <w:rsid w:val="0037362D"/>
    <w:rsid w:val="003772F6"/>
    <w:rsid w:val="00381FCA"/>
    <w:rsid w:val="003828C4"/>
    <w:rsid w:val="00385E41"/>
    <w:rsid w:val="00386200"/>
    <w:rsid w:val="003A5E75"/>
    <w:rsid w:val="003B0AA0"/>
    <w:rsid w:val="003B66B0"/>
    <w:rsid w:val="003C23FD"/>
    <w:rsid w:val="003C5892"/>
    <w:rsid w:val="003C6C97"/>
    <w:rsid w:val="003C6FD3"/>
    <w:rsid w:val="003D3E28"/>
    <w:rsid w:val="003D4453"/>
    <w:rsid w:val="003F10BF"/>
    <w:rsid w:val="00407C9E"/>
    <w:rsid w:val="0041022E"/>
    <w:rsid w:val="004149CC"/>
    <w:rsid w:val="00426C11"/>
    <w:rsid w:val="00446463"/>
    <w:rsid w:val="004709CB"/>
    <w:rsid w:val="00485323"/>
    <w:rsid w:val="00487ED8"/>
    <w:rsid w:val="004911CB"/>
    <w:rsid w:val="00491918"/>
    <w:rsid w:val="00493237"/>
    <w:rsid w:val="004A10CD"/>
    <w:rsid w:val="004A2E7F"/>
    <w:rsid w:val="004A5A65"/>
    <w:rsid w:val="004B1485"/>
    <w:rsid w:val="004B3459"/>
    <w:rsid w:val="004C3708"/>
    <w:rsid w:val="004C6ECA"/>
    <w:rsid w:val="004C7237"/>
    <w:rsid w:val="004C764D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241D5"/>
    <w:rsid w:val="00536F40"/>
    <w:rsid w:val="005430AB"/>
    <w:rsid w:val="005470F3"/>
    <w:rsid w:val="00560C79"/>
    <w:rsid w:val="00570997"/>
    <w:rsid w:val="00577AA8"/>
    <w:rsid w:val="005850CE"/>
    <w:rsid w:val="005852F8"/>
    <w:rsid w:val="00591DBF"/>
    <w:rsid w:val="005A6D23"/>
    <w:rsid w:val="005B0666"/>
    <w:rsid w:val="005C1947"/>
    <w:rsid w:val="005C1E9D"/>
    <w:rsid w:val="005D13D0"/>
    <w:rsid w:val="005E03E7"/>
    <w:rsid w:val="005E75AB"/>
    <w:rsid w:val="005F0145"/>
    <w:rsid w:val="005F2DD5"/>
    <w:rsid w:val="00601F73"/>
    <w:rsid w:val="0061244C"/>
    <w:rsid w:val="0062485C"/>
    <w:rsid w:val="00625D15"/>
    <w:rsid w:val="00626FB0"/>
    <w:rsid w:val="00651611"/>
    <w:rsid w:val="00653AE2"/>
    <w:rsid w:val="0066475E"/>
    <w:rsid w:val="006651E9"/>
    <w:rsid w:val="006671C7"/>
    <w:rsid w:val="006917CF"/>
    <w:rsid w:val="00692BD4"/>
    <w:rsid w:val="006B22F3"/>
    <w:rsid w:val="006B2FD5"/>
    <w:rsid w:val="006B5C2D"/>
    <w:rsid w:val="006B6C16"/>
    <w:rsid w:val="006D00BF"/>
    <w:rsid w:val="006D6F6C"/>
    <w:rsid w:val="006F239A"/>
    <w:rsid w:val="006F505D"/>
    <w:rsid w:val="006F7203"/>
    <w:rsid w:val="00702D49"/>
    <w:rsid w:val="0071031D"/>
    <w:rsid w:val="00722AEF"/>
    <w:rsid w:val="00737A6C"/>
    <w:rsid w:val="00743F01"/>
    <w:rsid w:val="0074473B"/>
    <w:rsid w:val="00744AE4"/>
    <w:rsid w:val="00751197"/>
    <w:rsid w:val="00763D60"/>
    <w:rsid w:val="00765E7F"/>
    <w:rsid w:val="007833B1"/>
    <w:rsid w:val="007920AC"/>
    <w:rsid w:val="00796010"/>
    <w:rsid w:val="007A0F7E"/>
    <w:rsid w:val="007A42C5"/>
    <w:rsid w:val="007A6292"/>
    <w:rsid w:val="007A65A1"/>
    <w:rsid w:val="007B1FCF"/>
    <w:rsid w:val="007C4620"/>
    <w:rsid w:val="007E337B"/>
    <w:rsid w:val="007E5EB3"/>
    <w:rsid w:val="007E686E"/>
    <w:rsid w:val="00804E41"/>
    <w:rsid w:val="00811BC0"/>
    <w:rsid w:val="008231E8"/>
    <w:rsid w:val="008265F2"/>
    <w:rsid w:val="008266B7"/>
    <w:rsid w:val="00842929"/>
    <w:rsid w:val="00854B89"/>
    <w:rsid w:val="00855555"/>
    <w:rsid w:val="00855D79"/>
    <w:rsid w:val="00881BED"/>
    <w:rsid w:val="00881EF3"/>
    <w:rsid w:val="00883E7C"/>
    <w:rsid w:val="00886261"/>
    <w:rsid w:val="00890F93"/>
    <w:rsid w:val="00894971"/>
    <w:rsid w:val="008A602F"/>
    <w:rsid w:val="008B2322"/>
    <w:rsid w:val="008B72BD"/>
    <w:rsid w:val="008C0341"/>
    <w:rsid w:val="008C113E"/>
    <w:rsid w:val="008C2F80"/>
    <w:rsid w:val="008D5731"/>
    <w:rsid w:val="008E1349"/>
    <w:rsid w:val="00924D8B"/>
    <w:rsid w:val="00937A78"/>
    <w:rsid w:val="00947B1E"/>
    <w:rsid w:val="00953BF2"/>
    <w:rsid w:val="00953C08"/>
    <w:rsid w:val="00973C29"/>
    <w:rsid w:val="00974858"/>
    <w:rsid w:val="00975EB0"/>
    <w:rsid w:val="00983645"/>
    <w:rsid w:val="009B14F4"/>
    <w:rsid w:val="009B1B0D"/>
    <w:rsid w:val="009B1C3D"/>
    <w:rsid w:val="009B32DD"/>
    <w:rsid w:val="009C005A"/>
    <w:rsid w:val="009D4BC2"/>
    <w:rsid w:val="009D5E5F"/>
    <w:rsid w:val="009D5EF3"/>
    <w:rsid w:val="009D62B4"/>
    <w:rsid w:val="009E1448"/>
    <w:rsid w:val="009E3E41"/>
    <w:rsid w:val="00A00506"/>
    <w:rsid w:val="00A04DC3"/>
    <w:rsid w:val="00A05A06"/>
    <w:rsid w:val="00A1274A"/>
    <w:rsid w:val="00A14D06"/>
    <w:rsid w:val="00A164F2"/>
    <w:rsid w:val="00A26FCF"/>
    <w:rsid w:val="00A31FA5"/>
    <w:rsid w:val="00A34F8C"/>
    <w:rsid w:val="00A359DA"/>
    <w:rsid w:val="00A37886"/>
    <w:rsid w:val="00A63176"/>
    <w:rsid w:val="00A70D0C"/>
    <w:rsid w:val="00A74753"/>
    <w:rsid w:val="00A85B06"/>
    <w:rsid w:val="00A950ED"/>
    <w:rsid w:val="00A9794C"/>
    <w:rsid w:val="00AB0440"/>
    <w:rsid w:val="00AB21D4"/>
    <w:rsid w:val="00AC3E50"/>
    <w:rsid w:val="00AC3FC5"/>
    <w:rsid w:val="00AD340B"/>
    <w:rsid w:val="00AE3966"/>
    <w:rsid w:val="00AF11C6"/>
    <w:rsid w:val="00B002D1"/>
    <w:rsid w:val="00B057F1"/>
    <w:rsid w:val="00B058F2"/>
    <w:rsid w:val="00B13494"/>
    <w:rsid w:val="00B143A9"/>
    <w:rsid w:val="00B23901"/>
    <w:rsid w:val="00B4569E"/>
    <w:rsid w:val="00B45879"/>
    <w:rsid w:val="00B551EB"/>
    <w:rsid w:val="00B55F3D"/>
    <w:rsid w:val="00B576FB"/>
    <w:rsid w:val="00B74E81"/>
    <w:rsid w:val="00B84AC8"/>
    <w:rsid w:val="00B90F8C"/>
    <w:rsid w:val="00B91C0B"/>
    <w:rsid w:val="00B97E24"/>
    <w:rsid w:val="00BA0BE6"/>
    <w:rsid w:val="00BA2122"/>
    <w:rsid w:val="00BA2F3A"/>
    <w:rsid w:val="00BD3736"/>
    <w:rsid w:val="00BE01C2"/>
    <w:rsid w:val="00BE1354"/>
    <w:rsid w:val="00BF344A"/>
    <w:rsid w:val="00BF47F9"/>
    <w:rsid w:val="00C00022"/>
    <w:rsid w:val="00C07458"/>
    <w:rsid w:val="00C07688"/>
    <w:rsid w:val="00C231AF"/>
    <w:rsid w:val="00C25B56"/>
    <w:rsid w:val="00C260AB"/>
    <w:rsid w:val="00C27525"/>
    <w:rsid w:val="00C307FD"/>
    <w:rsid w:val="00C3115A"/>
    <w:rsid w:val="00C32933"/>
    <w:rsid w:val="00C3314D"/>
    <w:rsid w:val="00C338F4"/>
    <w:rsid w:val="00C35935"/>
    <w:rsid w:val="00C573A9"/>
    <w:rsid w:val="00C663BE"/>
    <w:rsid w:val="00C75246"/>
    <w:rsid w:val="00C80B0B"/>
    <w:rsid w:val="00C91D44"/>
    <w:rsid w:val="00C91EDF"/>
    <w:rsid w:val="00C97447"/>
    <w:rsid w:val="00CB4E67"/>
    <w:rsid w:val="00CC6622"/>
    <w:rsid w:val="00CE52D1"/>
    <w:rsid w:val="00CF222D"/>
    <w:rsid w:val="00CF5769"/>
    <w:rsid w:val="00CF734A"/>
    <w:rsid w:val="00D03902"/>
    <w:rsid w:val="00D155BB"/>
    <w:rsid w:val="00D20F5D"/>
    <w:rsid w:val="00D36B1B"/>
    <w:rsid w:val="00D376ED"/>
    <w:rsid w:val="00D40E4F"/>
    <w:rsid w:val="00D45611"/>
    <w:rsid w:val="00D638D0"/>
    <w:rsid w:val="00D67A0A"/>
    <w:rsid w:val="00D734B9"/>
    <w:rsid w:val="00D762A6"/>
    <w:rsid w:val="00D762BF"/>
    <w:rsid w:val="00D84564"/>
    <w:rsid w:val="00D86EEE"/>
    <w:rsid w:val="00D92520"/>
    <w:rsid w:val="00D958CF"/>
    <w:rsid w:val="00D968A7"/>
    <w:rsid w:val="00DA612B"/>
    <w:rsid w:val="00DA662A"/>
    <w:rsid w:val="00DA6AF7"/>
    <w:rsid w:val="00DC2149"/>
    <w:rsid w:val="00DC7276"/>
    <w:rsid w:val="00DC789F"/>
    <w:rsid w:val="00DD3C40"/>
    <w:rsid w:val="00DD7275"/>
    <w:rsid w:val="00DE1C6C"/>
    <w:rsid w:val="00DE47C2"/>
    <w:rsid w:val="00DE5037"/>
    <w:rsid w:val="00DF054C"/>
    <w:rsid w:val="00DF0C37"/>
    <w:rsid w:val="00DF325D"/>
    <w:rsid w:val="00DF65C1"/>
    <w:rsid w:val="00E008A4"/>
    <w:rsid w:val="00E0402D"/>
    <w:rsid w:val="00E042C5"/>
    <w:rsid w:val="00E06D7C"/>
    <w:rsid w:val="00E2059D"/>
    <w:rsid w:val="00E21963"/>
    <w:rsid w:val="00E22D9A"/>
    <w:rsid w:val="00E262A3"/>
    <w:rsid w:val="00E32D2F"/>
    <w:rsid w:val="00E3502E"/>
    <w:rsid w:val="00E355A5"/>
    <w:rsid w:val="00E51E95"/>
    <w:rsid w:val="00E5461B"/>
    <w:rsid w:val="00E6517C"/>
    <w:rsid w:val="00E708C9"/>
    <w:rsid w:val="00E74E35"/>
    <w:rsid w:val="00E75B93"/>
    <w:rsid w:val="00E76B5A"/>
    <w:rsid w:val="00E86D2A"/>
    <w:rsid w:val="00E9123C"/>
    <w:rsid w:val="00E95800"/>
    <w:rsid w:val="00EB1C90"/>
    <w:rsid w:val="00EB30C0"/>
    <w:rsid w:val="00EC1EF8"/>
    <w:rsid w:val="00EC2547"/>
    <w:rsid w:val="00EC4079"/>
    <w:rsid w:val="00EC669E"/>
    <w:rsid w:val="00ED3526"/>
    <w:rsid w:val="00ED4DA2"/>
    <w:rsid w:val="00EE7D05"/>
    <w:rsid w:val="00EF17BC"/>
    <w:rsid w:val="00EF3B9C"/>
    <w:rsid w:val="00F0023D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90004"/>
    <w:rsid w:val="00FA6D2B"/>
    <w:rsid w:val="00FB15DB"/>
    <w:rsid w:val="00FC3181"/>
    <w:rsid w:val="00FC7DA9"/>
    <w:rsid w:val="00FD2F99"/>
    <w:rsid w:val="00FE2E9C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CDE4F4A2-BA01-4ACD-8804-EFC91FA7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4709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709C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855D7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55D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5D7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55D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55D79"/>
    <w:rPr>
      <w:b/>
      <w:bCs/>
    </w:rPr>
  </w:style>
  <w:style w:type="paragraph" w:styleId="ListParagraph">
    <w:name w:val="List Paragraph"/>
    <w:basedOn w:val="Normal"/>
    <w:uiPriority w:val="34"/>
    <w:qFormat/>
    <w:rsid w:val="00974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827</Words>
  <Characters>4826</Characters>
  <Application>Microsoft Office Word</Application>
  <DocSecurity>0</DocSecurity>
  <Lines>119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S3009 [1R]  FISCAL ESTIMATE</vt:lpstr>
    </vt:vector>
  </TitlesOfParts>
  <Manager>Hunt Cappabianca, Anne; R56</Manager>
  <Company>Office of Legislative Services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S3009 1R  FISCAL ESTIMATE</dc:title>
  <dc:creator>Senators VITALE and GOPAL</dc:creator>
  <cp:keywords>S3009|3|HS |312|219|219|!||</cp:keywords>
  <dc:description>sponsor 12/8</dc:description>
  <cp:lastModifiedBy>Todaro, Vivian</cp:lastModifiedBy>
  <cp:revision>2</cp:revision>
  <cp:lastPrinted>2021-12-13T15:52:00Z</cp:lastPrinted>
  <dcterms:created xsi:type="dcterms:W3CDTF">2021-12-13T16:26:00Z</dcterms:created>
  <dcterms:modified xsi:type="dcterms:W3CDTF">2021-12-13T16:26:00Z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