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DAE" w:rsidRDefault="00602DAE" w:rsidP="00602DAE">
      <w:pPr>
        <w:pStyle w:val="bpuBill"/>
      </w:pPr>
      <w:bookmarkStart w:id="0" w:name="bpuFrontPg"/>
      <w:bookmarkStart w:id="1" w:name="_GoBack"/>
      <w:bookmarkEnd w:id="0"/>
      <w:bookmarkEnd w:id="1"/>
      <w:r>
        <w:t xml:space="preserve">SENATE, No. 3024 </w:t>
      </w:r>
    </w:p>
    <w:p w:rsidR="00602DAE" w:rsidRPr="009D38FF" w:rsidRDefault="00602DAE" w:rsidP="00602D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802" r:id="rId7"/>
        </w:object>
      </w:r>
    </w:p>
    <w:p w:rsidR="00602DAE" w:rsidRDefault="00602DAE" w:rsidP="00602DAE">
      <w:pPr>
        <w:pStyle w:val="bpuState"/>
      </w:pPr>
      <w:r>
        <w:t>STATE OF NEW JERSEY</w:t>
      </w:r>
    </w:p>
    <w:p w:rsidR="00602DAE" w:rsidRDefault="00602DAE" w:rsidP="00602DAE">
      <w:pPr>
        <w:pStyle w:val="bpuLegislature"/>
      </w:pPr>
      <w:r>
        <w:t>219th LEGISLATURE</w:t>
      </w:r>
    </w:p>
    <w:p w:rsidR="00602DAE" w:rsidRDefault="00602DAE" w:rsidP="00602DAE">
      <w:pPr>
        <w:pStyle w:val="bpuWpGraphic"/>
      </w:pPr>
      <w:r>
        <w:object w:dxaOrig="8985" w:dyaOrig="255">
          <v:shape id="_x0000_i1026" type="#_x0000_t75" style="width:6in;height:12pt" o:ole="">
            <v:imagedata r:id="rId6" o:title=""/>
          </v:shape>
          <o:OLEObject Type="Embed" ProgID="WPWin6.1" ShapeID="_x0000_i1026" DrawAspect="Content" ObjectID="_1664690803" r:id="rId8"/>
        </w:object>
      </w:r>
      <w:r>
        <w:t xml:space="preserve">  </w:t>
      </w:r>
    </w:p>
    <w:p w:rsidR="00602DAE" w:rsidRDefault="00602DAE" w:rsidP="00602DAE">
      <w:pPr>
        <w:pStyle w:val="bpuIntro"/>
      </w:pPr>
      <w:r>
        <w:t>INTRODUCED OCTOBER 19, 2020</w:t>
      </w:r>
    </w:p>
    <w:p w:rsidR="00602DAE" w:rsidRDefault="00602DAE" w:rsidP="00602DAE">
      <w:pPr>
        <w:pStyle w:val="bpuIntro"/>
      </w:pPr>
    </w:p>
    <w:p w:rsidR="00602DAE" w:rsidRDefault="00602DAE" w:rsidP="00602DAE">
      <w:pPr>
        <w:pStyle w:val="bpuIntro"/>
        <w:sectPr w:rsidR="00602DAE" w:rsidSect="00602DAE">
          <w:headerReference w:type="even" r:id="rId9"/>
          <w:headerReference w:type="default" r:id="rId10"/>
          <w:pgSz w:w="12240" w:h="20160" w:code="5"/>
          <w:pgMar w:top="2160" w:right="1440" w:bottom="1440" w:left="1440" w:header="72" w:footer="720" w:gutter="0"/>
          <w:pgNumType w:start="1"/>
          <w:cols w:space="720"/>
          <w:docGrid w:linePitch="360"/>
        </w:sectPr>
      </w:pPr>
    </w:p>
    <w:p w:rsidR="00602DAE" w:rsidRDefault="00602DAE" w:rsidP="00602DAE">
      <w:pPr>
        <w:pStyle w:val="bpuIntro"/>
      </w:pPr>
    </w:p>
    <w:p w:rsidR="00602DAE" w:rsidRDefault="00602DAE" w:rsidP="00602DAE">
      <w:pPr>
        <w:pStyle w:val="bpuSponsor"/>
      </w:pPr>
      <w:r>
        <w:t>Sponsored by:</w:t>
      </w:r>
    </w:p>
    <w:p w:rsidR="00602DAE" w:rsidRDefault="00602DAE" w:rsidP="00602DAE">
      <w:pPr>
        <w:pStyle w:val="bpuSponsor"/>
      </w:pPr>
      <w:r>
        <w:t>Senator  VIN GOPAL</w:t>
      </w:r>
    </w:p>
    <w:p w:rsidR="00602DAE" w:rsidRDefault="00602DAE" w:rsidP="00602DAE">
      <w:pPr>
        <w:pStyle w:val="bpuSponsor"/>
      </w:pPr>
      <w:r>
        <w:t>District 11 (Monmouth)</w:t>
      </w:r>
    </w:p>
    <w:p w:rsidR="00602DAE" w:rsidRDefault="00602DAE" w:rsidP="00602DAE">
      <w:pPr>
        <w:pStyle w:val="bpuSponsor"/>
      </w:pPr>
    </w:p>
    <w:p w:rsidR="00602DAE" w:rsidRDefault="00602DAE" w:rsidP="00602DAE">
      <w:pPr>
        <w:pStyle w:val="bpuSponsor"/>
      </w:pPr>
    </w:p>
    <w:p w:rsidR="00602DAE" w:rsidRDefault="00602DAE" w:rsidP="00602DAE">
      <w:pPr>
        <w:pStyle w:val="bpuSponsor"/>
      </w:pPr>
    </w:p>
    <w:p w:rsidR="00602DAE" w:rsidRDefault="00602DAE" w:rsidP="00602DAE">
      <w:pPr>
        <w:pStyle w:val="bpuSponsor"/>
      </w:pPr>
    </w:p>
    <w:p w:rsidR="00602DAE" w:rsidRDefault="00602DAE" w:rsidP="00602DAE">
      <w:pPr>
        <w:pStyle w:val="bpuSponsor"/>
      </w:pPr>
      <w:r>
        <w:t>SYNOPSIS</w:t>
      </w:r>
    </w:p>
    <w:p w:rsidR="00602DAE" w:rsidRDefault="00497012" w:rsidP="00602DAE">
      <w:pPr>
        <w:pStyle w:val="bpuNormText"/>
      </w:pPr>
      <w:r>
        <w:tab/>
      </w:r>
      <w:r w:rsidR="00602DAE">
        <w:t>Prohibits tax collector from selling tax lien of less than $100.</w:t>
      </w:r>
    </w:p>
    <w:p w:rsidR="00602DAE" w:rsidRDefault="00602DAE" w:rsidP="00602DAE">
      <w:pPr>
        <w:pStyle w:val="bpuNormText"/>
      </w:pPr>
    </w:p>
    <w:p w:rsidR="00602DAE" w:rsidRDefault="00602DAE" w:rsidP="00602DAE">
      <w:pPr>
        <w:pStyle w:val="bpuSponsor"/>
      </w:pPr>
      <w:r>
        <w:t xml:space="preserve">CURRENT VERSION OF TEXT </w:t>
      </w:r>
    </w:p>
    <w:p w:rsidR="00602DAE" w:rsidRDefault="00602DAE" w:rsidP="00602DAE">
      <w:pPr>
        <w:pStyle w:val="bpuNormText"/>
      </w:pPr>
      <w:r>
        <w:tab/>
        <w:t>As introduced.</w:t>
      </w:r>
    </w:p>
    <w:p w:rsidR="00602DAE" w:rsidRDefault="00602DAE" w:rsidP="00602D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DAE" w:rsidRDefault="00602DAE" w:rsidP="008916EC">
      <w:pPr>
        <w:pStyle w:val="FronterPage"/>
        <w:tabs>
          <w:tab w:val="clear" w:pos="720"/>
          <w:tab w:val="clear" w:pos="1440"/>
          <w:tab w:val="clear" w:pos="2160"/>
          <w:tab w:val="clear" w:pos="2880"/>
          <w:tab w:val="clear" w:pos="3600"/>
          <w:tab w:val="clear" w:pos="4320"/>
          <w:tab w:val="clear" w:pos="5040"/>
        </w:tabs>
        <w:sectPr w:rsidR="00602DAE" w:rsidSect="00602DAE">
          <w:type w:val="continuous"/>
          <w:pgSz w:w="12240" w:h="20160" w:code="5"/>
          <w:pgMar w:top="1440" w:right="2275" w:bottom="1440" w:left="2275" w:header="72" w:footer="720" w:gutter="0"/>
          <w:pgNumType w:start="1"/>
          <w:cols w:space="720"/>
          <w:docGrid w:linePitch="360"/>
        </w:sectPr>
      </w:pPr>
    </w:p>
    <w:p w:rsidR="00686AEB" w:rsidRPr="00677316" w:rsidRDefault="00E278F3" w:rsidP="003E47BA">
      <w:pPr>
        <w:pStyle w:val="HangingAnAct"/>
        <w:rPr>
          <w:rStyle w:val="HangingAnActChar"/>
        </w:rPr>
      </w:pPr>
      <w:r>
        <w:rPr>
          <w:rStyle w:val="BillHead"/>
        </w:rPr>
        <w:lastRenderedPageBreak/>
        <w:t>An Act</w:t>
      </w:r>
      <w:r w:rsidR="00686AEB" w:rsidRPr="006B7FA7">
        <w:rPr>
          <w:rStyle w:val="HangingAnActChar"/>
        </w:rPr>
        <w:t xml:space="preserve"> </w:t>
      </w:r>
      <w:r w:rsidR="0041732A">
        <w:t xml:space="preserve">concerning </w:t>
      </w:r>
      <w:r w:rsidR="003D1838">
        <w:t xml:space="preserve">certain </w:t>
      </w:r>
      <w:r w:rsidR="0041732A">
        <w:t xml:space="preserve">tax liens and </w:t>
      </w:r>
      <w:r w:rsidR="003D1838">
        <w:t xml:space="preserve">amending </w:t>
      </w:r>
      <w:r w:rsidR="0041732A">
        <w:t>P.L.2009, c.320.</w:t>
      </w:r>
    </w:p>
    <w:p w:rsidR="000B1054" w:rsidRPr="00D71D68" w:rsidRDefault="000B1054" w:rsidP="000B1054"/>
    <w:p w:rsidR="00686AEB" w:rsidRPr="00AA7880" w:rsidRDefault="00686AEB" w:rsidP="00686AEB">
      <w:r>
        <w:tab/>
      </w:r>
      <w:r w:rsidR="00E278F3">
        <w:rPr>
          <w:rStyle w:val="BillHeading2"/>
        </w:rPr>
        <w:t>Be It Enacted</w:t>
      </w:r>
      <w:r>
        <w:rPr>
          <w:rStyle w:val="BillHeading2"/>
        </w:rPr>
        <w:t xml:space="preserve"> </w:t>
      </w:r>
      <w:r w:rsidR="00E278F3">
        <w:rPr>
          <w:rStyle w:val="BillLanguage"/>
        </w:rPr>
        <w:t>by the Senate and General Assembly of the State of New Jersey:</w:t>
      </w:r>
    </w:p>
    <w:p w:rsidR="00686AEB" w:rsidRDefault="00686AEB" w:rsidP="00686AEB"/>
    <w:p w:rsidR="00B34583" w:rsidRDefault="00B34583" w:rsidP="00686AEB">
      <w:r>
        <w:tab/>
        <w:t xml:space="preserve">1.  Section 12 of P.L.2009, c.320 (C.54:5-20.1) is </w:t>
      </w:r>
      <w:r w:rsidR="003D1838">
        <w:t>amended to read as follows:</w:t>
      </w:r>
    </w:p>
    <w:p w:rsidR="00182394" w:rsidRDefault="003D1838" w:rsidP="00182394">
      <w:r>
        <w:tab/>
        <w:t xml:space="preserve">12.  </w:t>
      </w:r>
      <w:r w:rsidR="00182394">
        <w:t>When a tax on real property, or other municipal fee or charge levied against real property, together with the interest, penalties, charges and costs of advertising, would amount to less than $100</w:t>
      </w:r>
      <w:r w:rsidR="008D3E2A">
        <w:t xml:space="preserve">, </w:t>
      </w:r>
      <w:r w:rsidR="008D4641" w:rsidRPr="008D4641">
        <w:rPr>
          <w:rFonts w:ascii="Albertus Extra Bold" w:hAnsi="Albertus Extra Bold"/>
          <w:b/>
        </w:rPr>
        <w:t>[</w:t>
      </w:r>
      <w:r w:rsidR="00182394">
        <w:t>it shall be discretionary with the tax collector as to whether o</w:t>
      </w:r>
      <w:r w:rsidR="008D4641">
        <w:t>r</w:t>
      </w:r>
      <w:r w:rsidR="007F3200">
        <w:t xml:space="preserve"> </w:t>
      </w:r>
      <w:r w:rsidR="00182394">
        <w:t>not</w:t>
      </w:r>
      <w:r w:rsidR="008D4641" w:rsidRPr="008D4641">
        <w:rPr>
          <w:rFonts w:ascii="Albertus Extra Bold" w:hAnsi="Albertus Extra Bold"/>
          <w:b/>
        </w:rPr>
        <w:t>]</w:t>
      </w:r>
      <w:r w:rsidR="008D4641">
        <w:t xml:space="preserve"> </w:t>
      </w:r>
      <w:r w:rsidR="00182394">
        <w:t xml:space="preserve">the property shall </w:t>
      </w:r>
      <w:r w:rsidR="008D4641" w:rsidRPr="008D4641">
        <w:rPr>
          <w:u w:val="single"/>
        </w:rPr>
        <w:t>not</w:t>
      </w:r>
      <w:r w:rsidR="008D4641">
        <w:t xml:space="preserve"> </w:t>
      </w:r>
      <w:r w:rsidR="00182394">
        <w:t>be advertised and sold for the enforcement of the lien.  The tax, fee or charge shall remain a lien on the property and may be included in any tax sale or other municipal lien sale affecting the property, notwithstanding any other law to the contrary.  When any such tax, lien or charge shall be due for a period of five years following the year in which it became in arrears, the collector shall sell the property.</w:t>
      </w:r>
    </w:p>
    <w:p w:rsidR="003D1838" w:rsidRDefault="00497012" w:rsidP="00686AEB">
      <w:r>
        <w:t>(</w:t>
      </w:r>
      <w:proofErr w:type="spellStart"/>
      <w:r>
        <w:t>cf</w:t>
      </w:r>
      <w:proofErr w:type="spellEnd"/>
      <w:r>
        <w:t xml:space="preserve">: </w:t>
      </w:r>
      <w:r w:rsidR="00182394">
        <w:t>P.L.2009, c.320, s.12)</w:t>
      </w:r>
    </w:p>
    <w:p w:rsidR="003D1838" w:rsidRDefault="003D1838" w:rsidP="00686AEB"/>
    <w:p w:rsidR="00686AEB" w:rsidRDefault="00686AEB" w:rsidP="00686AEB">
      <w:r>
        <w:tab/>
      </w:r>
      <w:r w:rsidR="00B34583">
        <w:t>2</w:t>
      </w:r>
      <w:r w:rsidR="00497012">
        <w:t>.</w:t>
      </w:r>
      <w:r w:rsidR="00497012">
        <w:tab/>
      </w:r>
      <w:r w:rsidR="00E278F3">
        <w:t>This act shall take effect</w:t>
      </w:r>
      <w:r w:rsidR="00B34583">
        <w:t xml:space="preserve"> immediately</w:t>
      </w:r>
    </w:p>
    <w:p w:rsidR="00B34583" w:rsidRPr="00AA7880" w:rsidRDefault="00B3458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1732A" w:rsidRDefault="0041732A" w:rsidP="00686AEB">
      <w:r>
        <w:tab/>
      </w:r>
      <w:r w:rsidR="008D4641">
        <w:t>This bill would limit the value of unpaid property taxes or other municipal fees or charges that can be sold as a tax lien.</w:t>
      </w:r>
    </w:p>
    <w:p w:rsidR="008D4641" w:rsidRDefault="008D4641" w:rsidP="00686AEB">
      <w:r>
        <w:tab/>
        <w:t xml:space="preserve">Under current law, when property taxes or any other municipal fee or charge levied against real property, together with the interest, penalties, charges and costs of advertising, would amount to less than $100, the tax collector </w:t>
      </w:r>
      <w:r w:rsidR="00CA7D31">
        <w:t xml:space="preserve">has discretion about </w:t>
      </w:r>
      <w:r>
        <w:t xml:space="preserve">whether or not the property </w:t>
      </w:r>
      <w:r w:rsidR="00CA7D31">
        <w:t>is a</w:t>
      </w:r>
      <w:r>
        <w:t>dvertised and sold fo</w:t>
      </w:r>
      <w:r w:rsidR="00CA7D31">
        <w:t>r the enforcement of the lien.</w:t>
      </w:r>
    </w:p>
    <w:p w:rsidR="0041732A" w:rsidRDefault="00CA7D31" w:rsidP="00497012">
      <w:r>
        <w:tab/>
        <w:t>This bill would prohibit the tax collector from enforcing such a lien.</w:t>
      </w:r>
    </w:p>
    <w:sectPr w:rsidR="0041732A" w:rsidSect="00602DA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D4C" w:rsidRDefault="00BD1D4C">
      <w:r>
        <w:separator/>
      </w:r>
    </w:p>
  </w:endnote>
  <w:endnote w:type="continuationSeparator" w:id="0">
    <w:p w:rsidR="00BD1D4C" w:rsidRDefault="00BD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8F3" w:rsidRPr="00921C91" w:rsidRDefault="00E278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8F3" w:rsidRPr="00921C91" w:rsidRDefault="00E278F3">
    <w:pPr>
      <w:pStyle w:val="Footer"/>
      <w:rPr>
        <w:szCs w:val="18"/>
      </w:rPr>
    </w:pPr>
  </w:p>
  <w:p w:rsidR="00E278F3" w:rsidRPr="00921C91" w:rsidRDefault="00E278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8F3" w:rsidRDefault="00E278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D4C" w:rsidRDefault="00BD1D4C">
      <w:r>
        <w:separator/>
      </w:r>
    </w:p>
  </w:footnote>
  <w:footnote w:type="continuationSeparator" w:id="0">
    <w:p w:rsidR="00BD1D4C" w:rsidRDefault="00BD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DAE" w:rsidRDefault="00602DAE" w:rsidP="00602DAE">
    <w:pPr>
      <w:pStyle w:val="bpuHeadSpon"/>
    </w:pPr>
    <w:r w:rsidRPr="00602DAE">
      <w:rPr>
        <w:rStyle w:val="bpuHeadSponChar"/>
      </w:rPr>
      <w:t>S3024</w:t>
    </w:r>
    <w:r>
      <w:t xml:space="preserve"> GOPAL</w:t>
    </w:r>
  </w:p>
  <w:p w:rsidR="00602DAE" w:rsidRDefault="00602DAE" w:rsidP="00602DAE">
    <w:pPr>
      <w:pStyle w:val="bpuHeadSpon"/>
    </w:pPr>
    <w:r>
      <w:fldChar w:fldCharType="begin"/>
    </w:r>
    <w:r>
      <w:instrText xml:space="preserve"> PAGE  \* MERGEFORMAT </w:instrText>
    </w:r>
    <w:r>
      <w:fldChar w:fldCharType="separate"/>
    </w:r>
    <w:r w:rsidR="00497012">
      <w:rPr>
        <w:noProof/>
      </w:rPr>
      <w:t>3</w:t>
    </w:r>
    <w:r>
      <w:fldChar w:fldCharType="end"/>
    </w:r>
  </w:p>
  <w:p w:rsidR="00602DAE" w:rsidRDefault="00602DAE" w:rsidP="00602D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DAE" w:rsidRDefault="00602DAE" w:rsidP="00602DAE">
    <w:pPr>
      <w:pStyle w:val="bpuHeadSpon"/>
    </w:pPr>
    <w:r w:rsidRPr="00602DAE">
      <w:rPr>
        <w:rStyle w:val="bpuHeadSponChar"/>
      </w:rPr>
      <w:t>S3024</w:t>
    </w:r>
    <w:r>
      <w:t xml:space="preserve"> GOPAL</w:t>
    </w:r>
  </w:p>
  <w:p w:rsidR="00602DAE" w:rsidRDefault="00602DAE" w:rsidP="00602DAE">
    <w:pPr>
      <w:pStyle w:val="bpuHeadSpon"/>
    </w:pPr>
    <w:r>
      <w:fldChar w:fldCharType="begin"/>
    </w:r>
    <w:r>
      <w:instrText xml:space="preserve"> PAGE  \* MERGEFORMAT </w:instrText>
    </w:r>
    <w:r>
      <w:fldChar w:fldCharType="separate"/>
    </w:r>
    <w:r w:rsidR="00704044">
      <w:rPr>
        <w:noProof/>
      </w:rPr>
      <w:t>2</w:t>
    </w:r>
    <w:r>
      <w:fldChar w:fldCharType="end"/>
    </w:r>
  </w:p>
  <w:p w:rsidR="00602DAE" w:rsidRDefault="00602DAE" w:rsidP="00602D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4C"/>
    <w:rsid w:val="000051BD"/>
    <w:rsid w:val="000160A5"/>
    <w:rsid w:val="000172B2"/>
    <w:rsid w:val="0002335B"/>
    <w:rsid w:val="0003549A"/>
    <w:rsid w:val="000367AE"/>
    <w:rsid w:val="00043B22"/>
    <w:rsid w:val="00054975"/>
    <w:rsid w:val="00057D20"/>
    <w:rsid w:val="0006197C"/>
    <w:rsid w:val="0006281F"/>
    <w:rsid w:val="0007363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394"/>
    <w:rsid w:val="00183603"/>
    <w:rsid w:val="0018410E"/>
    <w:rsid w:val="00194E78"/>
    <w:rsid w:val="0019707B"/>
    <w:rsid w:val="00197E8B"/>
    <w:rsid w:val="00197FA4"/>
    <w:rsid w:val="001A161A"/>
    <w:rsid w:val="001A3B79"/>
    <w:rsid w:val="001A66B6"/>
    <w:rsid w:val="001B4716"/>
    <w:rsid w:val="001B4EA4"/>
    <w:rsid w:val="001C4DD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126"/>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838"/>
    <w:rsid w:val="003D24DE"/>
    <w:rsid w:val="003E26D4"/>
    <w:rsid w:val="003E47BA"/>
    <w:rsid w:val="003F3B37"/>
    <w:rsid w:val="003F5CEA"/>
    <w:rsid w:val="0040195A"/>
    <w:rsid w:val="00402DC0"/>
    <w:rsid w:val="00416C4B"/>
    <w:rsid w:val="0041732A"/>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12"/>
    <w:rsid w:val="00497037"/>
    <w:rsid w:val="004A29EE"/>
    <w:rsid w:val="004A3009"/>
    <w:rsid w:val="004A6940"/>
    <w:rsid w:val="004A77A4"/>
    <w:rsid w:val="004C34F1"/>
    <w:rsid w:val="004C742C"/>
    <w:rsid w:val="004D2E0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CB4"/>
    <w:rsid w:val="005F2A97"/>
    <w:rsid w:val="005F399B"/>
    <w:rsid w:val="006019F8"/>
    <w:rsid w:val="00602754"/>
    <w:rsid w:val="00602DAE"/>
    <w:rsid w:val="00605B20"/>
    <w:rsid w:val="0061156F"/>
    <w:rsid w:val="00613FF5"/>
    <w:rsid w:val="006155A8"/>
    <w:rsid w:val="00621076"/>
    <w:rsid w:val="00621B94"/>
    <w:rsid w:val="00626239"/>
    <w:rsid w:val="00635316"/>
    <w:rsid w:val="00635449"/>
    <w:rsid w:val="006378C5"/>
    <w:rsid w:val="00645E6A"/>
    <w:rsid w:val="00662683"/>
    <w:rsid w:val="00665CBC"/>
    <w:rsid w:val="00667A5C"/>
    <w:rsid w:val="00677316"/>
    <w:rsid w:val="00686AEB"/>
    <w:rsid w:val="006B7897"/>
    <w:rsid w:val="006B7FA7"/>
    <w:rsid w:val="006C086A"/>
    <w:rsid w:val="006C21C1"/>
    <w:rsid w:val="006C7327"/>
    <w:rsid w:val="006D00E5"/>
    <w:rsid w:val="006D791B"/>
    <w:rsid w:val="006E2895"/>
    <w:rsid w:val="006E4793"/>
    <w:rsid w:val="006F180D"/>
    <w:rsid w:val="006F4334"/>
    <w:rsid w:val="006F47AF"/>
    <w:rsid w:val="006F6B8A"/>
    <w:rsid w:val="0070404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200"/>
    <w:rsid w:val="007F485D"/>
    <w:rsid w:val="007F6050"/>
    <w:rsid w:val="00813627"/>
    <w:rsid w:val="00832816"/>
    <w:rsid w:val="00837109"/>
    <w:rsid w:val="00840365"/>
    <w:rsid w:val="008406A3"/>
    <w:rsid w:val="00841CDA"/>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E2A"/>
    <w:rsid w:val="008D464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58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D4C"/>
    <w:rsid w:val="00BE24D6"/>
    <w:rsid w:val="00BE7EFA"/>
    <w:rsid w:val="00BF06AD"/>
    <w:rsid w:val="00BF2C67"/>
    <w:rsid w:val="00C04F4D"/>
    <w:rsid w:val="00C12E48"/>
    <w:rsid w:val="00C13D14"/>
    <w:rsid w:val="00C15F53"/>
    <w:rsid w:val="00C2070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D3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8F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7CE"/>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5A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0DFC7C-65C0-4095-9596-CACE8938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2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305</Words>
  <Characters>1486</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S3024</vt:lpstr>
    </vt:vector>
  </TitlesOfParts>
  <Manager>R230</Manager>
  <Company>NJ Office of Legislative Services</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S3024</dc:title>
  <dc:subject/>
  <dc:creator>Senator  GOPAL</dc:creator>
  <cp:keywords>S3024|2|LG |115|264|252|F|0|</cp:keywords>
  <dc:description>INTRODUCED OCTOBER 19, 2020</dc:description>
  <cp:lastModifiedBy>Bektas, Brenda</cp:lastModifiedBy>
  <cp:revision>2</cp:revision>
  <cp:lastPrinted>2005-10-12T19:02:00Z</cp:lastPrinted>
  <dcterms:created xsi:type="dcterms:W3CDTF">2020-10-20T13:19:00Z</dcterms:created>
  <dcterms:modified xsi:type="dcterms:W3CDTF">2020-10-20T13:19:00Z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