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DD5" w:rsidRDefault="00AC7DD5" w:rsidP="00AC7DD5">
      <w:pPr>
        <w:pStyle w:val="bpuBill"/>
      </w:pPr>
      <w:bookmarkStart w:id="0" w:name="bpuFrontPg"/>
      <w:bookmarkStart w:id="1" w:name="_GoBack"/>
      <w:bookmarkEnd w:id="0"/>
      <w:bookmarkEnd w:id="1"/>
      <w:r>
        <w:t xml:space="preserve">SENATE, No. 3031 </w:t>
      </w:r>
    </w:p>
    <w:p w:rsidR="00AC7DD5" w:rsidRPr="009D38FF" w:rsidRDefault="00AC7DD5" w:rsidP="00AC7D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0072553" r:id="rId8"/>
        </w:object>
      </w:r>
    </w:p>
    <w:p w:rsidR="00AC7DD5" w:rsidRDefault="00AC7DD5" w:rsidP="00AC7DD5">
      <w:pPr>
        <w:pStyle w:val="bpuState"/>
      </w:pPr>
      <w:r>
        <w:t>STATE OF NEW JERSEY</w:t>
      </w:r>
    </w:p>
    <w:p w:rsidR="00AC7DD5" w:rsidRDefault="00AC7DD5" w:rsidP="00AC7DD5">
      <w:pPr>
        <w:pStyle w:val="bpuLegislature"/>
      </w:pPr>
      <w:r>
        <w:t>219th LEGISLATURE</w:t>
      </w:r>
    </w:p>
    <w:p w:rsidR="00AC7DD5" w:rsidRDefault="00AC7DD5" w:rsidP="00AC7DD5">
      <w:pPr>
        <w:pStyle w:val="bpuWpGraphic"/>
      </w:pPr>
      <w:r>
        <w:object w:dxaOrig="8985" w:dyaOrig="255">
          <v:shape id="_x0000_i1026" type="#_x0000_t75" style="width:6in;height:12pt" o:ole="">
            <v:imagedata r:id="rId7" o:title=""/>
          </v:shape>
          <o:OLEObject Type="Embed" ProgID="WPWin6.1" ShapeID="_x0000_i1026" DrawAspect="Content" ObjectID="_1670072554" r:id="rId9"/>
        </w:object>
      </w:r>
      <w:r>
        <w:t xml:space="preserve">  </w:t>
      </w:r>
    </w:p>
    <w:p w:rsidR="00AC7DD5" w:rsidRDefault="00AC7DD5" w:rsidP="00AC7DD5">
      <w:pPr>
        <w:pStyle w:val="bpuIntro"/>
      </w:pPr>
      <w:r>
        <w:t>INTRODUCED OCTOBER 19, 2020</w:t>
      </w:r>
    </w:p>
    <w:p w:rsidR="00AC7DD5" w:rsidRDefault="00AC7DD5" w:rsidP="00AC7DD5">
      <w:pPr>
        <w:pStyle w:val="bpuIntro"/>
      </w:pPr>
    </w:p>
    <w:p w:rsidR="00AC7DD5" w:rsidRDefault="00AC7DD5" w:rsidP="00AC7DD5">
      <w:pPr>
        <w:pStyle w:val="bpuIntro"/>
        <w:sectPr w:rsidR="00AC7DD5" w:rsidSect="009646D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7DD5" w:rsidRDefault="00AC7DD5" w:rsidP="00AC7DD5">
      <w:pPr>
        <w:pStyle w:val="bpuIntro"/>
      </w:pPr>
    </w:p>
    <w:p w:rsidR="00AC7DD5" w:rsidRDefault="00AC7DD5" w:rsidP="00AC7DD5">
      <w:pPr>
        <w:pStyle w:val="bpuSponsor"/>
      </w:pPr>
      <w:r>
        <w:t>Sponsored by:</w:t>
      </w:r>
    </w:p>
    <w:p w:rsidR="00AC7DD5" w:rsidRDefault="00AC7DD5" w:rsidP="00AC7DD5">
      <w:pPr>
        <w:pStyle w:val="bpuSponsor"/>
      </w:pPr>
      <w:r>
        <w:t>Senator  STEPHEN M. SWEENEY</w:t>
      </w:r>
    </w:p>
    <w:p w:rsidR="00AC7DD5" w:rsidRDefault="00AC7DD5" w:rsidP="00AC7DD5">
      <w:pPr>
        <w:pStyle w:val="bpuSponsor"/>
      </w:pPr>
      <w:r>
        <w:t>District 3 (Cumberland, Gloucester and Salem)</w:t>
      </w:r>
    </w:p>
    <w:p w:rsidR="00AC7DD5" w:rsidRDefault="00AC7DD5" w:rsidP="00AC7DD5">
      <w:pPr>
        <w:pStyle w:val="bpuSponsor"/>
      </w:pPr>
      <w:r>
        <w:t>Senator  JOSEPH F. VITALE</w:t>
      </w:r>
    </w:p>
    <w:p w:rsidR="00AC7DD5" w:rsidRDefault="00AC7DD5" w:rsidP="00AC7DD5">
      <w:pPr>
        <w:pStyle w:val="bpuSponsor"/>
      </w:pPr>
      <w:r>
        <w:t>District 19 (Middlesex)</w:t>
      </w:r>
    </w:p>
    <w:p w:rsidR="00AC7DD5" w:rsidRDefault="00AC7DD5" w:rsidP="00AC7DD5">
      <w:pPr>
        <w:pStyle w:val="bpuSponsor"/>
      </w:pPr>
    </w:p>
    <w:p w:rsidR="00AC7DD5" w:rsidRDefault="009646DB" w:rsidP="009646DB">
      <w:pPr>
        <w:pStyle w:val="bpuSponsor"/>
      </w:pPr>
      <w:r>
        <w:t>Co-Sponsored by:</w:t>
      </w:r>
    </w:p>
    <w:p w:rsidR="009646DB" w:rsidRDefault="009646DB" w:rsidP="009646DB">
      <w:pPr>
        <w:pStyle w:val="bpuSponsor"/>
      </w:pPr>
      <w:r w:rsidRPr="009646DB">
        <w:t xml:space="preserve">Senator </w:t>
      </w:r>
      <w:proofErr w:type="spellStart"/>
      <w:r w:rsidRPr="009646DB">
        <w:t>Pou</w:t>
      </w:r>
      <w:proofErr w:type="spellEnd"/>
    </w:p>
    <w:p w:rsidR="009646DB" w:rsidRDefault="009646DB" w:rsidP="009646DB"/>
    <w:p w:rsidR="009646DB" w:rsidRPr="009646DB" w:rsidRDefault="009646DB" w:rsidP="009646DB"/>
    <w:p w:rsidR="00AC7DD5" w:rsidRDefault="00AC7DD5" w:rsidP="00AC7DD5">
      <w:pPr>
        <w:pStyle w:val="bpuSponsor"/>
      </w:pPr>
    </w:p>
    <w:p w:rsidR="00AC7DD5" w:rsidRDefault="00AC7DD5" w:rsidP="00AC7DD5">
      <w:pPr>
        <w:pStyle w:val="bpuSponsor"/>
      </w:pPr>
    </w:p>
    <w:p w:rsidR="00AC7DD5" w:rsidRDefault="00AC7DD5" w:rsidP="002913DC">
      <w:pPr>
        <w:pStyle w:val="bpuSponsor"/>
      </w:pPr>
      <w:r>
        <w:t>SYNOPSIS</w:t>
      </w:r>
    </w:p>
    <w:p w:rsidR="00AC7DD5" w:rsidRDefault="002913DC" w:rsidP="00AC7DD5">
      <w:pPr>
        <w:pStyle w:val="bpuNormText"/>
      </w:pPr>
      <w:r>
        <w:tab/>
      </w:r>
      <w:r w:rsidR="00AC7DD5">
        <w:t>Requires DOH to establish certain nursing education and professional advancement programs.</w:t>
      </w:r>
    </w:p>
    <w:p w:rsidR="00AC7DD5" w:rsidRDefault="00AC7DD5" w:rsidP="00AC7DD5">
      <w:pPr>
        <w:pStyle w:val="bpuNormText"/>
      </w:pPr>
    </w:p>
    <w:p w:rsidR="00AC7DD5" w:rsidRDefault="00AC7DD5" w:rsidP="00AC7DD5">
      <w:pPr>
        <w:pStyle w:val="bpuSponsor"/>
      </w:pPr>
      <w:r>
        <w:t xml:space="preserve">CURRENT VERSION OF TEXT </w:t>
      </w:r>
    </w:p>
    <w:p w:rsidR="00AC7DD5" w:rsidRDefault="00AC7DD5" w:rsidP="00AC7DD5">
      <w:pPr>
        <w:pStyle w:val="bpuNormText"/>
      </w:pPr>
      <w:r>
        <w:tab/>
        <w:t>As introduced.</w:t>
      </w:r>
    </w:p>
    <w:p w:rsidR="00AC7DD5" w:rsidRDefault="00AC7DD5" w:rsidP="00AC7D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7DD5" w:rsidRDefault="00AC7DD5" w:rsidP="008916EC">
      <w:pPr>
        <w:pStyle w:val="FronterPage"/>
        <w:tabs>
          <w:tab w:val="clear" w:pos="720"/>
          <w:tab w:val="clear" w:pos="1440"/>
          <w:tab w:val="clear" w:pos="2160"/>
          <w:tab w:val="clear" w:pos="2880"/>
          <w:tab w:val="clear" w:pos="3600"/>
          <w:tab w:val="clear" w:pos="4320"/>
          <w:tab w:val="clear" w:pos="5040"/>
        </w:tabs>
        <w:sectPr w:rsidR="00AC7DD5" w:rsidSect="00AC7DD5">
          <w:type w:val="continuous"/>
          <w:pgSz w:w="12240" w:h="20160" w:code="5"/>
          <w:pgMar w:top="1440" w:right="2275" w:bottom="1440" w:left="2275" w:header="72" w:footer="720" w:gutter="0"/>
          <w:pgNumType w:start="1"/>
          <w:cols w:space="720"/>
          <w:docGrid w:linePitch="360"/>
        </w:sectPr>
      </w:pPr>
    </w:p>
    <w:p w:rsidR="00C50AA8" w:rsidRPr="00677316" w:rsidRDefault="00C50AA8" w:rsidP="00C50AA8">
      <w:pPr>
        <w:pStyle w:val="HangingAnAct"/>
        <w:rPr>
          <w:rStyle w:val="HangingAnActChar"/>
        </w:rPr>
      </w:pPr>
      <w:r>
        <w:rPr>
          <w:rStyle w:val="BillHead"/>
        </w:rPr>
        <w:lastRenderedPageBreak/>
        <w:t>An Act</w:t>
      </w:r>
      <w:r w:rsidRPr="006B7FA7">
        <w:rPr>
          <w:rStyle w:val="HangingAnActChar"/>
        </w:rPr>
        <w:t xml:space="preserve"> </w:t>
      </w:r>
      <w:r w:rsidRPr="00E23747">
        <w:rPr>
          <w:rStyle w:val="HangingAnActChar"/>
        </w:rPr>
        <w:t>concerning nursing education</w:t>
      </w:r>
      <w:r>
        <w:rPr>
          <w:rStyle w:val="HangingAnActChar"/>
        </w:rPr>
        <w:t xml:space="preserve"> and professional advancement</w:t>
      </w:r>
      <w:r w:rsidRPr="00E23747">
        <w:rPr>
          <w:rStyle w:val="HangingAnActChar"/>
        </w:rPr>
        <w:t xml:space="preserve"> and supplementing Title 26 of the Revised Statutes.</w:t>
      </w:r>
    </w:p>
    <w:p w:rsidR="00C50AA8" w:rsidRPr="00D71D68" w:rsidRDefault="00C50AA8" w:rsidP="00C50AA8"/>
    <w:p w:rsidR="00C50AA8" w:rsidRPr="00AA7880" w:rsidRDefault="00C50AA8" w:rsidP="00C50AA8">
      <w:r>
        <w:tab/>
      </w:r>
      <w:r>
        <w:rPr>
          <w:rStyle w:val="BillHeading2"/>
        </w:rPr>
        <w:t xml:space="preserve">Be It Enacted </w:t>
      </w:r>
      <w:r>
        <w:rPr>
          <w:rStyle w:val="BillLanguage"/>
        </w:rPr>
        <w:t>by the Senate and General Assembly of the State of New Jersey:</w:t>
      </w:r>
    </w:p>
    <w:p w:rsidR="00C50AA8" w:rsidRDefault="00C50AA8" w:rsidP="00C50AA8"/>
    <w:p w:rsidR="00C0348E" w:rsidRDefault="002913DC" w:rsidP="002913DC">
      <w:pPr>
        <w:tabs>
          <w:tab w:val="clear" w:pos="1440"/>
          <w:tab w:val="left" w:pos="1170"/>
        </w:tabs>
      </w:pPr>
      <w:r>
        <w:tab/>
        <w:t>1.</w:t>
      </w:r>
      <w:r>
        <w:tab/>
        <w:t>a.</w:t>
      </w:r>
      <w:r>
        <w:tab/>
      </w:r>
      <w:r w:rsidR="00C50AA8">
        <w:t>The Department of Health, in consultation</w:t>
      </w:r>
      <w:r w:rsidR="00032CEB">
        <w:t xml:space="preserve"> with the A</w:t>
      </w:r>
      <w:r w:rsidR="00032CEB" w:rsidRPr="00032CEB">
        <w:t>ssociation for Professionals in Infection Control and Epidemiology</w:t>
      </w:r>
      <w:r w:rsidR="00C50AA8">
        <w:t>, shall</w:t>
      </w:r>
      <w:r w:rsidR="00032CEB">
        <w:t xml:space="preserve"> develop</w:t>
      </w:r>
      <w:r w:rsidR="0016777F">
        <w:t xml:space="preserve"> </w:t>
      </w:r>
      <w:r w:rsidR="006D455C">
        <w:t>a</w:t>
      </w:r>
      <w:r w:rsidR="00481253">
        <w:t>n</w:t>
      </w:r>
      <w:r w:rsidR="00C0348E">
        <w:t xml:space="preserve"> infection prevention </w:t>
      </w:r>
      <w:r w:rsidR="006D455C">
        <w:t>course</w:t>
      </w:r>
      <w:r w:rsidR="00481253">
        <w:t xml:space="preserve"> specifically designed</w:t>
      </w:r>
      <w:r w:rsidR="00C0348E">
        <w:t xml:space="preserve"> for registered nurses employed in a long-term care facility.</w:t>
      </w:r>
      <w:r w:rsidR="006D455C">
        <w:t xml:space="preserve">  The Department of Health shall develop methods to encourage and incentivize registered nurses to complete the infection prevention course</w:t>
      </w:r>
      <w:r w:rsidR="00481253">
        <w:t>.</w:t>
      </w:r>
      <w:r w:rsidR="00C0348E">
        <w:t xml:space="preserve">  The infection prevention course shall include</w:t>
      </w:r>
      <w:r w:rsidR="0016777F">
        <w:t>, but shall not be limited to,</w:t>
      </w:r>
      <w:r w:rsidR="00C0348E">
        <w:t xml:space="preserve"> instruction on the following topics: </w:t>
      </w:r>
    </w:p>
    <w:p w:rsidR="00C0348E" w:rsidRDefault="002913DC" w:rsidP="00C0348E">
      <w:r>
        <w:tab/>
        <w:t>(1)</w:t>
      </w:r>
      <w:r>
        <w:tab/>
      </w:r>
      <w:r w:rsidR="00C0348E">
        <w:t>modes of transmission, incubation periods, host resistance, and susceptibility to various infections and communicable diseases;</w:t>
      </w:r>
    </w:p>
    <w:p w:rsidR="00C0348E" w:rsidRDefault="002913DC" w:rsidP="00C0348E">
      <w:r>
        <w:tab/>
        <w:t>(2)</w:t>
      </w:r>
      <w:r>
        <w:tab/>
      </w:r>
      <w:r w:rsidR="00C0348E">
        <w:t>appropriate measures to prevent the spread of infection;</w:t>
      </w:r>
    </w:p>
    <w:p w:rsidR="00C0348E" w:rsidRDefault="002913DC" w:rsidP="00C0348E">
      <w:r>
        <w:tab/>
        <w:t>(3)</w:t>
      </w:r>
      <w:r>
        <w:tab/>
      </w:r>
      <w:r w:rsidR="00C0348E">
        <w:t>processes used to sterilize, disinfect, and sanitize a health care facility;</w:t>
      </w:r>
    </w:p>
    <w:p w:rsidR="00C0348E" w:rsidRDefault="002913DC" w:rsidP="00C0348E">
      <w:r>
        <w:tab/>
        <w:t>(4)</w:t>
      </w:r>
      <w:r>
        <w:tab/>
      </w:r>
      <w:r w:rsidR="00C0348E">
        <w:t>management and communication skills necessary for the coordination of an effective infection prevention program;</w:t>
      </w:r>
    </w:p>
    <w:p w:rsidR="00C0348E" w:rsidRDefault="002913DC" w:rsidP="00C0348E">
      <w:r>
        <w:tab/>
        <w:t>(5)</w:t>
      </w:r>
      <w:r>
        <w:tab/>
      </w:r>
      <w:r w:rsidR="00C0348E">
        <w:t>regulations which govern infection prevention practice; and</w:t>
      </w:r>
    </w:p>
    <w:p w:rsidR="00C0348E" w:rsidRDefault="002913DC" w:rsidP="00C0348E">
      <w:r>
        <w:tab/>
        <w:t>(6)</w:t>
      </w:r>
      <w:r>
        <w:tab/>
      </w:r>
      <w:r w:rsidR="00C0348E">
        <w:t>criteria for identifying health care associated infections in patients.</w:t>
      </w:r>
    </w:p>
    <w:p w:rsidR="0016777F" w:rsidRDefault="0016777F" w:rsidP="002913DC">
      <w:pPr>
        <w:tabs>
          <w:tab w:val="clear" w:pos="1440"/>
          <w:tab w:val="clear" w:pos="2160"/>
          <w:tab w:val="left" w:pos="1170"/>
        </w:tabs>
      </w:pPr>
      <w:r>
        <w:tab/>
        <w:t>b</w:t>
      </w:r>
      <w:r w:rsidR="002913DC">
        <w:t>.</w:t>
      </w:r>
      <w:r w:rsidR="002913DC">
        <w:tab/>
        <w:t>(1)</w:t>
      </w:r>
      <w:r w:rsidR="002913DC">
        <w:tab/>
      </w:r>
      <w:r w:rsidR="006D455C">
        <w:t>The Department of Health, in consultation with the Board of Nursing, shall review nursing curriculum and develop methods to encourage registered nurses to enroll in pos</w:t>
      </w:r>
      <w:r>
        <w:t>t-acute care residency programs; and</w:t>
      </w:r>
    </w:p>
    <w:p w:rsidR="00C0348E" w:rsidRDefault="002913DC" w:rsidP="00C50AA8">
      <w:r>
        <w:tab/>
        <w:t>(2)</w:t>
      </w:r>
      <w:r>
        <w:tab/>
      </w:r>
      <w:r w:rsidR="0016777F">
        <w:t>The Department of Health, in consultation with the Board of Nursing, shall review</w:t>
      </w:r>
      <w:r w:rsidR="007760EF">
        <w:t xml:space="preserve"> the </w:t>
      </w:r>
      <w:r w:rsidR="0016777F">
        <w:t>educational and clinical experience requirements</w:t>
      </w:r>
      <w:r w:rsidR="007760EF">
        <w:t xml:space="preserve"> for the completion of a nursing degree and </w:t>
      </w:r>
      <w:r w:rsidR="0016777F">
        <w:t>determine if the</w:t>
      </w:r>
      <w:r w:rsidR="007760EF">
        <w:t xml:space="preserve"> requirements</w:t>
      </w:r>
      <w:r w:rsidR="0016777F">
        <w:t xml:space="preserve"> should be modified to better prepare</w:t>
      </w:r>
      <w:r w:rsidR="006B595E">
        <w:t xml:space="preserve"> registered</w:t>
      </w:r>
      <w:r w:rsidR="0016777F">
        <w:t xml:space="preserve"> nurses to work in post-acute care settings.</w:t>
      </w:r>
    </w:p>
    <w:p w:rsidR="006241A6" w:rsidRDefault="006241A6" w:rsidP="00C50AA8"/>
    <w:p w:rsidR="00C50AA8" w:rsidRDefault="002913DC" w:rsidP="002913DC">
      <w:pPr>
        <w:tabs>
          <w:tab w:val="clear" w:pos="1440"/>
          <w:tab w:val="clear" w:pos="2160"/>
          <w:tab w:val="clear" w:pos="2880"/>
          <w:tab w:val="left" w:pos="1080"/>
        </w:tabs>
      </w:pPr>
      <w:r>
        <w:tab/>
        <w:t>2.</w:t>
      </w:r>
      <w:r>
        <w:tab/>
        <w:t>a.</w:t>
      </w:r>
      <w:r>
        <w:tab/>
      </w:r>
      <w:r w:rsidR="00C50AA8">
        <w:t>The Department of Health sha</w:t>
      </w:r>
      <w:r w:rsidR="006241A6">
        <w:t xml:space="preserve">ll develop an </w:t>
      </w:r>
      <w:r w:rsidR="00C50AA8">
        <w:t xml:space="preserve">infection prevention course </w:t>
      </w:r>
      <w:r w:rsidR="006D455C">
        <w:t>for</w:t>
      </w:r>
      <w:r w:rsidR="00C50AA8">
        <w:t xml:space="preserve"> certified nu</w:t>
      </w:r>
      <w:r w:rsidR="00481253">
        <w:t>rse aides</w:t>
      </w:r>
      <w:r w:rsidR="00C50AA8">
        <w:t xml:space="preserve">.  </w:t>
      </w:r>
      <w:r w:rsidR="002C46C6">
        <w:t>The Department of Health shall</w:t>
      </w:r>
      <w:r w:rsidR="00023272">
        <w:t xml:space="preserve"> i</w:t>
      </w:r>
      <w:r w:rsidR="00481253">
        <w:t>nclude</w:t>
      </w:r>
      <w:r w:rsidR="00023272">
        <w:t xml:space="preserve"> </w:t>
      </w:r>
      <w:r w:rsidR="002C46C6">
        <w:t>the infection prevention course</w:t>
      </w:r>
      <w:r w:rsidR="00023272">
        <w:t xml:space="preserve"> </w:t>
      </w:r>
      <w:r w:rsidR="00481253">
        <w:t>as a</w:t>
      </w:r>
      <w:r w:rsidR="002C46C6">
        <w:t xml:space="preserve"> required </w:t>
      </w:r>
      <w:r w:rsidR="00481253">
        <w:t>component of</w:t>
      </w:r>
      <w:r w:rsidR="006B595E">
        <w:t xml:space="preserve"> annual</w:t>
      </w:r>
      <w:r w:rsidR="00481253">
        <w:t xml:space="preserve"> </w:t>
      </w:r>
      <w:r w:rsidR="00C71328">
        <w:t>in-service</w:t>
      </w:r>
      <w:r w:rsidR="002C46C6">
        <w:t xml:space="preserve"> education for certified nurse aides. </w:t>
      </w:r>
      <w:r w:rsidR="00023272">
        <w:t xml:space="preserve"> </w:t>
      </w:r>
      <w:r w:rsidR="00C50AA8">
        <w:t>The infection prevention course shall include</w:t>
      </w:r>
      <w:r w:rsidR="00C71328">
        <w:t>, but shall not be limited to,</w:t>
      </w:r>
      <w:r w:rsidR="00C50AA8">
        <w:t xml:space="preserve"> instruction on the following topics: </w:t>
      </w:r>
    </w:p>
    <w:p w:rsidR="00C50AA8" w:rsidRDefault="002913DC" w:rsidP="00C50AA8">
      <w:r>
        <w:tab/>
        <w:t>(1)</w:t>
      </w:r>
      <w:r>
        <w:tab/>
      </w:r>
      <w:r w:rsidR="00C50AA8">
        <w:t>modes of transmission, incubation periods, host resistance, and susceptibility to various infections and communicable diseases;</w:t>
      </w:r>
    </w:p>
    <w:p w:rsidR="00C50AA8" w:rsidRDefault="002913DC" w:rsidP="00C50AA8">
      <w:r>
        <w:tab/>
        <w:t>(2)</w:t>
      </w:r>
      <w:r>
        <w:tab/>
      </w:r>
      <w:r w:rsidR="00C50AA8">
        <w:t>appropriate measures to prevent the spread of infection;</w:t>
      </w:r>
    </w:p>
    <w:p w:rsidR="00C50AA8" w:rsidRDefault="00C50AA8" w:rsidP="00C50AA8">
      <w:r>
        <w:tab/>
        <w:t>(3)</w:t>
      </w:r>
      <w:r w:rsidR="002913DC">
        <w:tab/>
      </w:r>
      <w:r>
        <w:t>processes used to sterilize, disinfect, and sanitize a health care facility;</w:t>
      </w:r>
    </w:p>
    <w:p w:rsidR="00C50AA8" w:rsidRDefault="002913DC" w:rsidP="00C50AA8">
      <w:r>
        <w:tab/>
        <w:t>(4)</w:t>
      </w:r>
      <w:r>
        <w:tab/>
      </w:r>
      <w:r w:rsidR="00C50AA8">
        <w:t>management and communication skills necessary for the coordination of an effective infection prevention program;</w:t>
      </w:r>
    </w:p>
    <w:p w:rsidR="00C50AA8" w:rsidRDefault="002913DC" w:rsidP="00C50AA8">
      <w:r>
        <w:lastRenderedPageBreak/>
        <w:tab/>
        <w:t>(5)</w:t>
      </w:r>
      <w:r>
        <w:tab/>
      </w:r>
      <w:r w:rsidR="00C50AA8">
        <w:t>regulations which govern infection prevention practice; and</w:t>
      </w:r>
    </w:p>
    <w:p w:rsidR="00C50AA8" w:rsidRDefault="002913DC" w:rsidP="00C50AA8">
      <w:r>
        <w:tab/>
        <w:t>(6)</w:t>
      </w:r>
      <w:r>
        <w:tab/>
      </w:r>
      <w:r w:rsidR="00C50AA8">
        <w:t>criteria for identifying health care associated infections in patients.</w:t>
      </w:r>
    </w:p>
    <w:p w:rsidR="00C50AA8" w:rsidRDefault="002913DC" w:rsidP="00C50AA8">
      <w:r>
        <w:tab/>
        <w:t>b.</w:t>
      </w:r>
      <w:r>
        <w:tab/>
      </w:r>
      <w:r w:rsidR="00C50AA8">
        <w:t>The Department of Health shall</w:t>
      </w:r>
      <w:r w:rsidR="002C46C6">
        <w:t xml:space="preserve"> review current certified nu</w:t>
      </w:r>
      <w:r w:rsidR="007760EF">
        <w:t>rse aide curriculum, incorporate</w:t>
      </w:r>
      <w:r w:rsidR="002C46C6">
        <w:t xml:space="preserve"> an infection prevention component</w:t>
      </w:r>
      <w:r w:rsidR="007760EF">
        <w:t xml:space="preserve"> into the curriculum, and make any other necessary modifications to the curriculum</w:t>
      </w:r>
      <w:r w:rsidR="002C46C6">
        <w:t xml:space="preserve">. </w:t>
      </w:r>
    </w:p>
    <w:p w:rsidR="00F77BA9" w:rsidRDefault="00F77BA9" w:rsidP="00C50AA8"/>
    <w:p w:rsidR="007760EF" w:rsidRDefault="002913DC" w:rsidP="00C50AA8">
      <w:r>
        <w:tab/>
        <w:t>3.</w:t>
      </w:r>
      <w:r>
        <w:tab/>
      </w:r>
      <w:r w:rsidR="00C50AA8">
        <w:t>The Department o</w:t>
      </w:r>
      <w:r w:rsidR="00F77BA9">
        <w:t>f Health, in consultation with one or more long-term care facilities</w:t>
      </w:r>
      <w:r w:rsidR="00C50AA8">
        <w:t xml:space="preserve"> in this State</w:t>
      </w:r>
      <w:r w:rsidR="00F77BA9">
        <w:t xml:space="preserve"> and representatives of labor organizations</w:t>
      </w:r>
      <w:r w:rsidR="00481253">
        <w:t>,</w:t>
      </w:r>
      <w:r w:rsidR="006241A6">
        <w:t xml:space="preserve"> </w:t>
      </w:r>
      <w:r w:rsidR="00C50AA8">
        <w:t>sha</w:t>
      </w:r>
      <w:r w:rsidR="00E518AE">
        <w:t>ll</w:t>
      </w:r>
      <w:r w:rsidR="007760EF">
        <w:t xml:space="preserve"> establish a pilot program to</w:t>
      </w:r>
      <w:r w:rsidR="00E518AE">
        <w:t xml:space="preserve"> </w:t>
      </w:r>
      <w:r w:rsidR="00C50AA8">
        <w:t>develop standards for the professional advancement of certifi</w:t>
      </w:r>
      <w:r w:rsidR="007760EF">
        <w:t>ed nurse aides.  T</w:t>
      </w:r>
      <w:r w:rsidR="00C50AA8">
        <w:t>he standards for the professional advancement of certified nurse a</w:t>
      </w:r>
      <w:r w:rsidR="007760EF">
        <w:t>ides may</w:t>
      </w:r>
      <w:r w:rsidR="00C50AA8">
        <w:t xml:space="preserve"> be based on:  previous work experience, education level, participation in educational opportunities, training, and work performance.</w:t>
      </w:r>
      <w:r w:rsidR="007760EF">
        <w:t xml:space="preserve"> The standards for the professional advancement of certified nurse aides may also be based on any applicable out-of-State models for the professional advancement of certified nurse aides.</w:t>
      </w:r>
    </w:p>
    <w:p w:rsidR="00C50AA8" w:rsidRDefault="00C50AA8" w:rsidP="00C50AA8"/>
    <w:p w:rsidR="00C50AA8" w:rsidRDefault="002913DC" w:rsidP="00C50AA8">
      <w:r>
        <w:tab/>
        <w:t>4.</w:t>
      </w:r>
      <w:r>
        <w:tab/>
      </w:r>
      <w:r w:rsidR="00C50AA8">
        <w:t>The Commissioner of Health shall adopt rules and regulations, in accordance with the “Administrative Procedure Act,” P.L.1968, c.410 (C.52:14B-1 et seq.), as are necessary to effectuate the provisions of this act.</w:t>
      </w:r>
    </w:p>
    <w:p w:rsidR="00C50AA8" w:rsidRPr="00D71D68" w:rsidRDefault="00C50AA8" w:rsidP="00C50AA8"/>
    <w:p w:rsidR="00C50AA8" w:rsidRDefault="002913DC" w:rsidP="00C50AA8">
      <w:r>
        <w:tab/>
        <w:t>5.</w:t>
      </w:r>
      <w:r>
        <w:tab/>
      </w:r>
      <w:r w:rsidR="00C50AA8">
        <w:t>This act shall take effect immediately.</w:t>
      </w:r>
    </w:p>
    <w:p w:rsidR="0016777F" w:rsidRDefault="0016777F" w:rsidP="00C50AA8"/>
    <w:p w:rsidR="0016777F" w:rsidRPr="00CE7BD8" w:rsidRDefault="0016777F" w:rsidP="00C50AA8"/>
    <w:p w:rsidR="00C50AA8" w:rsidRDefault="00C50AA8" w:rsidP="00C50AA8">
      <w:pPr>
        <w:jc w:val="center"/>
      </w:pPr>
      <w:r w:rsidRPr="00D71D68">
        <w:t>STATEMENT</w:t>
      </w:r>
    </w:p>
    <w:p w:rsidR="00C50AA8" w:rsidRPr="00AA7880" w:rsidRDefault="00C50AA8" w:rsidP="00C50AA8">
      <w:pPr>
        <w:jc w:val="center"/>
      </w:pPr>
    </w:p>
    <w:p w:rsidR="00C50AA8" w:rsidRDefault="00C50AA8" w:rsidP="00C50AA8">
      <w:r>
        <w:tab/>
        <w:t>This bill r</w:t>
      </w:r>
      <w:r w:rsidRPr="001B2178">
        <w:t>equires</w:t>
      </w:r>
      <w:r>
        <w:t xml:space="preserve"> the Department of Health</w:t>
      </w:r>
      <w:r w:rsidRPr="001B2178">
        <w:t xml:space="preserve"> </w:t>
      </w:r>
      <w:r>
        <w:t>(</w:t>
      </w:r>
      <w:r w:rsidRPr="001B2178">
        <w:t>DOH</w:t>
      </w:r>
      <w:r>
        <w:t>)</w:t>
      </w:r>
      <w:r w:rsidRPr="001B2178">
        <w:t xml:space="preserve"> to establish certain nursing education and professional advancement programs.</w:t>
      </w:r>
    </w:p>
    <w:p w:rsidR="00481253" w:rsidRDefault="00481253" w:rsidP="00481253">
      <w:r>
        <w:tab/>
        <w:t>Under the bill, the DOH, in consultation with the A</w:t>
      </w:r>
      <w:r w:rsidRPr="00032CEB">
        <w:t>ssociation for Professionals in Infection Control and Epidemiology</w:t>
      </w:r>
      <w:r w:rsidR="0016777F">
        <w:t xml:space="preserve">, is to develop </w:t>
      </w:r>
      <w:r>
        <w:t>an infection prevention course specifically designed for registered nurses employed in a long-term care facility.  The DOH is to develop methods to encourage and incentivize registered nurses to complete the infection prevention course.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in patients.</w:t>
      </w:r>
    </w:p>
    <w:p w:rsidR="00481253" w:rsidRDefault="0016777F" w:rsidP="00481253">
      <w:r>
        <w:lastRenderedPageBreak/>
        <w:tab/>
      </w:r>
      <w:r w:rsidR="00481253">
        <w:t>The D</w:t>
      </w:r>
      <w:r w:rsidR="00E518AE">
        <w:t>O</w:t>
      </w:r>
      <w:r w:rsidR="00481253">
        <w:t>H, in consultation with the Board of Nursing,</w:t>
      </w:r>
      <w:r w:rsidR="00E518AE">
        <w:t xml:space="preserve"> is to</w:t>
      </w:r>
      <w:r w:rsidR="00481253">
        <w:t xml:space="preserve"> review nursing curriculum and develop methods to encourage registered nurses to enroll in post-acute care residency programs.  </w:t>
      </w:r>
      <w:r>
        <w:t xml:space="preserve">The DOH, in consultation with the Board of Nursing, is to review </w:t>
      </w:r>
      <w:r w:rsidR="006B595E" w:rsidRPr="006B595E">
        <w:t>the educational and clinical experience requirements for the completion of a nursing degree and determine if the requirements should be modified to better prepare registered nurses to work in post-acute care settings.</w:t>
      </w:r>
    </w:p>
    <w:p w:rsidR="00481253" w:rsidRDefault="00E518AE" w:rsidP="00481253">
      <w:r>
        <w:tab/>
        <w:t>Under the bill, the DOH is to</w:t>
      </w:r>
      <w:r w:rsidR="00481253">
        <w:t xml:space="preserve"> develop an infection prevention course for certified nurse aides.  The D</w:t>
      </w:r>
      <w:r>
        <w:t>O</w:t>
      </w:r>
      <w:r w:rsidR="00481253">
        <w:t>H</w:t>
      </w:r>
      <w:r>
        <w:t xml:space="preserve"> is to</w:t>
      </w:r>
      <w:r w:rsidR="00481253">
        <w:t xml:space="preserve"> include the infection prevention course as a </w:t>
      </w:r>
      <w:r w:rsidR="00C71328">
        <w:t>required component of</w:t>
      </w:r>
      <w:r w:rsidR="006B595E">
        <w:t xml:space="preserve"> annual</w:t>
      </w:r>
      <w:r w:rsidR="00C71328">
        <w:t xml:space="preserve"> in-service</w:t>
      </w:r>
      <w:r w:rsidR="00481253">
        <w:t xml:space="preserve"> education for certified nurse aides.  The infection prevention </w:t>
      </w:r>
      <w:r>
        <w:t>course is to</w:t>
      </w:r>
      <w:r w:rsidR="00481253">
        <w:t xml:space="preserve"> inclu</w:t>
      </w:r>
      <w:r>
        <w:t>de instruction on the same topics as the course designed for registered nurses.</w:t>
      </w:r>
      <w:r w:rsidR="00481253">
        <w:t xml:space="preserve"> </w:t>
      </w:r>
      <w:r>
        <w:t xml:space="preserve"> The DOH is to</w:t>
      </w:r>
      <w:r w:rsidR="00481253">
        <w:t xml:space="preserve"> </w:t>
      </w:r>
      <w:r w:rsidR="007760EF" w:rsidRPr="007760EF">
        <w:t>review current certified nurse aide curriculum, incorporate an infection prevention component into the curriculum, and make any other necessary modifications to the curriculum.</w:t>
      </w:r>
    </w:p>
    <w:p w:rsidR="00C50AA8" w:rsidRDefault="00E518AE">
      <w:r>
        <w:tab/>
      </w:r>
      <w:r w:rsidR="00481253">
        <w:t>The</w:t>
      </w:r>
      <w:r>
        <w:t xml:space="preserve"> bill provides that the DOH</w:t>
      </w:r>
      <w:r w:rsidR="00481253">
        <w:t xml:space="preserve">, in consultation with one or more long-term care facilities in this State and representatives of labor organizations, </w:t>
      </w:r>
      <w:r w:rsidR="007760EF">
        <w:t>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sectPr w:rsidR="00C50AA8" w:rsidSect="00AC7D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6A7" w:rsidRDefault="001A36A7">
      <w:r>
        <w:separator/>
      </w:r>
    </w:p>
  </w:endnote>
  <w:endnote w:type="continuationSeparator" w:id="0">
    <w:p w:rsidR="001A36A7" w:rsidRDefault="001A3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6DB" w:rsidRDefault="009646DB" w:rsidP="009646DB">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550" w:rsidRDefault="00193C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6A7" w:rsidRDefault="001A36A7">
      <w:r>
        <w:separator/>
      </w:r>
    </w:p>
  </w:footnote>
  <w:footnote w:type="continuationSeparator" w:id="0">
    <w:p w:rsidR="001A36A7" w:rsidRDefault="001A3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3C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7DD5" w:rsidRDefault="00AC7DD5" w:rsidP="00AC7DD5">
    <w:pPr>
      <w:pStyle w:val="bpuHeadSpon"/>
    </w:pPr>
    <w:r w:rsidRPr="00AC7DD5">
      <w:rPr>
        <w:rStyle w:val="bpuHeadSponChar"/>
      </w:rPr>
      <w:t>S3031</w:t>
    </w:r>
    <w:r>
      <w:t xml:space="preserve"> SWEENEY, VITALE</w:t>
    </w:r>
  </w:p>
  <w:p w:rsidR="00AC7DD5" w:rsidRDefault="00AC7DD5" w:rsidP="00AC7DD5">
    <w:pPr>
      <w:pStyle w:val="bpuHeadSpon"/>
    </w:pPr>
    <w:r>
      <w:fldChar w:fldCharType="begin"/>
    </w:r>
    <w:r>
      <w:instrText xml:space="preserve"> PAGE  \* MERGEFORMAT </w:instrText>
    </w:r>
    <w:r>
      <w:fldChar w:fldCharType="separate"/>
    </w:r>
    <w:r w:rsidR="00193C71">
      <w:rPr>
        <w:noProof/>
      </w:rPr>
      <w:t>4</w:t>
    </w:r>
    <w:r>
      <w:fldChar w:fldCharType="end"/>
    </w:r>
  </w:p>
  <w:p w:rsidR="00AC7DD5" w:rsidRDefault="00AC7DD5" w:rsidP="00AC7D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7DD5" w:rsidRDefault="00AC7DD5" w:rsidP="00AC7DD5">
    <w:pPr>
      <w:pStyle w:val="bpuHeadSpon"/>
    </w:pPr>
    <w:r w:rsidRPr="00AC7DD5">
      <w:rPr>
        <w:rStyle w:val="bpuHeadSponChar"/>
      </w:rPr>
      <w:t>S3031</w:t>
    </w:r>
    <w:r>
      <w:t xml:space="preserve"> SWEENEY, VITALE</w:t>
    </w:r>
  </w:p>
  <w:p w:rsidR="00AC7DD5" w:rsidRDefault="00AC7DD5" w:rsidP="00AC7DD5">
    <w:pPr>
      <w:pStyle w:val="bpuHeadSpon"/>
    </w:pPr>
    <w:r>
      <w:fldChar w:fldCharType="begin"/>
    </w:r>
    <w:r>
      <w:instrText xml:space="preserve"> PAGE  \* MERGEFORMAT </w:instrText>
    </w:r>
    <w:r>
      <w:fldChar w:fldCharType="separate"/>
    </w:r>
    <w:r w:rsidR="00193C71">
      <w:rPr>
        <w:noProof/>
      </w:rPr>
      <w:t>2</w:t>
    </w:r>
    <w:r>
      <w:fldChar w:fldCharType="end"/>
    </w:r>
  </w:p>
  <w:p w:rsidR="00AC7DD5" w:rsidRDefault="00AC7DD5" w:rsidP="00AC7D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44009"/>
    <w:multiLevelType w:val="multilevel"/>
    <w:tmpl w:val="A1002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6A7"/>
    <w:rsid w:val="000051BD"/>
    <w:rsid w:val="00011421"/>
    <w:rsid w:val="000160A5"/>
    <w:rsid w:val="00023272"/>
    <w:rsid w:val="0002335B"/>
    <w:rsid w:val="00032CEB"/>
    <w:rsid w:val="0003549A"/>
    <w:rsid w:val="000367AE"/>
    <w:rsid w:val="00043B22"/>
    <w:rsid w:val="00054975"/>
    <w:rsid w:val="00057D20"/>
    <w:rsid w:val="0006197C"/>
    <w:rsid w:val="0006281F"/>
    <w:rsid w:val="0008141C"/>
    <w:rsid w:val="00094A55"/>
    <w:rsid w:val="000A0880"/>
    <w:rsid w:val="000A44A7"/>
    <w:rsid w:val="000B1054"/>
    <w:rsid w:val="000B3411"/>
    <w:rsid w:val="000C054C"/>
    <w:rsid w:val="000C12C2"/>
    <w:rsid w:val="000D11AF"/>
    <w:rsid w:val="000D4C47"/>
    <w:rsid w:val="000D6255"/>
    <w:rsid w:val="000D6262"/>
    <w:rsid w:val="000D7B4A"/>
    <w:rsid w:val="000E4006"/>
    <w:rsid w:val="000F3DA2"/>
    <w:rsid w:val="000F5FDE"/>
    <w:rsid w:val="000F7466"/>
    <w:rsid w:val="0013000E"/>
    <w:rsid w:val="00133F81"/>
    <w:rsid w:val="00135943"/>
    <w:rsid w:val="0014664C"/>
    <w:rsid w:val="001645FB"/>
    <w:rsid w:val="0016777F"/>
    <w:rsid w:val="00173D2B"/>
    <w:rsid w:val="00181676"/>
    <w:rsid w:val="00183603"/>
    <w:rsid w:val="0018410E"/>
    <w:rsid w:val="00193C71"/>
    <w:rsid w:val="00194E78"/>
    <w:rsid w:val="0019707B"/>
    <w:rsid w:val="00197E8B"/>
    <w:rsid w:val="00197FA4"/>
    <w:rsid w:val="001A161A"/>
    <w:rsid w:val="001A36A7"/>
    <w:rsid w:val="001A3B79"/>
    <w:rsid w:val="001A66B6"/>
    <w:rsid w:val="001B4716"/>
    <w:rsid w:val="001B4EA4"/>
    <w:rsid w:val="001C7C52"/>
    <w:rsid w:val="001D25F3"/>
    <w:rsid w:val="001D496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3DC"/>
    <w:rsid w:val="002A1029"/>
    <w:rsid w:val="002A3A1A"/>
    <w:rsid w:val="002A4692"/>
    <w:rsid w:val="002A51BA"/>
    <w:rsid w:val="002B2E26"/>
    <w:rsid w:val="002B3FE6"/>
    <w:rsid w:val="002B771B"/>
    <w:rsid w:val="002C2D81"/>
    <w:rsid w:val="002C461E"/>
    <w:rsid w:val="002C46C6"/>
    <w:rsid w:val="002C6CEC"/>
    <w:rsid w:val="002E07FA"/>
    <w:rsid w:val="002E09CE"/>
    <w:rsid w:val="002E69D1"/>
    <w:rsid w:val="002F3BA6"/>
    <w:rsid w:val="00315320"/>
    <w:rsid w:val="00325776"/>
    <w:rsid w:val="00325E27"/>
    <w:rsid w:val="00330395"/>
    <w:rsid w:val="0033175A"/>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7EA"/>
    <w:rsid w:val="00382F1F"/>
    <w:rsid w:val="003840E5"/>
    <w:rsid w:val="00391DA4"/>
    <w:rsid w:val="003A206C"/>
    <w:rsid w:val="003A3C64"/>
    <w:rsid w:val="003A3F83"/>
    <w:rsid w:val="003C43EF"/>
    <w:rsid w:val="003C5A6B"/>
    <w:rsid w:val="003C7FB2"/>
    <w:rsid w:val="003D24DE"/>
    <w:rsid w:val="003E1776"/>
    <w:rsid w:val="003E26D4"/>
    <w:rsid w:val="003E47BA"/>
    <w:rsid w:val="003F3B37"/>
    <w:rsid w:val="0040195A"/>
    <w:rsid w:val="00402DC0"/>
    <w:rsid w:val="004144E2"/>
    <w:rsid w:val="00416C4B"/>
    <w:rsid w:val="0041751E"/>
    <w:rsid w:val="00420925"/>
    <w:rsid w:val="004211E5"/>
    <w:rsid w:val="00422091"/>
    <w:rsid w:val="0043386C"/>
    <w:rsid w:val="00436F2D"/>
    <w:rsid w:val="00436F5D"/>
    <w:rsid w:val="00441B42"/>
    <w:rsid w:val="0045118A"/>
    <w:rsid w:val="00455D51"/>
    <w:rsid w:val="00456BF9"/>
    <w:rsid w:val="00461057"/>
    <w:rsid w:val="004704A8"/>
    <w:rsid w:val="00471102"/>
    <w:rsid w:val="00471F18"/>
    <w:rsid w:val="0048125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A26"/>
    <w:rsid w:val="005C7F3C"/>
    <w:rsid w:val="005E017C"/>
    <w:rsid w:val="005E50C6"/>
    <w:rsid w:val="005F2A97"/>
    <w:rsid w:val="005F399B"/>
    <w:rsid w:val="006019F8"/>
    <w:rsid w:val="00602754"/>
    <w:rsid w:val="00605B20"/>
    <w:rsid w:val="0061156F"/>
    <w:rsid w:val="00613FF5"/>
    <w:rsid w:val="006155A8"/>
    <w:rsid w:val="00621076"/>
    <w:rsid w:val="00621B94"/>
    <w:rsid w:val="006241A6"/>
    <w:rsid w:val="00626239"/>
    <w:rsid w:val="00635316"/>
    <w:rsid w:val="00635449"/>
    <w:rsid w:val="006378C5"/>
    <w:rsid w:val="00645E6A"/>
    <w:rsid w:val="00665CBC"/>
    <w:rsid w:val="00667A5C"/>
    <w:rsid w:val="00677316"/>
    <w:rsid w:val="00686AEB"/>
    <w:rsid w:val="006B595E"/>
    <w:rsid w:val="006B7897"/>
    <w:rsid w:val="006B7FA7"/>
    <w:rsid w:val="006C086A"/>
    <w:rsid w:val="006C21C1"/>
    <w:rsid w:val="006C7327"/>
    <w:rsid w:val="006D00E5"/>
    <w:rsid w:val="006D455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0E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3E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6D2"/>
    <w:rsid w:val="00875402"/>
    <w:rsid w:val="00884D51"/>
    <w:rsid w:val="008916EC"/>
    <w:rsid w:val="00891E4F"/>
    <w:rsid w:val="008A31C5"/>
    <w:rsid w:val="008A4F9A"/>
    <w:rsid w:val="008B2850"/>
    <w:rsid w:val="008C0CD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6D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869"/>
    <w:rsid w:val="00AC4BBE"/>
    <w:rsid w:val="00AC6466"/>
    <w:rsid w:val="00AC7639"/>
    <w:rsid w:val="00AC7DD5"/>
    <w:rsid w:val="00AD03E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8E"/>
    <w:rsid w:val="00C04F4D"/>
    <w:rsid w:val="00C12E48"/>
    <w:rsid w:val="00C13D14"/>
    <w:rsid w:val="00C15F53"/>
    <w:rsid w:val="00C23F09"/>
    <w:rsid w:val="00C25356"/>
    <w:rsid w:val="00C328D0"/>
    <w:rsid w:val="00C46BC1"/>
    <w:rsid w:val="00C50AA8"/>
    <w:rsid w:val="00C5235F"/>
    <w:rsid w:val="00C54CE2"/>
    <w:rsid w:val="00C66BF3"/>
    <w:rsid w:val="00C70140"/>
    <w:rsid w:val="00C71328"/>
    <w:rsid w:val="00C734A1"/>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18F"/>
    <w:rsid w:val="00DE10D1"/>
    <w:rsid w:val="00DE2514"/>
    <w:rsid w:val="00DE6851"/>
    <w:rsid w:val="00DF03EE"/>
    <w:rsid w:val="00E01B71"/>
    <w:rsid w:val="00E05CC9"/>
    <w:rsid w:val="00E15573"/>
    <w:rsid w:val="00E25A5B"/>
    <w:rsid w:val="00E373C7"/>
    <w:rsid w:val="00E4267B"/>
    <w:rsid w:val="00E42F13"/>
    <w:rsid w:val="00E452DF"/>
    <w:rsid w:val="00E518A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1B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B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A9426A"/>
  <w15:docId w15:val="{28E79103-C397-45AA-8E4B-467449D3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7DD5"/>
  </w:style>
  <w:style w:type="paragraph" w:styleId="BalloonText">
    <w:name w:val="Balloon Text"/>
    <w:basedOn w:val="Normal"/>
    <w:link w:val="BalloonTextChar"/>
    <w:semiHidden/>
    <w:unhideWhenUsed/>
    <w:rsid w:val="008153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3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74117">
      <w:bodyDiv w:val="1"/>
      <w:marLeft w:val="0"/>
      <w:marRight w:val="0"/>
      <w:marTop w:val="0"/>
      <w:marBottom w:val="0"/>
      <w:divBdr>
        <w:top w:val="none" w:sz="0" w:space="0" w:color="auto"/>
        <w:left w:val="none" w:sz="0" w:space="0" w:color="auto"/>
        <w:bottom w:val="none" w:sz="0" w:space="0" w:color="auto"/>
        <w:right w:val="none" w:sz="0" w:space="0" w:color="auto"/>
      </w:divBdr>
    </w:div>
    <w:div w:id="642664559">
      <w:bodyDiv w:val="1"/>
      <w:marLeft w:val="0"/>
      <w:marRight w:val="0"/>
      <w:marTop w:val="0"/>
      <w:marBottom w:val="0"/>
      <w:divBdr>
        <w:top w:val="none" w:sz="0" w:space="0" w:color="auto"/>
        <w:left w:val="none" w:sz="0" w:space="0" w:color="auto"/>
        <w:bottom w:val="none" w:sz="0" w:space="0" w:color="auto"/>
        <w:right w:val="none" w:sz="0" w:space="0" w:color="auto"/>
      </w:divBdr>
    </w:div>
    <w:div w:id="134093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983</Words>
  <Characters>5907</Characters>
  <Application>Microsoft Office Word</Application>
  <DocSecurity>0</DocSecurity>
  <Lines>151</Lines>
  <Paragraphs>43</Paragraphs>
  <ScaleCrop>false</ScaleCrop>
  <HeadingPairs>
    <vt:vector size="2" baseType="variant">
      <vt:variant>
        <vt:lpstr>Title</vt:lpstr>
      </vt:variant>
      <vt:variant>
        <vt:i4>1</vt:i4>
      </vt:variant>
    </vt:vector>
  </HeadingPairs>
  <TitlesOfParts>
    <vt:vector size="1" baseType="lpstr">
      <vt:lpstr>S3031</vt:lpstr>
    </vt:vector>
  </TitlesOfParts>
  <Manager>R230</Manager>
  <Company>NJ Office of Legislative Services</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dc:title>
  <dc:subject>Health</dc:subject>
  <dc:creator>Senator  SWEENEY, Senator  VITALE</dc:creator>
  <cp:keywords>S3031|4|HS |263|219|219|F|0|</cp:keywords>
  <dc:description>INTRODUCED OCTOBER 19, 2020</dc:description>
  <cp:lastModifiedBy>Todaro, Vivian</cp:lastModifiedBy>
  <cp:revision>2</cp:revision>
  <cp:lastPrinted>2020-12-21T21:15:00Z</cp:lastPrinted>
  <dcterms:created xsi:type="dcterms:W3CDTF">2020-12-21T21:15:00Z</dcterms:created>
  <dcterms:modified xsi:type="dcterms:W3CDTF">2020-12-21T21:15:00Z</dcterms:modified>
  <cp:category>ss.1-3: C.26:2H-158 et seq.; s.4: T &amp; E; s.5: Effective date and note to ss.1-3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