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D83" w:rsidRDefault="008A1D83" w:rsidP="008A1D83">
      <w:pPr>
        <w:pStyle w:val="bpuReprint"/>
      </w:pPr>
      <w:bookmarkStart w:id="0" w:name="bpuFrontPg"/>
      <w:bookmarkStart w:id="1" w:name="_GoBack"/>
      <w:bookmarkEnd w:id="0"/>
      <w:bookmarkEnd w:id="1"/>
      <w:r>
        <w:t>[First Reprint]</w:t>
      </w:r>
    </w:p>
    <w:p w:rsidR="00E72A15" w:rsidRDefault="00E72A15" w:rsidP="00E72A15">
      <w:pPr>
        <w:pStyle w:val="bpuBill"/>
      </w:pPr>
      <w:r>
        <w:t xml:space="preserve">SENATE, No. 3033 </w:t>
      </w:r>
    </w:p>
    <w:p w:rsidR="00E72A15" w:rsidRPr="009D38FF" w:rsidRDefault="00E72A15" w:rsidP="00E72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4137" r:id="rId7"/>
        </w:object>
      </w:r>
    </w:p>
    <w:p w:rsidR="00E72A15" w:rsidRDefault="00E72A15" w:rsidP="00E72A15">
      <w:pPr>
        <w:pStyle w:val="bpuState"/>
      </w:pPr>
      <w:r>
        <w:t>STATE OF NEW JERSEY</w:t>
      </w:r>
    </w:p>
    <w:p w:rsidR="00E72A15" w:rsidRDefault="00E72A15" w:rsidP="00E72A15">
      <w:pPr>
        <w:pStyle w:val="bpuLegislature"/>
      </w:pPr>
      <w:r>
        <w:t>219th LEGISLATURE</w:t>
      </w:r>
    </w:p>
    <w:p w:rsidR="00E72A15" w:rsidRDefault="00E72A15" w:rsidP="00E72A15">
      <w:pPr>
        <w:pStyle w:val="bpuWpGraphic"/>
      </w:pPr>
      <w:r>
        <w:object w:dxaOrig="8985" w:dyaOrig="255">
          <v:shape id="_x0000_i1026" type="#_x0000_t75" style="width:6in;height:12pt" o:ole="">
            <v:imagedata r:id="rId6" o:title=""/>
          </v:shape>
          <o:OLEObject Type="Embed" ProgID="WPWin6.1" ShapeID="_x0000_i1026" DrawAspect="Content" ObjectID="_1675504138" r:id="rId8"/>
        </w:object>
      </w:r>
      <w:r>
        <w:t xml:space="preserve">  </w:t>
      </w:r>
    </w:p>
    <w:p w:rsidR="00E72A15" w:rsidRDefault="00E72A15" w:rsidP="00E72A15">
      <w:pPr>
        <w:pStyle w:val="bpuIntro"/>
      </w:pPr>
      <w:r>
        <w:t>INTRODUCED OCTOBER 19, 2020</w:t>
      </w:r>
    </w:p>
    <w:p w:rsidR="00E72A15" w:rsidRDefault="00E72A15" w:rsidP="00E72A15">
      <w:pPr>
        <w:pStyle w:val="bpuIntro"/>
      </w:pPr>
    </w:p>
    <w:p w:rsidR="00E72A15" w:rsidRDefault="00E72A15" w:rsidP="00E72A15">
      <w:pPr>
        <w:pStyle w:val="bpuIntro"/>
        <w:sectPr w:rsidR="00E72A15" w:rsidSect="003F4B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A15" w:rsidRDefault="00E72A15" w:rsidP="00E72A15">
      <w:pPr>
        <w:pStyle w:val="bpuIntro"/>
      </w:pPr>
    </w:p>
    <w:p w:rsidR="00E72A15" w:rsidRDefault="00E72A15" w:rsidP="00E72A15">
      <w:pPr>
        <w:pStyle w:val="bpuSponsor"/>
      </w:pPr>
      <w:r>
        <w:t>Sponsored by:</w:t>
      </w:r>
    </w:p>
    <w:p w:rsidR="00E72A15" w:rsidRDefault="00E72A15" w:rsidP="00E72A15">
      <w:pPr>
        <w:pStyle w:val="bpuSponsor"/>
      </w:pPr>
      <w:r>
        <w:t>Senator  STEPHEN M. SWEENEY</w:t>
      </w:r>
    </w:p>
    <w:p w:rsidR="00E72A15" w:rsidRDefault="00E72A15" w:rsidP="00E72A15">
      <w:pPr>
        <w:pStyle w:val="bpuSponsor"/>
      </w:pPr>
      <w:r>
        <w:t>District 3 (Cumberland, Gloucester and Salem)</w:t>
      </w:r>
    </w:p>
    <w:p w:rsidR="00E72A15" w:rsidRDefault="007E4477" w:rsidP="007E4477">
      <w:pPr>
        <w:pStyle w:val="bpuSponsor"/>
      </w:pPr>
      <w:r>
        <w:t>Senator  TROY SINGLETON</w:t>
      </w:r>
    </w:p>
    <w:p w:rsidR="007E4477" w:rsidRDefault="007E4477" w:rsidP="007E4477">
      <w:pPr>
        <w:pStyle w:val="bpuSponsor"/>
      </w:pPr>
      <w:r>
        <w:t>District 7 (Burlington)</w:t>
      </w:r>
    </w:p>
    <w:p w:rsidR="007E4477" w:rsidRPr="007E4477" w:rsidRDefault="007E4477" w:rsidP="007E4477">
      <w:pPr>
        <w:pStyle w:val="bpuSponsor"/>
      </w:pPr>
    </w:p>
    <w:p w:rsidR="004031F2" w:rsidRDefault="003F4B11" w:rsidP="003F4B11">
      <w:pPr>
        <w:pStyle w:val="bpuSponsor"/>
      </w:pPr>
      <w:r>
        <w:t>Co-Sponsored by:</w:t>
      </w:r>
    </w:p>
    <w:p w:rsidR="003F4B11" w:rsidRPr="003F4B11" w:rsidRDefault="003F4B11" w:rsidP="003F4B11">
      <w:pPr>
        <w:pStyle w:val="bpuSponsor"/>
      </w:pPr>
      <w:r w:rsidRPr="003F4B11">
        <w:t xml:space="preserve">Senators Turner, </w:t>
      </w:r>
      <w:proofErr w:type="spellStart"/>
      <w:r w:rsidRPr="003F4B11">
        <w:t>Pou</w:t>
      </w:r>
      <w:proofErr w:type="spellEnd"/>
      <w:r w:rsidRPr="003F4B11">
        <w:t xml:space="preserve"> and Ruiz</w:t>
      </w:r>
    </w:p>
    <w:p w:rsidR="00E72A15" w:rsidRDefault="00E72A15" w:rsidP="00E72A15">
      <w:pPr>
        <w:pStyle w:val="bpuSponsor"/>
      </w:pPr>
    </w:p>
    <w:p w:rsidR="00A04B37" w:rsidRDefault="00A04B37" w:rsidP="00A04B37"/>
    <w:p w:rsidR="003F4B11" w:rsidRPr="00A04B37" w:rsidRDefault="003F4B11" w:rsidP="00A04B37"/>
    <w:p w:rsidR="00E72A15" w:rsidRDefault="00E72A15" w:rsidP="00E72A15">
      <w:pPr>
        <w:pStyle w:val="bpuSponsor"/>
      </w:pPr>
    </w:p>
    <w:p w:rsidR="00E72A15" w:rsidRDefault="00E72A15" w:rsidP="00E72A15">
      <w:pPr>
        <w:pStyle w:val="bpuSponsor"/>
      </w:pPr>
      <w:r>
        <w:t>SYNOPSIS</w:t>
      </w:r>
    </w:p>
    <w:p w:rsidR="00E72A15" w:rsidRDefault="00E72A15" w:rsidP="00E72A15">
      <w:pPr>
        <w:pStyle w:val="bpuNormText"/>
      </w:pPr>
      <w:r>
        <w:tab/>
        <w:t xml:space="preserve">Establishes School and Small Business Energy Efficiency Stimulus Program in BPU. </w:t>
      </w:r>
    </w:p>
    <w:p w:rsidR="00E72A15" w:rsidRDefault="00E72A15" w:rsidP="00E72A15">
      <w:pPr>
        <w:pStyle w:val="bpuNormText"/>
      </w:pPr>
    </w:p>
    <w:p w:rsidR="00E72A15" w:rsidRDefault="00E72A15" w:rsidP="00E72A15">
      <w:pPr>
        <w:pStyle w:val="bpuSponsor"/>
      </w:pPr>
      <w:r>
        <w:t xml:space="preserve">CURRENT VERSION OF TEXT </w:t>
      </w:r>
    </w:p>
    <w:p w:rsidR="00E72A15" w:rsidRDefault="008A1D83" w:rsidP="00E72A15">
      <w:pPr>
        <w:pStyle w:val="bpuNormText"/>
      </w:pPr>
      <w:r>
        <w:tab/>
        <w:t>As reported by the Senate Economic Growth Committee on January 14, 2021, with amendments.</w:t>
      </w:r>
    </w:p>
    <w:p w:rsidR="00E72A15" w:rsidRDefault="00E72A15" w:rsidP="00E72A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A15" w:rsidRDefault="00E72A15" w:rsidP="008916EC">
      <w:pPr>
        <w:pStyle w:val="FronterPage"/>
        <w:tabs>
          <w:tab w:val="clear" w:pos="720"/>
          <w:tab w:val="clear" w:pos="1440"/>
          <w:tab w:val="clear" w:pos="2160"/>
          <w:tab w:val="clear" w:pos="2880"/>
          <w:tab w:val="clear" w:pos="3600"/>
          <w:tab w:val="clear" w:pos="4320"/>
          <w:tab w:val="clear" w:pos="5040"/>
        </w:tabs>
        <w:sectPr w:rsidR="00E72A15" w:rsidSect="00E72A15">
          <w:type w:val="continuous"/>
          <w:pgSz w:w="12240" w:h="20160" w:code="5"/>
          <w:pgMar w:top="1440" w:right="2275" w:bottom="1440" w:left="2275" w:header="72" w:footer="720" w:gutter="0"/>
          <w:pgNumType w:start="1"/>
          <w:cols w:space="720"/>
          <w:docGrid w:linePitch="360"/>
        </w:sectPr>
      </w:pPr>
    </w:p>
    <w:p w:rsidR="00686AEB" w:rsidRPr="0032140C" w:rsidRDefault="006D6CC1" w:rsidP="003E47BA">
      <w:pPr>
        <w:pStyle w:val="HangingAnAct"/>
        <w:rPr>
          <w:rStyle w:val="HangingAnActChar"/>
        </w:rPr>
      </w:pPr>
      <w:r w:rsidRPr="0032140C">
        <w:rPr>
          <w:rStyle w:val="BillHead"/>
        </w:rPr>
        <w:lastRenderedPageBreak/>
        <w:t>An Act</w:t>
      </w:r>
      <w:r w:rsidR="00686AEB" w:rsidRPr="0032140C">
        <w:rPr>
          <w:rStyle w:val="HangingAnActChar"/>
        </w:rPr>
        <w:t xml:space="preserve"> </w:t>
      </w:r>
      <w:r w:rsidR="005A0BB6" w:rsidRPr="0032140C">
        <w:t>establishing the School</w:t>
      </w:r>
      <w:r w:rsidR="00230F55" w:rsidRPr="0032140C">
        <w:t xml:space="preserve"> and Small Business</w:t>
      </w:r>
      <w:r w:rsidR="005A0BB6" w:rsidRPr="0032140C">
        <w:t xml:space="preserve"> Energy Efficiency Stimulus Program in the Board of Public Utilities and supplementing Title 48 of the Revised Statutes and amending P.L.1999, c.23.</w:t>
      </w:r>
    </w:p>
    <w:p w:rsidR="000B1054" w:rsidRPr="0032140C" w:rsidRDefault="000B1054" w:rsidP="000B1054"/>
    <w:p w:rsidR="00686AEB" w:rsidRPr="0032140C" w:rsidRDefault="00686AEB" w:rsidP="00686AEB">
      <w:r w:rsidRPr="0032140C">
        <w:tab/>
      </w:r>
      <w:r w:rsidR="006D6CC1" w:rsidRPr="0032140C">
        <w:rPr>
          <w:rStyle w:val="BillHeading2"/>
        </w:rPr>
        <w:t>Be It Enacted</w:t>
      </w:r>
      <w:r w:rsidRPr="0032140C">
        <w:rPr>
          <w:rStyle w:val="BillHeading2"/>
        </w:rPr>
        <w:t xml:space="preserve"> </w:t>
      </w:r>
      <w:r w:rsidR="006D6CC1" w:rsidRPr="0032140C">
        <w:rPr>
          <w:rStyle w:val="BillLanguage"/>
        </w:rPr>
        <w:t>by the Senate and General Assembly of the State of New Jersey:</w:t>
      </w:r>
    </w:p>
    <w:p w:rsidR="00686AEB" w:rsidRPr="0032140C" w:rsidRDefault="00686AEB" w:rsidP="00686AEB"/>
    <w:p w:rsidR="008A1D83" w:rsidRDefault="008A1D83" w:rsidP="008A1D83">
      <w:r>
        <w:tab/>
      </w:r>
      <w:r w:rsidR="00EA65EC">
        <w:t>1.</w:t>
      </w:r>
      <w:r w:rsidR="00EA65EC">
        <w:tab/>
      </w:r>
      <w:r w:rsidRPr="00EF0924">
        <w:t>(New section)</w:t>
      </w:r>
      <w:r w:rsidR="00EA65EC">
        <w:t xml:space="preserve"> </w:t>
      </w:r>
      <w:r w:rsidRPr="00EF0924">
        <w:t xml:space="preserve"> As used in in P.L. , c. </w:t>
      </w:r>
      <w:r>
        <w:t xml:space="preserve">(C. ) (pending </w:t>
      </w:r>
      <w:r w:rsidRPr="00EF0924">
        <w:t xml:space="preserve">before the Legislature as this bill): </w:t>
      </w:r>
    </w:p>
    <w:p w:rsidR="008A1D83" w:rsidRDefault="008A1D83" w:rsidP="008A1D83">
      <w:r>
        <w:tab/>
      </w:r>
      <w:r w:rsidRPr="00EF0924">
        <w:t xml:space="preserve">“ANSI” means American National Standards Institute. </w:t>
      </w:r>
    </w:p>
    <w:p w:rsidR="008A1D83" w:rsidRDefault="008A1D83" w:rsidP="008A1D83">
      <w:r>
        <w:tab/>
      </w:r>
      <w:r w:rsidRPr="00EF0924">
        <w:t xml:space="preserve">“ASHRAE” means the American Society of Heating, Refrigerating and Air-Conditioning Engineers. </w:t>
      </w:r>
    </w:p>
    <w:p w:rsidR="008A1D83" w:rsidRDefault="008A1D83" w:rsidP="008A1D83">
      <w:r>
        <w:tab/>
      </w:r>
      <w:r w:rsidRPr="00EF0924">
        <w:t xml:space="preserve">“Board” means the Board of Public Utilities or any successor agency. </w:t>
      </w:r>
    </w:p>
    <w:p w:rsidR="008A1D83" w:rsidRDefault="008A1D83" w:rsidP="008A1D83">
      <w:r>
        <w:tab/>
      </w:r>
      <w:r w:rsidRPr="00EF0924">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 xml:space="preserve">“Certified TAB </w:t>
      </w:r>
      <w:r>
        <w:rPr>
          <w:u w:val="single"/>
        </w:rPr>
        <w:t>t</w:t>
      </w:r>
      <w:r w:rsidRPr="00865E42">
        <w:rPr>
          <w:u w:val="single"/>
        </w:rPr>
        <w:t>echnician” means a technician certified to perform testing, adjusting, and balancing of HVAC systems by the Associated Air Balance Council (AABC), the National Environmental Balancing Bureau (NEBB), or the Testing, Adjusting and Balancing Bureau (TABB).</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“Coronavirus 2019” means the coronavirus disease 2019, as announced by the World Health Organization on February 11, 2020, and first identified in Wuhan, China. </w:t>
      </w:r>
    </w:p>
    <w:p w:rsidR="008A1D83" w:rsidRDefault="008A1D83" w:rsidP="008A1D83">
      <w:r>
        <w:tab/>
      </w:r>
      <w:r w:rsidRPr="00EF0924">
        <w:t>“HVAC” means heating, ventilation, and air conditioning.</w:t>
      </w:r>
    </w:p>
    <w:p w:rsidR="008A1D83" w:rsidRDefault="008A1D83" w:rsidP="008A1D83">
      <w:r>
        <w:rPr>
          <w:rFonts w:ascii="Albertus Extra Bold" w:hAnsi="Albertus Extra Bold"/>
          <w:b/>
          <w:vertAlign w:val="superscript"/>
        </w:rPr>
        <w:tab/>
        <w:t>1</w:t>
      </w:r>
      <w:r w:rsidRPr="00C65047">
        <w:rPr>
          <w:rFonts w:ascii="Albertus Extra Bold" w:hAnsi="Albertus Extra Bold"/>
          <w:b/>
        </w:rPr>
        <w:t>[</w:t>
      </w:r>
      <w:r w:rsidRPr="00EF0924">
        <w:t>“Licensed professional” means a professional licensed in this State to perform system design, construction, or installation of features, materials, components, or manufactured devices for mechanical systems required pursuant to P.L. , c. (C. ) (pending before the Legislature as this bill).</w:t>
      </w:r>
      <w:r w:rsidRPr="0086749B">
        <w:rPr>
          <w:rFonts w:ascii="Albertus Extra Bold" w:hAnsi="Albertus Extra Bold"/>
          <w:b/>
        </w:rPr>
        <w:t>]</w:t>
      </w:r>
      <w:r w:rsidRPr="00B26E53">
        <w:t xml:space="preserve"> </w:t>
      </w:r>
    </w:p>
    <w:p w:rsidR="008A1D83" w:rsidRDefault="008A1D83" w:rsidP="008A1D83">
      <w:pPr>
        <w:rPr>
          <w:rFonts w:ascii="Albertus Extra Bold" w:hAnsi="Albertus Extra Bold"/>
          <w:b/>
          <w:vertAlign w:val="superscript"/>
        </w:rPr>
      </w:pPr>
      <w:r>
        <w:tab/>
      </w:r>
      <w:r>
        <w:rPr>
          <w:u w:val="single"/>
        </w:rPr>
        <w:t>“</w:t>
      </w:r>
      <w:r w:rsidRPr="00865E42">
        <w:rPr>
          <w:u w:val="single"/>
        </w:rPr>
        <w:t xml:space="preserve">Licensed </w:t>
      </w:r>
      <w:r>
        <w:rPr>
          <w:u w:val="single"/>
        </w:rPr>
        <w:t>m</w:t>
      </w:r>
      <w:r w:rsidRPr="00865E42">
        <w:rPr>
          <w:u w:val="single"/>
        </w:rPr>
        <w:t xml:space="preserve">echanical </w:t>
      </w:r>
      <w:r>
        <w:rPr>
          <w:u w:val="single"/>
        </w:rPr>
        <w:t>e</w:t>
      </w:r>
      <w:r w:rsidRPr="00865E42">
        <w:rPr>
          <w:u w:val="single"/>
        </w:rPr>
        <w:t xml:space="preserve">ngineer” means an engineer licensed by the State Board of Professional Engineers and Land Surveyors in active and good standing, subject to no disciplinary or other </w:t>
      </w:r>
      <w:r>
        <w:rPr>
          <w:u w:val="single"/>
        </w:rPr>
        <w:t xml:space="preserve">State board </w:t>
      </w:r>
      <w:r w:rsidRPr="00865E42">
        <w:rPr>
          <w:u w:val="single"/>
        </w:rPr>
        <w:t>actions.</w:t>
      </w:r>
    </w:p>
    <w:p w:rsidR="008A1D83" w:rsidRDefault="008A1D83" w:rsidP="008A1D83">
      <w:pPr>
        <w:rPr>
          <w:rFonts w:ascii="Albertus Extra Bold" w:hAnsi="Albertus Extra Bold"/>
          <w:b/>
          <w:vertAlign w:val="superscript"/>
        </w:rPr>
      </w:pPr>
      <w:r>
        <w:tab/>
      </w:r>
      <w:r w:rsidRPr="00865E42">
        <w:rPr>
          <w:u w:val="single"/>
        </w:rPr>
        <w:t>“MERV” means minimum efficiency reporting value.</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“Noncompliant appliance” means all of the following: </w:t>
      </w:r>
    </w:p>
    <w:p w:rsidR="008A1D83" w:rsidRDefault="008A1D83" w:rsidP="008A1D83">
      <w:r>
        <w:tab/>
      </w:r>
      <w:r w:rsidR="00F85558">
        <w:t>a.</w:t>
      </w:r>
      <w:r w:rsidR="00F85558">
        <w:tab/>
      </w:r>
      <w:r w:rsidRPr="00EF0924">
        <w:t>a commercial dishwasher that was manufactured prior to January 1, 2010, that does not meet the efficiency requirement of the Energy Star Product Specification for Commercial Dishwashers, Version 1.1;</w:t>
      </w:r>
    </w:p>
    <w:p w:rsidR="008A1D83" w:rsidRDefault="008A1D83" w:rsidP="008A1D83">
      <w:r>
        <w:tab/>
      </w:r>
      <w:r w:rsidR="00F85558">
        <w:t>b.</w:t>
      </w:r>
      <w:r w:rsidR="00F85558">
        <w:tab/>
      </w:r>
      <w:r w:rsidRPr="00EF0924">
        <w:t xml:space="preserve">an automatic commercial ice maker that was manufactured prior to January 1, 2010, that does not meet the efficiency requirement of the Energy Star Product Specification for Automatic Commercial Ice Makers, Version 1; or </w:t>
      </w:r>
    </w:p>
    <w:p w:rsidR="008A1D83" w:rsidRDefault="008A1D83" w:rsidP="008A1D83">
      <w:r>
        <w:tab/>
      </w:r>
      <w:r w:rsidR="00F85558">
        <w:t>c.</w:t>
      </w:r>
      <w:r w:rsidR="00F85558">
        <w:tab/>
      </w:r>
      <w:r w:rsidRPr="00EF0924">
        <w:t xml:space="preserve">a commercial clothes washer that was manufactured prior to 1 January 1, 2010, that does not meet the efficiency requirement of the Energy Star Product Specification for Clothes Washers, Version 5.0. </w:t>
      </w:r>
    </w:p>
    <w:p w:rsidR="008A1D83" w:rsidRDefault="008A1D83" w:rsidP="008A1D83">
      <w:r>
        <w:tab/>
      </w:r>
      <w:r w:rsidRPr="00EF0924">
        <w:t>“Noncompliant plumbing fixture” means:</w:t>
      </w:r>
    </w:p>
    <w:p w:rsidR="008A1D83" w:rsidRDefault="008A1D83" w:rsidP="008A1D83">
      <w:r>
        <w:tab/>
      </w:r>
      <w:r w:rsidR="00F85558">
        <w:t>a.</w:t>
      </w:r>
      <w:r w:rsidR="00F85558">
        <w:tab/>
      </w:r>
      <w:r w:rsidRPr="00EF0924">
        <w:t xml:space="preserve">a toilet manufactured to use more than 1.6 gallons of water per flush; </w:t>
      </w:r>
    </w:p>
    <w:p w:rsidR="008A1D83" w:rsidRDefault="008A1D83" w:rsidP="008A1D83">
      <w:r>
        <w:tab/>
      </w:r>
      <w:r w:rsidR="00F85558">
        <w:t>b.</w:t>
      </w:r>
      <w:r w:rsidR="00F85558">
        <w:tab/>
      </w:r>
      <w:r w:rsidRPr="00EF0924">
        <w:t xml:space="preserve">a urinal manufactured to use more than one gallon of water per flush; </w:t>
      </w:r>
    </w:p>
    <w:p w:rsidR="008A1D83" w:rsidRDefault="008A1D83" w:rsidP="008A1D83">
      <w:r>
        <w:tab/>
      </w:r>
      <w:r w:rsidR="00F85558">
        <w:t>c.</w:t>
      </w:r>
      <w:r w:rsidR="00F85558">
        <w:tab/>
      </w:r>
      <w:r w:rsidRPr="00EF0924">
        <w:t xml:space="preserve">a showerhead manufactured to have a flow capacity of more than 2.5 gallons of water per minute; or </w:t>
      </w:r>
    </w:p>
    <w:p w:rsidR="008A1D83" w:rsidRDefault="008A1D83" w:rsidP="008A1D83">
      <w:r>
        <w:tab/>
      </w:r>
      <w:r w:rsidR="00F85558">
        <w:t>d.</w:t>
      </w:r>
      <w:r w:rsidR="00F85558">
        <w:tab/>
      </w:r>
      <w:r w:rsidRPr="00EF0924">
        <w:t xml:space="preserve">an interior faucet that emits more than 2.2 gallons of water per minute.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w:t>
      </w:r>
      <w:r>
        <w:rPr>
          <w:u w:val="single"/>
        </w:rPr>
        <w:t>PPM</w:t>
      </w:r>
      <w:r w:rsidRPr="00865E42">
        <w:rPr>
          <w:u w:val="single"/>
        </w:rPr>
        <w:t>” means parts per million.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“Program” means the School and Small Business Energy Efficiency Stimulus Program established pursuant to section 2 of P.L. , c. (C. ) (pending before the Legislature as this bill).</w:t>
      </w:r>
    </w:p>
    <w:p w:rsidR="008A1D83" w:rsidRDefault="008A1D83" w:rsidP="008A1D83">
      <w:pPr>
        <w:rPr>
          <w:u w:val="single"/>
        </w:rPr>
      </w:pPr>
      <w:r>
        <w:tab/>
      </w:r>
      <w:r>
        <w:rPr>
          <w:rFonts w:ascii="Albertus Extra Bold" w:hAnsi="Albertus Extra Bold"/>
          <w:b/>
          <w:vertAlign w:val="superscript"/>
        </w:rPr>
        <w:t>1</w:t>
      </w:r>
      <w:r w:rsidRPr="00865E42">
        <w:rPr>
          <w:u w:val="single"/>
        </w:rPr>
        <w:t>“Qualified adjusting personnel” means either of the following:</w:t>
      </w:r>
    </w:p>
    <w:p w:rsidR="008A1D83" w:rsidRDefault="008A1D83" w:rsidP="008A1D83">
      <w:pPr>
        <w:rPr>
          <w:u w:val="single"/>
        </w:rPr>
      </w:pPr>
      <w:r w:rsidRPr="00924670">
        <w:tab/>
      </w:r>
      <w:r w:rsidR="0070759A">
        <w:rPr>
          <w:u w:val="single"/>
        </w:rPr>
        <w:t>a.</w:t>
      </w:r>
      <w:r w:rsidR="0070759A">
        <w:rPr>
          <w:u w:val="single"/>
        </w:rPr>
        <w:tab/>
      </w:r>
      <w:r w:rsidRPr="00865E42">
        <w:rPr>
          <w:u w:val="single"/>
        </w:rPr>
        <w:t xml:space="preserve">a certified TAB technician; or </w:t>
      </w:r>
    </w:p>
    <w:p w:rsidR="008A1D83" w:rsidRDefault="008A1D83" w:rsidP="008A1D83">
      <w:r w:rsidRPr="00924670">
        <w:tab/>
      </w:r>
      <w:r w:rsidR="0070759A">
        <w:rPr>
          <w:u w:val="single"/>
        </w:rPr>
        <w:t>b.</w:t>
      </w:r>
      <w:r w:rsidR="0070759A">
        <w:rPr>
          <w:u w:val="single"/>
        </w:rPr>
        <w:tab/>
      </w:r>
      <w:r w:rsidRPr="00865E42">
        <w:rPr>
          <w:u w:val="single"/>
        </w:rPr>
        <w:t xml:space="preserve">a skilled and trained workforce under the supervision of a </w:t>
      </w:r>
      <w:r>
        <w:rPr>
          <w:u w:val="single"/>
        </w:rPr>
        <w:t xml:space="preserve">certified </w:t>
      </w:r>
      <w:r w:rsidRPr="00865E42">
        <w:rPr>
          <w:u w:val="single"/>
        </w:rPr>
        <w:t xml:space="preserve">TAB </w:t>
      </w:r>
      <w:r>
        <w:rPr>
          <w:u w:val="single"/>
        </w:rPr>
        <w:t>t</w:t>
      </w:r>
      <w:r w:rsidRPr="00865E42">
        <w:rPr>
          <w:u w:val="single"/>
        </w:rPr>
        <w:t>echnician.</w:t>
      </w:r>
      <w:r w:rsidRPr="00865E42">
        <w:t xml:space="preserve"> </w:t>
      </w:r>
      <w:r w:rsidRPr="00EF0924">
        <w:t xml:space="preserve"> </w:t>
      </w:r>
    </w:p>
    <w:p w:rsidR="008A1D83" w:rsidRDefault="008A1D83" w:rsidP="008A1D83">
      <w:pPr>
        <w:rPr>
          <w:u w:val="single"/>
        </w:rPr>
      </w:pPr>
      <w:r>
        <w:tab/>
      </w:r>
      <w:r w:rsidRPr="00E87462">
        <w:rPr>
          <w:u w:val="single"/>
        </w:rPr>
        <w:t xml:space="preserve">“Qualified testing personnel” means either of the following: </w:t>
      </w:r>
    </w:p>
    <w:p w:rsidR="008A1D83" w:rsidRDefault="008A1D83" w:rsidP="008A1D83">
      <w:pPr>
        <w:rPr>
          <w:u w:val="single"/>
        </w:rPr>
      </w:pPr>
      <w:r w:rsidRPr="00924670">
        <w:tab/>
      </w:r>
      <w:r w:rsidR="0070759A">
        <w:rPr>
          <w:u w:val="single"/>
        </w:rPr>
        <w:t>a.</w:t>
      </w:r>
      <w:r w:rsidR="0070759A">
        <w:rPr>
          <w:u w:val="single"/>
        </w:rPr>
        <w:tab/>
      </w:r>
      <w:r w:rsidRPr="00E87462">
        <w:rPr>
          <w:u w:val="single"/>
        </w:rPr>
        <w:t xml:space="preserve">a certified TAB technician; or </w:t>
      </w:r>
    </w:p>
    <w:p w:rsidR="008A1D83" w:rsidRDefault="008A1D83" w:rsidP="008A1D83">
      <w:pPr>
        <w:rPr>
          <w:rFonts w:ascii="Albertus Extra Bold" w:hAnsi="Albertus Extra Bold"/>
          <w:b/>
          <w:vertAlign w:val="superscript"/>
        </w:rPr>
      </w:pPr>
      <w:r w:rsidRPr="00924670">
        <w:tab/>
      </w:r>
      <w:r w:rsidR="0070759A">
        <w:rPr>
          <w:u w:val="single"/>
        </w:rPr>
        <w:t>b.</w:t>
      </w:r>
      <w:r w:rsidR="0070759A">
        <w:rPr>
          <w:u w:val="single"/>
        </w:rPr>
        <w:tab/>
      </w:r>
      <w:r w:rsidRPr="00E87462">
        <w:rPr>
          <w:u w:val="single"/>
        </w:rPr>
        <w:t xml:space="preserve">a skilled and trained workforce under the supervision of a TAB </w:t>
      </w:r>
      <w:r>
        <w:rPr>
          <w:u w:val="single"/>
        </w:rPr>
        <w:t>t</w:t>
      </w:r>
      <w:r w:rsidRPr="00E87462">
        <w:rPr>
          <w:u w:val="single"/>
        </w:rPr>
        <w:t>echnician.</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 xml:space="preserve">“Registered </w:t>
      </w:r>
      <w:r>
        <w:rPr>
          <w:u w:val="single"/>
        </w:rPr>
        <w:t>a</w:t>
      </w:r>
      <w:r w:rsidRPr="00E87462">
        <w:rPr>
          <w:u w:val="single"/>
        </w:rPr>
        <w:t xml:space="preserve">pprenticeship </w:t>
      </w:r>
      <w:r>
        <w:rPr>
          <w:u w:val="single"/>
        </w:rPr>
        <w:t>p</w:t>
      </w:r>
      <w:r w:rsidRPr="00E87462">
        <w:rPr>
          <w:u w:val="single"/>
        </w:rPr>
        <w:t xml:space="preserve">rogram” means a plan containing all the terms and conditions for the qualification, recruitment, selection, employment, and training of apprentices, as required under </w:t>
      </w:r>
      <w:r>
        <w:rPr>
          <w:u w:val="single"/>
        </w:rPr>
        <w:t xml:space="preserve">Part </w:t>
      </w:r>
      <w:r w:rsidRPr="00E87462">
        <w:rPr>
          <w:u w:val="single"/>
        </w:rPr>
        <w:t xml:space="preserve">29 and </w:t>
      </w:r>
      <w:r>
        <w:rPr>
          <w:u w:val="single"/>
        </w:rPr>
        <w:t xml:space="preserve">Part </w:t>
      </w:r>
      <w:r w:rsidRPr="00E87462">
        <w:rPr>
          <w:u w:val="single"/>
        </w:rPr>
        <w:t>30</w:t>
      </w:r>
      <w:r w:rsidRPr="00436AE7">
        <w:rPr>
          <w:u w:val="single"/>
        </w:rPr>
        <w:t xml:space="preserve"> of Title 49 of the Code of Federal Regulations</w:t>
      </w:r>
      <w:r w:rsidRPr="00E87462">
        <w:rPr>
          <w:u w:val="single"/>
        </w:rPr>
        <w:t xml:space="preserve">, including meeting all requirements set forth under </w:t>
      </w:r>
      <w:r>
        <w:rPr>
          <w:u w:val="single"/>
        </w:rPr>
        <w:t>section 2 of P.L.2019, c.518 (C.</w:t>
      </w:r>
      <w:r w:rsidRPr="00E87462">
        <w:rPr>
          <w:u w:val="single"/>
        </w:rPr>
        <w:t>34:11-56.71</w:t>
      </w:r>
      <w:r>
        <w:rPr>
          <w:u w:val="single"/>
        </w:rPr>
        <w:t>)</w:t>
      </w:r>
      <w:r w:rsidRPr="00E87462">
        <w:rPr>
          <w:u w:val="single"/>
        </w:rPr>
        <w:t>.</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“Skilled and trained workforce” means a workforce where at least 60 percent of the construction workers are graduates of a registered apprenticeship program for the applicable occupation.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"Small business" means a sole proprietorship, partnership or corporation that has its principal place of business in the State, is of a size and type determined by the board, and is a women’s business or minority business, as those terms are defined in section 2 of P.L.1987, c.55 (C.52:27H-21.8). </w:t>
      </w:r>
    </w:p>
    <w:p w:rsidR="008A1D83" w:rsidRDefault="008A1D83" w:rsidP="008A1D83">
      <w:r>
        <w:tab/>
      </w:r>
      <w:r w:rsidRPr="00EF0924">
        <w:t xml:space="preserve">“SSBNPFA Program” means the School and Small Business Noncompliant Plumbing Fixture and Appliance Program established pursuant to section 4 of P.L. , c. (C. ) (pending before the Legislature as this bill). </w:t>
      </w:r>
    </w:p>
    <w:p w:rsidR="008A1D83" w:rsidRDefault="008A1D83" w:rsidP="008A1D83">
      <w:r>
        <w:tab/>
      </w:r>
      <w:r w:rsidRPr="00EF0924">
        <w:t xml:space="preserve">“SSBVEEVR Program” means the School and Small Business Ventilation and Energy Efficiency Verification and Repair Program established pursuant to section 3 of P.L. , c. (C. ) (pending before the Legislature as this bill).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E87462">
        <w:rPr>
          <w:u w:val="single"/>
        </w:rPr>
        <w:t>“TAB” means testing, adjusting, and balancing.</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 </w:t>
      </w:r>
    </w:p>
    <w:p w:rsidR="008A1D83" w:rsidRDefault="008A1D83" w:rsidP="008A1D83">
      <w:r>
        <w:tab/>
      </w:r>
      <w:r w:rsidRPr="00EF0924">
        <w:t xml:space="preserve">“Water-conserving appliance” means any of the following: </w:t>
      </w:r>
    </w:p>
    <w:p w:rsidR="008A1D83" w:rsidRDefault="008A1D83" w:rsidP="008A1D83">
      <w:r>
        <w:tab/>
      </w:r>
      <w:r w:rsidR="0058186F">
        <w:t>a.</w:t>
      </w:r>
      <w:r w:rsidR="0058186F">
        <w:tab/>
      </w:r>
      <w:r w:rsidRPr="00EF0924">
        <w:t xml:space="preserve">a commercial dishwasher that meets the criteria of the Energy Star Product Specification for Commercial Dishwashers, Version 2.0, or any revision to those criteria published by the United States Environmental Protection Agency that is adopted by the board for the program; </w:t>
      </w:r>
    </w:p>
    <w:p w:rsidR="008A1D83" w:rsidRDefault="008A1D83" w:rsidP="008A1D83">
      <w:r>
        <w:tab/>
      </w:r>
      <w:r w:rsidR="0058186F">
        <w:t>b.</w:t>
      </w:r>
      <w:r w:rsidR="0058186F">
        <w:tab/>
      </w:r>
      <w:r w:rsidRPr="00EF0924">
        <w:t xml:space="preserve">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 </w:t>
      </w:r>
    </w:p>
    <w:p w:rsidR="008A1D83" w:rsidRDefault="008A1D83" w:rsidP="008A1D83">
      <w:r>
        <w:tab/>
      </w:r>
      <w:r w:rsidR="0058186F">
        <w:t>c.</w:t>
      </w:r>
      <w:r w:rsidR="0058186F">
        <w:tab/>
      </w:r>
      <w:r w:rsidRPr="00EF0924">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7F7F6E" w:rsidRPr="0032140C" w:rsidRDefault="007F7F6E" w:rsidP="00686AEB"/>
    <w:p w:rsidR="007F7F6E" w:rsidRPr="0032140C" w:rsidRDefault="007F7F6E" w:rsidP="00686AEB">
      <w:r w:rsidRPr="0032140C">
        <w:tab/>
        <w:t>2.</w:t>
      </w:r>
      <w:r w:rsidRPr="0032140C">
        <w:tab/>
      </w:r>
      <w:r w:rsidR="00051FDD" w:rsidRPr="0032140C">
        <w:t xml:space="preserve">(New section)  a.  </w:t>
      </w:r>
      <w:r w:rsidRPr="0032140C">
        <w:t>The Board of Public Utilities shall establish</w:t>
      </w:r>
      <w:r w:rsidR="00CD58E2" w:rsidRPr="0032140C">
        <w:t xml:space="preserve"> and administer</w:t>
      </w:r>
      <w:r w:rsidRPr="0032140C">
        <w:t xml:space="preserve"> a School</w:t>
      </w:r>
      <w:r w:rsidR="00337F0C" w:rsidRPr="0032140C">
        <w:t xml:space="preserve"> and Small Business</w:t>
      </w:r>
      <w:r w:rsidRPr="0032140C">
        <w:t xml:space="preserve"> Energy Efficiency Stimulus Program for the purpose of providing grants</w:t>
      </w:r>
      <w:r w:rsidR="0087787F" w:rsidRPr="0032140C">
        <w:t xml:space="preserve"> to boards of education</w:t>
      </w:r>
      <w:r w:rsidR="00337F0C" w:rsidRPr="0032140C">
        <w:t xml:space="preserve"> and small businesses</w:t>
      </w:r>
      <w:r w:rsidRPr="0032140C">
        <w:t xml:space="preserve"> for the installation of certain HVAC systems and energy efficient</w:t>
      </w:r>
      <w:r w:rsidR="00CD58E2" w:rsidRPr="0032140C">
        <w:t xml:space="preserve"> and water-conserving</w:t>
      </w:r>
      <w:r w:rsidRPr="0032140C">
        <w:t xml:space="preserve"> appliances to improve air quality and energy efficiency in school</w:t>
      </w:r>
      <w:r w:rsidR="00E3606D" w:rsidRPr="0032140C">
        <w:t xml:space="preserve"> district</w:t>
      </w:r>
      <w:r w:rsidRPr="0032140C">
        <w:t>s</w:t>
      </w:r>
      <w:r w:rsidR="00862200" w:rsidRPr="0032140C">
        <w:t xml:space="preserve"> under the juris</w:t>
      </w:r>
      <w:r w:rsidR="001E7EA3" w:rsidRPr="0032140C">
        <w:t>diction of a board of education</w:t>
      </w:r>
      <w:r w:rsidR="00337F0C" w:rsidRPr="0032140C">
        <w:t xml:space="preserve"> and small businesses</w:t>
      </w:r>
      <w:r w:rsidRPr="0032140C">
        <w:t>, including school</w:t>
      </w:r>
      <w:r w:rsidR="001E7EA3" w:rsidRPr="0032140C">
        <w:t xml:space="preserve"> districts</w:t>
      </w:r>
      <w:r w:rsidR="00337F0C" w:rsidRPr="0032140C">
        <w:t xml:space="preserve"> and small businesses</w:t>
      </w:r>
      <w:r w:rsidRPr="0032140C">
        <w:t xml:space="preserve"> in underserved communities. The program shall consist of the following programs:</w:t>
      </w:r>
    </w:p>
    <w:p w:rsidR="007F7F6E" w:rsidRPr="0032140C" w:rsidRDefault="007F7F6E" w:rsidP="007F7F6E">
      <w:r w:rsidRPr="0032140C">
        <w:tab/>
        <w:t>(1)</w:t>
      </w:r>
      <w:r w:rsidRPr="0032140C">
        <w:tab/>
        <w:t xml:space="preserve">The School </w:t>
      </w:r>
      <w:r w:rsidR="00337F0C" w:rsidRPr="0032140C">
        <w:t>and Small Business</w:t>
      </w:r>
      <w:r w:rsidRPr="0032140C">
        <w:t xml:space="preserve"> Ventilation and Energy Efficiency Verification and Repair Program; and</w:t>
      </w:r>
    </w:p>
    <w:p w:rsidR="007F7F6E" w:rsidRPr="0032140C" w:rsidRDefault="007F7F6E" w:rsidP="007F7F6E">
      <w:r w:rsidRPr="0032140C">
        <w:tab/>
        <w:t>(2) The School</w:t>
      </w:r>
      <w:r w:rsidR="00337F0C" w:rsidRPr="0032140C">
        <w:t xml:space="preserve"> and Small Business</w:t>
      </w:r>
      <w:r w:rsidRPr="0032140C">
        <w:t xml:space="preserve"> Noncompliant Plumbing Fixture and Appliance Program.</w:t>
      </w:r>
    </w:p>
    <w:p w:rsidR="0087787F" w:rsidRPr="0032140C" w:rsidRDefault="0087787F" w:rsidP="007F7F6E">
      <w:r w:rsidRPr="0032140C">
        <w:tab/>
        <w:t>b.</w:t>
      </w:r>
      <w:r w:rsidRPr="0032140C">
        <w:tab/>
        <w:t xml:space="preserve">Not less than 25 percent of projects funded by the </w:t>
      </w:r>
      <w:r w:rsidR="00337F0C" w:rsidRPr="0032140C">
        <w:t>SSBVEEVR</w:t>
      </w:r>
      <w:r w:rsidRPr="0032140C">
        <w:t xml:space="preserve"> </w:t>
      </w:r>
      <w:r w:rsidR="00862200" w:rsidRPr="0032140C">
        <w:t>P</w:t>
      </w:r>
      <w:r w:rsidRPr="0032140C">
        <w:t>rogram or S</w:t>
      </w:r>
      <w:r w:rsidR="00337F0C" w:rsidRPr="0032140C">
        <w:t>SB</w:t>
      </w:r>
      <w:r w:rsidRPr="0032140C">
        <w:t xml:space="preserve">NPFA </w:t>
      </w:r>
      <w:r w:rsidR="00862200" w:rsidRPr="0032140C">
        <w:t>P</w:t>
      </w:r>
      <w:r w:rsidRPr="0032140C">
        <w:t xml:space="preserve">rogram shall be </w:t>
      </w:r>
      <w:r w:rsidR="00113740" w:rsidRPr="0032140C">
        <w:t>allocated for</w:t>
      </w:r>
      <w:r w:rsidR="00CD58E2" w:rsidRPr="0032140C">
        <w:t xml:space="preserve"> school</w:t>
      </w:r>
      <w:r w:rsidR="001E7EA3" w:rsidRPr="0032140C">
        <w:t xml:space="preserve"> districts</w:t>
      </w:r>
      <w:r w:rsidR="00337F0C" w:rsidRPr="0032140C">
        <w:t xml:space="preserve"> and small businesses</w:t>
      </w:r>
      <w:r w:rsidR="00CD58E2" w:rsidRPr="0032140C">
        <w:t xml:space="preserve"> located in</w:t>
      </w:r>
      <w:r w:rsidRPr="0032140C">
        <w:t xml:space="preserve"> underserved communities. The </w:t>
      </w:r>
      <w:r w:rsidR="00337F0C" w:rsidRPr="0032140C">
        <w:t>SSBVEEVR</w:t>
      </w:r>
      <w:r w:rsidRPr="0032140C">
        <w:t xml:space="preserve"> Program and S</w:t>
      </w:r>
      <w:r w:rsidR="00337F0C" w:rsidRPr="0032140C">
        <w:t>SB</w:t>
      </w:r>
      <w:r w:rsidRPr="0032140C">
        <w:t>NPFA Program shall prioritize</w:t>
      </w:r>
      <w:r w:rsidR="000D5369" w:rsidRPr="0032140C">
        <w:t xml:space="preserve"> an underserved community</w:t>
      </w:r>
      <w:r w:rsidRPr="0032140C">
        <w:t xml:space="preserve"> by ensuring that all </w:t>
      </w:r>
      <w:r w:rsidR="00BD0736" w:rsidRPr="0032140C">
        <w:t>boards of education</w:t>
      </w:r>
      <w:r w:rsidR="00337F0C" w:rsidRPr="0032140C">
        <w:t xml:space="preserve"> and small businesses</w:t>
      </w:r>
      <w:r w:rsidR="00BD0736" w:rsidRPr="0032140C">
        <w:t xml:space="preserve"> </w:t>
      </w:r>
      <w:r w:rsidR="001E7EA3" w:rsidRPr="0032140C">
        <w:t xml:space="preserve">that are </w:t>
      </w:r>
      <w:r w:rsidR="00113740" w:rsidRPr="0032140C">
        <w:t xml:space="preserve">located </w:t>
      </w:r>
      <w:r w:rsidRPr="0032140C">
        <w:t>in an underserved community are offered the opportunity to apply for and receive grants</w:t>
      </w:r>
      <w:r w:rsidR="000D5369" w:rsidRPr="0032140C">
        <w:t>, pursuant to this section,</w:t>
      </w:r>
      <w:r w:rsidRPr="0032140C">
        <w:t xml:space="preserve"> before those </w:t>
      </w:r>
      <w:r w:rsidR="00BD0736" w:rsidRPr="0032140C">
        <w:t>boards of education</w:t>
      </w:r>
      <w:r w:rsidR="00337F0C" w:rsidRPr="0032140C">
        <w:t xml:space="preserve"> and small businesses</w:t>
      </w:r>
      <w:r w:rsidRPr="0032140C">
        <w:t xml:space="preserve"> that are not </w:t>
      </w:r>
      <w:r w:rsidR="00113740" w:rsidRPr="0032140C">
        <w:t xml:space="preserve">located </w:t>
      </w:r>
      <w:r w:rsidRPr="0032140C">
        <w:t>in an underserved community.</w:t>
      </w:r>
    </w:p>
    <w:p w:rsidR="0087787F" w:rsidRPr="0032140C" w:rsidRDefault="007F0120" w:rsidP="007F7F6E">
      <w:r w:rsidRPr="0032140C">
        <w:tab/>
        <w:t>c</w:t>
      </w:r>
      <w:r w:rsidR="0087787F" w:rsidRPr="0032140C">
        <w:t>.</w:t>
      </w:r>
      <w:r w:rsidR="0087787F" w:rsidRPr="0032140C">
        <w:tab/>
        <w:t>The board shall begin to solicit applications from boards of education</w:t>
      </w:r>
      <w:r w:rsidR="00337F0C" w:rsidRPr="0032140C">
        <w:t xml:space="preserve"> and small businesses</w:t>
      </w:r>
      <w:r w:rsidR="0087787F" w:rsidRPr="0032140C">
        <w:t xml:space="preserve"> for grants</w:t>
      </w:r>
      <w:r w:rsidR="009152B7" w:rsidRPr="0032140C">
        <w:t xml:space="preserve"> made pursuant to this section</w:t>
      </w:r>
      <w:r w:rsidR="0087787F" w:rsidRPr="0032140C">
        <w:t xml:space="preserve"> on or before April 1, 2021 and begin to approve applications for </w:t>
      </w:r>
      <w:r w:rsidR="00113740" w:rsidRPr="0032140C">
        <w:t xml:space="preserve">a </w:t>
      </w:r>
      <w:r w:rsidR="0087787F" w:rsidRPr="0032140C">
        <w:t>grant no later than May 1, 2021, subject to the availability of funds.</w:t>
      </w:r>
    </w:p>
    <w:p w:rsidR="0087787F" w:rsidRPr="0032140C" w:rsidRDefault="007F0120" w:rsidP="007F7F6E">
      <w:r w:rsidRPr="0032140C">
        <w:tab/>
        <w:t>d</w:t>
      </w:r>
      <w:r w:rsidR="0087787F" w:rsidRPr="0032140C">
        <w:t>.</w:t>
      </w:r>
      <w:r w:rsidR="0087787F" w:rsidRPr="0032140C">
        <w:tab/>
        <w:t>The program shall be funded by monies collected from the societal benefits charge,</w:t>
      </w:r>
      <w:r w:rsidR="00EB655D" w:rsidRPr="0032140C">
        <w:t xml:space="preserve"> as determined by the board,</w:t>
      </w:r>
      <w:r w:rsidR="0087787F" w:rsidRPr="0032140C">
        <w:t xml:space="preserve"> pursuant to paragraph (6) of subsection a. of </w:t>
      </w:r>
      <w:r w:rsidR="000961A2" w:rsidRPr="0032140C">
        <w:t xml:space="preserve">section 12 of </w:t>
      </w:r>
      <w:r w:rsidR="0087787F" w:rsidRPr="0032140C">
        <w:t>P.L.1999, c.23 (C.48:3-60) and shall be allocated as follows:</w:t>
      </w:r>
    </w:p>
    <w:p w:rsidR="0087787F" w:rsidRPr="0032140C" w:rsidRDefault="0087787F" w:rsidP="007F7F6E">
      <w:r w:rsidRPr="0032140C">
        <w:tab/>
        <w:t>(1)</w:t>
      </w:r>
      <w:r w:rsidRPr="0032140C">
        <w:tab/>
        <w:t xml:space="preserve">75 percent of funds for the </w:t>
      </w:r>
      <w:r w:rsidR="00337F0C" w:rsidRPr="0032140C">
        <w:t>SSBVEEVR</w:t>
      </w:r>
      <w:r w:rsidRPr="0032140C">
        <w:t xml:space="preserve"> </w:t>
      </w:r>
      <w:r w:rsidR="009B7773" w:rsidRPr="0032140C">
        <w:t>P</w:t>
      </w:r>
      <w:r w:rsidRPr="0032140C">
        <w:t>rogram; and</w:t>
      </w:r>
    </w:p>
    <w:p w:rsidR="0087787F" w:rsidRPr="0032140C" w:rsidRDefault="0087787F" w:rsidP="007F7F6E">
      <w:r w:rsidRPr="0032140C">
        <w:tab/>
        <w:t>(2)</w:t>
      </w:r>
      <w:r w:rsidRPr="0032140C">
        <w:tab/>
        <w:t>25 percent of funds for the S</w:t>
      </w:r>
      <w:r w:rsidR="00337F0C" w:rsidRPr="0032140C">
        <w:t>SB</w:t>
      </w:r>
      <w:r w:rsidRPr="0032140C">
        <w:t xml:space="preserve">NPFA </w:t>
      </w:r>
      <w:r w:rsidR="009B7773" w:rsidRPr="0032140C">
        <w:t>P</w:t>
      </w:r>
      <w:r w:rsidRPr="0032140C">
        <w:t>rogram.</w:t>
      </w:r>
    </w:p>
    <w:p w:rsidR="000D5369" w:rsidRPr="0032140C" w:rsidRDefault="000D5369" w:rsidP="007F7F6E"/>
    <w:p w:rsidR="00827721" w:rsidRDefault="00827721" w:rsidP="00827721">
      <w:r>
        <w:tab/>
      </w:r>
      <w:r w:rsidR="00831DC2">
        <w:t>3.</w:t>
      </w:r>
      <w:r w:rsidR="00831DC2">
        <w:tab/>
      </w:r>
      <w:r w:rsidRPr="005C6C32">
        <w:t xml:space="preserve">(New section) </w:t>
      </w:r>
      <w:r w:rsidR="00831DC2">
        <w:t xml:space="preserve"> </w:t>
      </w:r>
      <w:r w:rsidRPr="005C6C32">
        <w:t xml:space="preserve">a. </w:t>
      </w:r>
      <w:r w:rsidR="00831DC2">
        <w:t xml:space="preserve"> </w:t>
      </w:r>
      <w:r w:rsidRPr="005C6C32">
        <w:t xml:space="preserve">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 </w:t>
      </w:r>
    </w:p>
    <w:p w:rsidR="00827721" w:rsidRDefault="00827721" w:rsidP="00827721">
      <w:r>
        <w:tab/>
      </w:r>
      <w:r w:rsidR="00831DC2">
        <w:t>b.</w:t>
      </w:r>
      <w:r w:rsidR="00831DC2">
        <w:tab/>
      </w:r>
      <w:r w:rsidRPr="005C6C32">
        <w:t xml:space="preserve">A board of education or small business may apply for a grant pursuant to section 2 of P.L. , c. (C. ) (pending before the Legislature as this bill) by submitting an application to the board, in a form and manner determined by the board, for reasonable costs of the HVAC assessment, assessment report, general maintenance, adjustment of ventilation rates, filter replacement, and carbon dioxide monitor installation. </w:t>
      </w:r>
    </w:p>
    <w:p w:rsidR="00827721" w:rsidRDefault="00827721" w:rsidP="00827721">
      <w:r>
        <w:tab/>
      </w:r>
      <w:r w:rsidR="00831DC2">
        <w:t>c.</w:t>
      </w:r>
      <w:r w:rsidR="00831DC2">
        <w:tab/>
      </w:r>
      <w:r w:rsidRPr="005C6C32">
        <w:t xml:space="preserve">(1) </w:t>
      </w:r>
      <w:r w:rsidR="00831DC2">
        <w:t xml:space="preserve"> </w:t>
      </w:r>
      <w:r w:rsidRPr="005C6C32">
        <w:t xml:space="preserve">The board shall award a grant if the amount requested in the application is verified by a licensed </w:t>
      </w:r>
      <w:r>
        <w:rPr>
          <w:rFonts w:ascii="Albertus Extra Bold" w:hAnsi="Albertus Extra Bold"/>
          <w:b/>
          <w:vertAlign w:val="superscript"/>
        </w:rPr>
        <w:t>1</w:t>
      </w:r>
      <w:r w:rsidRPr="00C65047">
        <w:rPr>
          <w:rFonts w:ascii="Albertus Extra Bold" w:hAnsi="Albertus Extra Bold"/>
          <w:b/>
        </w:rPr>
        <w:t>[</w:t>
      </w:r>
      <w:r w:rsidRPr="005C6C32">
        <w:t>professional’s</w:t>
      </w:r>
      <w:r w:rsidRPr="0086749B">
        <w:rPr>
          <w:rFonts w:ascii="Albertus Extra Bold" w:hAnsi="Albertus Extra Bold"/>
          <w:b/>
        </w:rPr>
        <w:t>]</w:t>
      </w:r>
      <w:r>
        <w:t xml:space="preserve"> </w:t>
      </w:r>
      <w:r w:rsidRPr="008E5106">
        <w:rPr>
          <w:u w:val="single"/>
        </w:rPr>
        <w:t>mechanical engineer</w:t>
      </w:r>
      <w:r>
        <w:rPr>
          <w:u w:val="single"/>
        </w:rPr>
        <w:t>’s</w:t>
      </w:r>
      <w:r w:rsidRPr="008E5106">
        <w:rPr>
          <w:rFonts w:ascii="Albertus Extra Bold" w:hAnsi="Albertus Extra Bold"/>
          <w:b/>
          <w:vertAlign w:val="superscript"/>
        </w:rPr>
        <w:t>1</w:t>
      </w:r>
      <w:r w:rsidRPr="008E5106">
        <w:t xml:space="preserve"> </w:t>
      </w:r>
      <w:r w:rsidRPr="005C6C32">
        <w:t xml:space="preserve">estimate and the board of education and small business meet other requirements determined by the board to be appropriate to achieve the purposes of P.L. , c. (C. ) (pending before the Legislature as this bill). A grant shall be awarded in the amount requested plus, as contingency funding, an additional amount, up to 20 percent of the requested amount for repairs, upgrades, or replacements necessary, as identified by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t xml:space="preserve"> </w:t>
      </w:r>
      <w:r w:rsidRPr="008E5106">
        <w:rPr>
          <w:u w:val="single"/>
        </w:rPr>
        <w:t>mechanical engineer</w:t>
      </w:r>
      <w:r>
        <w:rPr>
          <w:rFonts w:ascii="Albertus Extra Bold" w:hAnsi="Albertus Extra Bold"/>
          <w:b/>
          <w:vertAlign w:val="superscript"/>
        </w:rPr>
        <w:t>1</w:t>
      </w:r>
      <w:r w:rsidRPr="005C6C32">
        <w:t xml:space="preserve">, to make the system functional or more energy efficient. </w:t>
      </w:r>
    </w:p>
    <w:p w:rsidR="00827721" w:rsidRDefault="00827721" w:rsidP="00827721">
      <w:r>
        <w:tab/>
      </w:r>
      <w:r w:rsidRPr="005C6C32">
        <w:t xml:space="preserve">(2) If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identifies cost-effective energy efficiency upgrades or repairs that would exceed the additional 20 percent awarded, a board of education or small business may apply for additional funding for the cost-effective energy efficiency upgrades or repairs. </w:t>
      </w:r>
    </w:p>
    <w:p w:rsidR="00827721" w:rsidRDefault="00827721" w:rsidP="00827721">
      <w:r>
        <w:tab/>
      </w:r>
      <w:r w:rsidRPr="005C6C32">
        <w:t xml:space="preserve">(3) The board shall award a grant pursuant to section 2 of P.L. , c. (C. ) (pending before the Legislature as this bill) for reimbursement of work already performed where the work was contracted and performed after August 1, 2020, and meets the requirements of P.L. , c. (C. ) (pending before the Legislature as this bill), and the board of education and small business meet other requirements determined by the board to be appropriate to achieve the purposes of P.L. , c. (C. ) (pending before the Legislature as this bill). </w:t>
      </w:r>
    </w:p>
    <w:p w:rsidR="00827721" w:rsidRDefault="00827721" w:rsidP="00827721">
      <w:r>
        <w:tab/>
      </w:r>
      <w:r w:rsidRPr="005C6C32">
        <w:t xml:space="preserve">(4) The 20-percent contingency funding set forth in paragraph (1) of this subsection shall be returned to the SSBVEEVR Program if not used for the purposes specified in P.L. , c. (C. ) (pending before the Legislature as this bill). A board of education and small business shall provide the board with documentation, as specified by the board, demonstrating how contingency funds were spent. </w:t>
      </w:r>
    </w:p>
    <w:p w:rsidR="00827721" w:rsidRDefault="00827721" w:rsidP="00827721">
      <w:r>
        <w:tab/>
      </w:r>
      <w:r w:rsidRPr="005C6C32">
        <w:t xml:space="preserve">(5) The board shall have the authority to establish the timing of grant funding, including the ability to provide some or all funding in advance of the performance of work where requirements to ensure performance are established. </w:t>
      </w:r>
    </w:p>
    <w:p w:rsidR="00827721" w:rsidRDefault="00827721" w:rsidP="00827721">
      <w:pPr>
        <w:rPr>
          <w:u w:val="single"/>
        </w:rPr>
      </w:pPr>
      <w:r>
        <w:tab/>
      </w:r>
      <w:r>
        <w:rPr>
          <w:rFonts w:ascii="Albertus Extra Bold" w:hAnsi="Albertus Extra Bold"/>
          <w:b/>
          <w:vertAlign w:val="superscript"/>
        </w:rPr>
        <w:t>1</w:t>
      </w:r>
      <w:r w:rsidR="00831DC2">
        <w:rPr>
          <w:u w:val="single"/>
        </w:rPr>
        <w:t>d.</w:t>
      </w:r>
      <w:r w:rsidR="00831DC2">
        <w:rPr>
          <w:u w:val="single"/>
        </w:rPr>
        <w:tab/>
      </w:r>
      <w:r w:rsidRPr="002E5ADA">
        <w:rPr>
          <w:u w:val="single"/>
        </w:rPr>
        <w:t xml:space="preserve">(1) </w:t>
      </w:r>
      <w:r>
        <w:rPr>
          <w:u w:val="single"/>
        </w:rPr>
        <w:t>Q</w:t>
      </w:r>
      <w:r w:rsidRPr="002E5ADA">
        <w:rPr>
          <w:u w:val="single"/>
        </w:rPr>
        <w:t>ualified testing personnel or qualified adjusting personnel shall do all of the following:</w:t>
      </w:r>
    </w:p>
    <w:p w:rsidR="00827721" w:rsidRDefault="00827721" w:rsidP="00827721">
      <w:pPr>
        <w:rPr>
          <w:u w:val="single"/>
        </w:rPr>
      </w:pPr>
      <w:r w:rsidRPr="009F64AA">
        <w:tab/>
      </w:r>
      <w:r w:rsidRPr="00F71328">
        <w:rPr>
          <w:u w:val="single"/>
        </w:rPr>
        <w:t>(</w:t>
      </w:r>
      <w:r w:rsidRPr="002E5ADA">
        <w:rPr>
          <w:u w:val="single"/>
        </w:rPr>
        <w:t>a</w:t>
      </w:r>
      <w:r w:rsidRPr="00F71328">
        <w:rPr>
          <w:u w:val="single"/>
        </w:rPr>
        <w:t xml:space="preserve">) </w:t>
      </w:r>
      <w:r w:rsidR="00831DC2">
        <w:rPr>
          <w:u w:val="single"/>
        </w:rPr>
        <w:t xml:space="preserve"> </w:t>
      </w:r>
      <w:r>
        <w:rPr>
          <w:u w:val="single"/>
        </w:rPr>
        <w:t>For a</w:t>
      </w:r>
      <w:r w:rsidRPr="00F71328">
        <w:rPr>
          <w:u w:val="single"/>
        </w:rPr>
        <w:t xml:space="preserve"> board of education or small business receiving a grant </w:t>
      </w:r>
      <w:r>
        <w:rPr>
          <w:u w:val="single"/>
        </w:rPr>
        <w:t>to</w:t>
      </w:r>
      <w:r w:rsidRPr="00F71328">
        <w:rPr>
          <w:u w:val="single"/>
        </w:rPr>
        <w:t xml:space="preserve"> install filtration with a MERV of 13 or better in the HVAC system </w:t>
      </w:r>
      <w:r>
        <w:rPr>
          <w:u w:val="single"/>
        </w:rPr>
        <w:t xml:space="preserve">of a </w:t>
      </w:r>
      <w:r w:rsidRPr="005C6C32">
        <w:t xml:space="preserve">school </w:t>
      </w:r>
      <w:r>
        <w:rPr>
          <w:u w:val="single"/>
        </w:rPr>
        <w:t xml:space="preserve">and small business building, </w:t>
      </w:r>
      <w:r w:rsidRPr="00F71328">
        <w:rPr>
          <w:u w:val="single"/>
        </w:rPr>
        <w:t>where feasible</w:t>
      </w:r>
      <w:r>
        <w:rPr>
          <w:u w:val="single"/>
        </w:rPr>
        <w:t>,</w:t>
      </w:r>
      <w:r w:rsidRPr="00F71328">
        <w:rPr>
          <w:u w:val="single"/>
        </w:rPr>
        <w:t xml:space="preserve"> </w:t>
      </w:r>
      <w:r>
        <w:rPr>
          <w:u w:val="single"/>
        </w:rPr>
        <w:t>q</w:t>
      </w:r>
      <w:r w:rsidRPr="00F71328">
        <w:rPr>
          <w:u w:val="single"/>
        </w:rPr>
        <w:t xml:space="preserve">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w:t>
      </w:r>
      <w:r>
        <w:rPr>
          <w:u w:val="single"/>
        </w:rPr>
        <w:t xml:space="preserve">HVAC </w:t>
      </w:r>
      <w:r w:rsidRPr="00F71328">
        <w:rPr>
          <w:u w:val="single"/>
        </w:rPr>
        <w:t>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recorded in the assessment report.</w:t>
      </w:r>
    </w:p>
    <w:p w:rsidR="00827721" w:rsidRDefault="00827721" w:rsidP="00827721">
      <w:pPr>
        <w:rPr>
          <w:u w:val="single"/>
        </w:rPr>
      </w:pPr>
      <w:r w:rsidRPr="009F64AA">
        <w:tab/>
      </w:r>
      <w:r w:rsidRPr="00F71328">
        <w:rPr>
          <w:u w:val="single"/>
        </w:rPr>
        <w:t>(</w:t>
      </w:r>
      <w:r w:rsidRPr="002E5ADA">
        <w:rPr>
          <w:u w:val="single"/>
        </w:rPr>
        <w:t>b</w:t>
      </w:r>
      <w:r w:rsidRPr="00F71328">
        <w:rPr>
          <w:u w:val="single"/>
        </w:rPr>
        <w:t xml:space="preserve">) </w:t>
      </w:r>
      <w:r w:rsidR="00831DC2">
        <w:rPr>
          <w:u w:val="single"/>
        </w:rPr>
        <w:t xml:space="preserve"> </w:t>
      </w:r>
      <w:r w:rsidRPr="00F71328">
        <w:rPr>
          <w:u w:val="single"/>
        </w:rPr>
        <w:t xml:space="preserve">For </w:t>
      </w:r>
      <w:r>
        <w:rPr>
          <w:u w:val="single"/>
        </w:rPr>
        <w:t xml:space="preserve">HVAC </w:t>
      </w:r>
      <w:r w:rsidRPr="00F71328">
        <w:rPr>
          <w:u w:val="single"/>
        </w:rPr>
        <w:t xml:space="preserve">systems with economizers, qualified testing personnel shall test </w:t>
      </w:r>
      <w:r>
        <w:rPr>
          <w:u w:val="single"/>
        </w:rPr>
        <w:t xml:space="preserve">HVAC </w:t>
      </w:r>
      <w:r w:rsidRPr="00F71328">
        <w:rPr>
          <w:u w:val="single"/>
        </w:rPr>
        <w:t>system economizer dampers. Economizer dampers and controls that are not properly functioning shall be repaired by a skilled and trained workforce. Recommendations for additional maintenance, replacement, or upgrades shall be recorded in the assessment report.</w:t>
      </w:r>
    </w:p>
    <w:p w:rsidR="00827721" w:rsidRDefault="00827721" w:rsidP="00827721">
      <w:pPr>
        <w:rPr>
          <w:u w:val="single"/>
        </w:rPr>
      </w:pPr>
      <w:r w:rsidRPr="009F64AA">
        <w:tab/>
      </w:r>
      <w:r w:rsidRPr="00F71328">
        <w:rPr>
          <w:u w:val="single"/>
        </w:rPr>
        <w:t>(</w:t>
      </w:r>
      <w:r w:rsidRPr="002E5ADA">
        <w:rPr>
          <w:u w:val="single"/>
        </w:rPr>
        <w:t>c</w:t>
      </w:r>
      <w:r w:rsidRPr="00F71328">
        <w:rPr>
          <w:u w:val="single"/>
        </w:rPr>
        <w:t xml:space="preserve">)  </w:t>
      </w:r>
      <w:r>
        <w:rPr>
          <w:u w:val="single"/>
        </w:rPr>
        <w:t>Concerning a school building, a</w:t>
      </w:r>
      <w:r w:rsidRPr="00F71328">
        <w:rPr>
          <w:u w:val="single"/>
        </w:rPr>
        <w:t xml:space="preserve">fter completing the requirements of </w:t>
      </w:r>
      <w:r w:rsidRPr="002E5ADA">
        <w:rPr>
          <w:u w:val="single"/>
        </w:rPr>
        <w:t>sub</w:t>
      </w:r>
      <w:r>
        <w:rPr>
          <w:u w:val="single"/>
        </w:rPr>
        <w:t>paragraph</w:t>
      </w:r>
      <w:r w:rsidRPr="00F71328">
        <w:rPr>
          <w:u w:val="single"/>
        </w:rPr>
        <w:t xml:space="preserve"> (</w:t>
      </w:r>
      <w:r w:rsidRPr="002E5ADA">
        <w:rPr>
          <w:u w:val="single"/>
        </w:rPr>
        <w:t>b</w:t>
      </w:r>
      <w:r w:rsidRPr="00F71328">
        <w:rPr>
          <w:u w:val="single"/>
        </w:rPr>
        <w:t>)</w:t>
      </w:r>
      <w:r>
        <w:rPr>
          <w:u w:val="single"/>
        </w:rPr>
        <w:t xml:space="preserve"> of this paragraph</w:t>
      </w:r>
      <w:r w:rsidRPr="00F71328">
        <w:rPr>
          <w:u w:val="single"/>
        </w:rPr>
        <w:t xml:space="preserve">, qualified testing personnel shall verify the ventilation rates in the </w:t>
      </w:r>
      <w:r>
        <w:rPr>
          <w:u w:val="single"/>
        </w:rPr>
        <w:t>school and small business building</w:t>
      </w:r>
      <w:r w:rsidRPr="00F71328">
        <w:rPr>
          <w:u w:val="single"/>
        </w:rPr>
        <w:t>, and other occupied areas to assess whether they meet the minimum ventilation rate requirements set forth in ANSI/ASHRAE Standard 62.1-2019, Ventilation for Acceptable Indoor Air. Assessment shall include all of the following:</w:t>
      </w:r>
    </w:p>
    <w:p w:rsidR="00827721" w:rsidRDefault="00827721" w:rsidP="00827721">
      <w:pPr>
        <w:rPr>
          <w:u w:val="single"/>
        </w:rPr>
      </w:pPr>
      <w:r w:rsidRPr="009F64AA">
        <w:tab/>
      </w:r>
      <w:r w:rsidRPr="00F71328">
        <w:rPr>
          <w:u w:val="single"/>
        </w:rPr>
        <w:t>(</w:t>
      </w:r>
      <w:r>
        <w:rPr>
          <w:u w:val="single"/>
        </w:rPr>
        <w:t>i</w:t>
      </w:r>
      <w:r w:rsidRPr="00F71328">
        <w:rPr>
          <w:u w:val="single"/>
        </w:rPr>
        <w:t>)</w:t>
      </w:r>
      <w:r w:rsidRPr="00F71328">
        <w:rPr>
          <w:u w:val="single"/>
        </w:rPr>
        <w:tab/>
      </w:r>
      <w:r>
        <w:rPr>
          <w:u w:val="single"/>
        </w:rPr>
        <w:t>A c</w:t>
      </w:r>
      <w:r w:rsidRPr="00F71328">
        <w:rPr>
          <w:u w:val="single"/>
        </w:rPr>
        <w:t xml:space="preserve">alculation of the required minimum outside air ventilation rates for each occupied area based on the anticipated occupancy and the minimum required ventilation rate per occupant. Calculations shall be based on maximum anticipated </w:t>
      </w:r>
      <w:r>
        <w:rPr>
          <w:u w:val="single"/>
        </w:rPr>
        <w:t>building</w:t>
      </w:r>
      <w:r w:rsidRPr="00F71328">
        <w:rPr>
          <w:u w:val="single"/>
        </w:rPr>
        <w:t xml:space="preserve"> or other occupied area occupancy rates and determined by the performing technician. Natural </w:t>
      </w:r>
      <w:r>
        <w:rPr>
          <w:u w:val="single"/>
        </w:rPr>
        <w:t>v</w:t>
      </w:r>
      <w:r w:rsidRPr="00F71328">
        <w:rPr>
          <w:u w:val="single"/>
        </w:rPr>
        <w:t>entilation shall be designed in accordance with Section 402 of the 2018 International Mechanical Code and shall include mechanical ventilation systems designed in accordance with Section 403 of the 2018 International Mechanical Code</w:t>
      </w:r>
      <w:r w:rsidRPr="002E5ADA">
        <w:rPr>
          <w:u w:val="single"/>
        </w:rPr>
        <w:t>; and</w:t>
      </w:r>
    </w:p>
    <w:p w:rsidR="00827721" w:rsidRDefault="00827721" w:rsidP="00827721">
      <w:pPr>
        <w:rPr>
          <w:u w:val="single"/>
        </w:rPr>
      </w:pPr>
      <w:r w:rsidRPr="009F64AA">
        <w:tab/>
      </w:r>
      <w:r w:rsidRPr="00F71328">
        <w:rPr>
          <w:u w:val="single"/>
        </w:rPr>
        <w:t>(</w:t>
      </w:r>
      <w:r>
        <w:rPr>
          <w:u w:val="single"/>
        </w:rPr>
        <w:t>ii</w:t>
      </w:r>
      <w:r w:rsidRPr="00F71328">
        <w:rPr>
          <w:u w:val="single"/>
        </w:rPr>
        <w:t>)</w:t>
      </w:r>
      <w:r w:rsidRPr="00F71328">
        <w:rPr>
          <w:u w:val="single"/>
        </w:rPr>
        <w:tab/>
      </w:r>
      <w:r>
        <w:rPr>
          <w:u w:val="single"/>
        </w:rPr>
        <w:t>The m</w:t>
      </w:r>
      <w:r w:rsidRPr="00F71328">
        <w:rPr>
          <w:u w:val="single"/>
        </w:rPr>
        <w:t xml:space="preserve">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 xml:space="preserve">under this </w:t>
      </w:r>
      <w:r w:rsidRPr="00F71328">
        <w:rPr>
          <w:u w:val="single"/>
        </w:rPr>
        <w:t>subparagraph.</w:t>
      </w:r>
    </w:p>
    <w:p w:rsidR="00827721" w:rsidRDefault="00827721" w:rsidP="00827721">
      <w:pPr>
        <w:rPr>
          <w:u w:val="single"/>
        </w:rPr>
      </w:pPr>
      <w:r w:rsidRPr="009F64AA">
        <w:tab/>
      </w:r>
      <w:r w:rsidRPr="00F71328">
        <w:rPr>
          <w:u w:val="single"/>
        </w:rPr>
        <w:t xml:space="preserve">If the </w:t>
      </w:r>
      <w:r>
        <w:rPr>
          <w:u w:val="single"/>
        </w:rPr>
        <w:t xml:space="preserve">HVAC </w:t>
      </w:r>
      <w:r w:rsidRPr="00F71328">
        <w:rPr>
          <w:u w:val="single"/>
        </w:rPr>
        <w:t xml:space="preserve">system does not meet the minimum ventilation rate requirements, </w:t>
      </w:r>
      <w:r>
        <w:rPr>
          <w:u w:val="single"/>
        </w:rPr>
        <w:t xml:space="preserve">the </w:t>
      </w:r>
      <w:r w:rsidRPr="00F71328">
        <w:rPr>
          <w:u w:val="single"/>
        </w:rPr>
        <w:t xml:space="preserve">licensed mechanical engineer or qualified adjusting personnel shall review the </w:t>
      </w:r>
      <w:r>
        <w:rPr>
          <w:u w:val="single"/>
        </w:rPr>
        <w:t xml:space="preserve">HVAC </w:t>
      </w:r>
      <w:r w:rsidRPr="00F71328">
        <w:rPr>
          <w:u w:val="single"/>
        </w:rPr>
        <w:t>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w:t>
      </w:r>
      <w:r>
        <w:rPr>
          <w:u w:val="single"/>
        </w:rPr>
        <w:t>, pursuant to this paragraph,</w:t>
      </w:r>
      <w:r w:rsidRPr="00F71328">
        <w:rPr>
          <w:u w:val="single"/>
        </w:rPr>
        <w:t xml:space="preserve"> to the extent feasible. After the adjustment, the measurement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under this</w:t>
      </w:r>
      <w:r w:rsidRPr="00F71328">
        <w:rPr>
          <w:u w:val="single"/>
        </w:rPr>
        <w:t xml:space="preserve"> subparagraph shall be repeated. If minimum ventilation rate requirements cannot be met, this deficiency shall be reported in the assessment report and the verification report and </w:t>
      </w:r>
      <w:r>
        <w:rPr>
          <w:u w:val="single"/>
        </w:rPr>
        <w:t xml:space="preserve">shall be </w:t>
      </w:r>
      <w:r w:rsidRPr="00F71328">
        <w:rPr>
          <w:u w:val="single"/>
        </w:rPr>
        <w:t>addressed by a licensed mechanical engineer as required.</w:t>
      </w:r>
    </w:p>
    <w:p w:rsidR="00827721" w:rsidRDefault="00827721" w:rsidP="00827721">
      <w:pPr>
        <w:rPr>
          <w:u w:val="single"/>
        </w:rPr>
      </w:pPr>
      <w:r w:rsidRPr="009F64AA">
        <w:tab/>
      </w:r>
      <w:r w:rsidRPr="00F71328">
        <w:rPr>
          <w:u w:val="single"/>
        </w:rPr>
        <w:t>(</w:t>
      </w:r>
      <w:r w:rsidRPr="002E5ADA">
        <w:rPr>
          <w:u w:val="single"/>
        </w:rPr>
        <w:t>d</w:t>
      </w:r>
      <w:r w:rsidRPr="00F71328">
        <w:rPr>
          <w:u w:val="single"/>
        </w:rPr>
        <w:t>)</w:t>
      </w:r>
      <w:r w:rsidRPr="00F71328">
        <w:rPr>
          <w:u w:val="single"/>
        </w:rPr>
        <w:tab/>
        <w:t xml:space="preserve">Survey readings of inlets and outlets </w:t>
      </w:r>
      <w:r>
        <w:rPr>
          <w:u w:val="single"/>
        </w:rPr>
        <w:t>to</w:t>
      </w:r>
      <w:r w:rsidRPr="00F71328">
        <w:rPr>
          <w:u w:val="single"/>
        </w:rPr>
        <w:t xml:space="preserve"> verif</w:t>
      </w:r>
      <w:r>
        <w:rPr>
          <w:u w:val="single"/>
        </w:rPr>
        <w:t>y that</w:t>
      </w:r>
      <w:r w:rsidRPr="00F71328">
        <w:rPr>
          <w:u w:val="single"/>
        </w:rPr>
        <w:t xml:space="preserve"> all ventilation is reaching the served zone and that there is adequate distribution. </w:t>
      </w:r>
      <w:r>
        <w:rPr>
          <w:u w:val="single"/>
        </w:rPr>
        <w:t>Q</w:t>
      </w:r>
      <w:r w:rsidRPr="002E5ADA">
        <w:rPr>
          <w:u w:val="single"/>
        </w:rPr>
        <w:t xml:space="preserve">ualified testing personnel or qualified adjusting personnel </w:t>
      </w:r>
      <w:r>
        <w:rPr>
          <w:u w:val="single"/>
        </w:rPr>
        <w:t>shall v</w:t>
      </w:r>
      <w:r w:rsidRPr="00F71328">
        <w:rPr>
          <w:u w:val="single"/>
        </w:rPr>
        <w:t xml:space="preserve">erify if inlets and outlets are balanced within tolerance of the system design. </w:t>
      </w:r>
      <w:r>
        <w:rPr>
          <w:u w:val="single"/>
        </w:rPr>
        <w:t>Q</w:t>
      </w:r>
      <w:r w:rsidRPr="002E5ADA">
        <w:rPr>
          <w:u w:val="single"/>
        </w:rPr>
        <w:t>ualified testing personnel or qualified adjusting personnel</w:t>
      </w:r>
      <w:r>
        <w:rPr>
          <w:u w:val="single"/>
        </w:rPr>
        <w:t xml:space="preserve"> shall d</w:t>
      </w:r>
      <w:r w:rsidRPr="00F71328">
        <w:rPr>
          <w:u w:val="single"/>
        </w:rPr>
        <w:t xml:space="preserve">ocument read values and deficiencies. If the original </w:t>
      </w:r>
      <w:r>
        <w:rPr>
          <w:u w:val="single"/>
        </w:rPr>
        <w:t xml:space="preserve">HVAC </w:t>
      </w:r>
      <w:r w:rsidRPr="00F71328">
        <w:rPr>
          <w:u w:val="single"/>
        </w:rPr>
        <w:t xml:space="preserve">system design values are not available, </w:t>
      </w:r>
      <w:r>
        <w:rPr>
          <w:u w:val="single"/>
        </w:rPr>
        <w:t>q</w:t>
      </w:r>
      <w:r w:rsidRPr="002E5ADA">
        <w:rPr>
          <w:u w:val="single"/>
        </w:rPr>
        <w:t xml:space="preserve">ualified testing personnel or qualified adjusting personnel </w:t>
      </w:r>
      <w:r>
        <w:rPr>
          <w:u w:val="single"/>
        </w:rPr>
        <w:t xml:space="preserve">shall </w:t>
      </w:r>
      <w:r w:rsidRPr="00F71328">
        <w:rPr>
          <w:u w:val="single"/>
        </w:rPr>
        <w:t xml:space="preserve">document </w:t>
      </w:r>
      <w:r>
        <w:rPr>
          <w:u w:val="single"/>
        </w:rPr>
        <w:t xml:space="preserve">the </w:t>
      </w:r>
      <w:r w:rsidRPr="00F71328">
        <w:rPr>
          <w:u w:val="single"/>
        </w:rPr>
        <w:t xml:space="preserve">available information and note </w:t>
      </w:r>
      <w:r>
        <w:rPr>
          <w:u w:val="single"/>
        </w:rPr>
        <w:t xml:space="preserve">the </w:t>
      </w:r>
      <w:r w:rsidRPr="00F71328">
        <w:rPr>
          <w:u w:val="single"/>
        </w:rPr>
        <w:t xml:space="preserve">unavailability of </w:t>
      </w:r>
      <w:r>
        <w:rPr>
          <w:u w:val="single"/>
        </w:rPr>
        <w:t xml:space="preserve">HVAC </w:t>
      </w:r>
      <w:r w:rsidRPr="00F71328">
        <w:rPr>
          <w:u w:val="single"/>
        </w:rPr>
        <w:t xml:space="preserve">system design values in the assessment report. </w:t>
      </w:r>
    </w:p>
    <w:p w:rsidR="00827721" w:rsidRDefault="00827721" w:rsidP="00827721">
      <w:pPr>
        <w:rPr>
          <w:u w:val="single"/>
        </w:rPr>
      </w:pPr>
      <w:r w:rsidRPr="009F64AA">
        <w:tab/>
      </w:r>
      <w:r w:rsidRPr="002E5ADA">
        <w:rPr>
          <w:u w:val="single"/>
        </w:rPr>
        <w:t>(e)</w:t>
      </w:r>
      <w:r w:rsidRPr="00F71328">
        <w:rPr>
          <w:u w:val="single"/>
        </w:rPr>
        <w:tab/>
        <w:t>Verif</w:t>
      </w:r>
      <w:r>
        <w:rPr>
          <w:u w:val="single"/>
        </w:rPr>
        <w:t>y</w:t>
      </w:r>
      <w:r w:rsidRPr="00F71328">
        <w:rPr>
          <w:u w:val="single"/>
        </w:rPr>
        <w:t xml:space="preserve"> building pressure relative to the outdoors to ensure positive pressure differential and to ensure the building is not over pressurized. </w:t>
      </w:r>
    </w:p>
    <w:p w:rsidR="00827721" w:rsidRPr="009F64AA" w:rsidRDefault="00827721" w:rsidP="00827721">
      <w:pPr>
        <w:rPr>
          <w:u w:val="single"/>
        </w:rPr>
      </w:pPr>
      <w:r w:rsidRPr="009F64AA">
        <w:tab/>
      </w:r>
      <w:r>
        <w:rPr>
          <w:u w:val="single"/>
        </w:rPr>
        <w:t xml:space="preserve">(f) </w:t>
      </w:r>
      <w:r w:rsidRPr="009F64AA">
        <w:rPr>
          <w:u w:val="single"/>
        </w:rPr>
        <w:t>Verif</w:t>
      </w:r>
      <w:r>
        <w:rPr>
          <w:u w:val="single"/>
        </w:rPr>
        <w:t>y</w:t>
      </w:r>
      <w:r w:rsidRPr="009F64AA">
        <w:rPr>
          <w:u w:val="single"/>
        </w:rPr>
        <w:t xml:space="preserve"> coil velocities and coil and unit discharge air temperatures </w:t>
      </w:r>
      <w:r>
        <w:rPr>
          <w:u w:val="single"/>
        </w:rPr>
        <w:t xml:space="preserve">as </w:t>
      </w:r>
      <w:r w:rsidRPr="009F64AA">
        <w:rPr>
          <w:u w:val="single"/>
        </w:rPr>
        <w:t xml:space="preserve">required to maintain desired indoor conditions and to avoid moisture carry over from cooling coils. </w:t>
      </w:r>
    </w:p>
    <w:p w:rsidR="00827721" w:rsidRPr="009F64AA" w:rsidRDefault="00827721" w:rsidP="00827721">
      <w:pPr>
        <w:rPr>
          <w:u w:val="single"/>
        </w:rPr>
      </w:pPr>
      <w:r w:rsidRPr="009F64AA">
        <w:tab/>
      </w:r>
      <w:r w:rsidRPr="009F64AA">
        <w:rPr>
          <w:u w:val="single"/>
        </w:rPr>
        <w:t>(</w:t>
      </w:r>
      <w:r>
        <w:rPr>
          <w:u w:val="single"/>
        </w:rPr>
        <w:t>g</w:t>
      </w:r>
      <w:r w:rsidRPr="009F64AA">
        <w:rPr>
          <w:u w:val="single"/>
        </w:rPr>
        <w:t>)</w:t>
      </w:r>
      <w:r w:rsidRPr="009F64AA">
        <w:rPr>
          <w:u w:val="single"/>
        </w:rPr>
        <w:tab/>
        <w:t>Verif</w:t>
      </w:r>
      <w:r>
        <w:rPr>
          <w:u w:val="single"/>
        </w:rPr>
        <w:t>y</w:t>
      </w:r>
      <w:r w:rsidRPr="009F64AA">
        <w:rPr>
          <w:u w:val="single"/>
        </w:rPr>
        <w:t xml:space="preserve"> that separation between outdoor air intakes and exhaust discharge outlets meet requirements of the 2018 International Mechanical Code. </w:t>
      </w:r>
    </w:p>
    <w:p w:rsidR="00827721" w:rsidRPr="009F64AA" w:rsidRDefault="00827721" w:rsidP="00827721">
      <w:pPr>
        <w:rPr>
          <w:u w:val="single"/>
        </w:rPr>
      </w:pPr>
      <w:r w:rsidRPr="009F64AA">
        <w:tab/>
      </w:r>
      <w:r w:rsidRPr="009F64AA">
        <w:rPr>
          <w:u w:val="single"/>
        </w:rPr>
        <w:t>(</w:t>
      </w:r>
      <w:r>
        <w:rPr>
          <w:u w:val="single"/>
        </w:rPr>
        <w:t>h</w:t>
      </w:r>
      <w:r w:rsidRPr="009F64AA">
        <w:rPr>
          <w:u w:val="single"/>
        </w:rPr>
        <w:t>)</w:t>
      </w:r>
      <w:r w:rsidRPr="009F64AA">
        <w:rPr>
          <w:u w:val="single"/>
        </w:rPr>
        <w:tab/>
        <w:t>Confirm that the air handling unit is bringing in outdoor air and removing exhaust air as intended by the system design.</w:t>
      </w:r>
    </w:p>
    <w:p w:rsidR="00827721" w:rsidRDefault="00827721" w:rsidP="00827721">
      <w:pPr>
        <w:rPr>
          <w:u w:val="single"/>
        </w:rPr>
      </w:pPr>
      <w:r w:rsidRPr="009F64AA">
        <w:tab/>
      </w:r>
      <w:r w:rsidRPr="009F64AA">
        <w:rPr>
          <w:u w:val="single"/>
        </w:rPr>
        <w:t>(</w:t>
      </w:r>
      <w:r>
        <w:rPr>
          <w:u w:val="single"/>
        </w:rPr>
        <w:t>i</w:t>
      </w:r>
      <w:r w:rsidRPr="009F64AA">
        <w:rPr>
          <w:u w:val="single"/>
        </w:rPr>
        <w:t>)</w:t>
      </w:r>
      <w:r w:rsidRPr="009F64AA">
        <w:rPr>
          <w:u w:val="single"/>
        </w:rPr>
        <w:tab/>
        <w:t>Measure all exhaust air volume for exhaust fans, including restrooms</w:t>
      </w:r>
      <w:r>
        <w:rPr>
          <w:u w:val="single"/>
        </w:rPr>
        <w:t xml:space="preserve"> and </w:t>
      </w:r>
      <w:r w:rsidRPr="009F64AA">
        <w:rPr>
          <w:u w:val="single"/>
        </w:rPr>
        <w:t>document any discrepancies from system design.</w:t>
      </w:r>
    </w:p>
    <w:p w:rsidR="00827721" w:rsidRDefault="00827721" w:rsidP="00827721">
      <w:pPr>
        <w:rPr>
          <w:u w:val="single"/>
        </w:rPr>
      </w:pPr>
      <w:r w:rsidRPr="009F64AA">
        <w:tab/>
      </w:r>
      <w:r w:rsidRPr="009F64AA">
        <w:rPr>
          <w:u w:val="single"/>
        </w:rPr>
        <w:t xml:space="preserve">(j) If a demand control ventilation </w:t>
      </w:r>
      <w:r>
        <w:rPr>
          <w:u w:val="single"/>
        </w:rPr>
        <w:t xml:space="preserve">system </w:t>
      </w:r>
      <w:r w:rsidRPr="009F64AA">
        <w:rPr>
          <w:u w:val="single"/>
        </w:rPr>
        <w:t xml:space="preserve">is installed, </w:t>
      </w:r>
      <w:r>
        <w:rPr>
          <w:u w:val="single"/>
        </w:rPr>
        <w:t>q</w:t>
      </w:r>
      <w:r w:rsidRPr="002E5ADA">
        <w:rPr>
          <w:u w:val="single"/>
        </w:rPr>
        <w:t xml:space="preserve">ualified testing personnel or qualified adjusting personnel </w:t>
      </w:r>
      <w:r w:rsidRPr="009F64AA">
        <w:rPr>
          <w:u w:val="single"/>
        </w:rPr>
        <w:t xml:space="preserve">shall  </w:t>
      </w:r>
      <w:r>
        <w:rPr>
          <w:u w:val="single"/>
        </w:rPr>
        <w:t xml:space="preserve">test it and </w:t>
      </w:r>
      <w:r w:rsidRPr="009F64AA">
        <w:rPr>
          <w:u w:val="single"/>
        </w:rPr>
        <w:t>adjust</w:t>
      </w:r>
      <w:r>
        <w:rPr>
          <w:u w:val="single"/>
        </w:rPr>
        <w:t xml:space="preserve"> the ventilation</w:t>
      </w:r>
      <w:r w:rsidRPr="009F64AA">
        <w:rPr>
          <w:u w:val="single"/>
        </w:rPr>
        <w:t xml:space="preserve"> to a carbon dioxide set point of 800 </w:t>
      </w:r>
      <w:r>
        <w:rPr>
          <w:u w:val="single"/>
        </w:rPr>
        <w:t>PPM</w:t>
      </w:r>
      <w:r w:rsidRPr="009F64AA">
        <w:rPr>
          <w:u w:val="single"/>
        </w:rPr>
        <w:t xml:space="preserve"> or less. If the demand control ventilation system does not maintain average daily maximum carbon dioxide levels b</w:t>
      </w:r>
      <w:r w:rsidRPr="00F71328">
        <w:rPr>
          <w:u w:val="single"/>
        </w:rPr>
        <w:t xml:space="preserve">elow 1,100 </w:t>
      </w:r>
      <w:r>
        <w:rPr>
          <w:u w:val="single"/>
        </w:rPr>
        <w:t>PPM</w:t>
      </w:r>
      <w:r w:rsidRPr="00F71328">
        <w:rPr>
          <w:u w:val="single"/>
        </w:rPr>
        <w:t xml:space="preserve">, it shall be disabled until such time as the board of education or small business determines that the COVID-19 </w:t>
      </w:r>
      <w:r>
        <w:rPr>
          <w:u w:val="single"/>
        </w:rPr>
        <w:t>pandemic</w:t>
      </w:r>
      <w:r w:rsidRPr="00F71328">
        <w:rPr>
          <w:u w:val="single"/>
        </w:rPr>
        <w:t xml:space="preserve"> has </w:t>
      </w:r>
      <w:r>
        <w:rPr>
          <w:u w:val="single"/>
        </w:rPr>
        <w:t>ended</w:t>
      </w:r>
      <w:r w:rsidRPr="00F71328">
        <w:rPr>
          <w:u w:val="single"/>
        </w:rPr>
        <w:t xml:space="preserve">, unless disabling the control would adversely affect operation of the overall system. When disabling a demand control ventilation system, the system </w:t>
      </w:r>
      <w:r>
        <w:rPr>
          <w:u w:val="single"/>
        </w:rPr>
        <w:t>shall</w:t>
      </w:r>
      <w:r w:rsidRPr="00F71328">
        <w:rPr>
          <w:u w:val="single"/>
        </w:rPr>
        <w:t xml:space="preserve"> be configured to meet the minimum ventilation rate requirements and tested and adjusted in accordance with </w:t>
      </w:r>
      <w:r>
        <w:rPr>
          <w:u w:val="single"/>
        </w:rPr>
        <w:t>subparagraph (b) of this paragraph</w:t>
      </w:r>
      <w:r w:rsidRPr="00F71328">
        <w:rPr>
          <w:u w:val="single"/>
        </w:rPr>
        <w:t>. Recommendations for additional maintenance, replacement or upgrades shall be recorded in the assessment report.</w:t>
      </w:r>
    </w:p>
    <w:p w:rsidR="00827721" w:rsidRDefault="00827721" w:rsidP="00827721">
      <w:pPr>
        <w:rPr>
          <w:u w:val="single"/>
        </w:rPr>
      </w:pPr>
      <w:r w:rsidRPr="009F64AA">
        <w:tab/>
      </w:r>
      <w:r w:rsidRPr="00F71328">
        <w:rPr>
          <w:u w:val="single"/>
        </w:rPr>
        <w:t>(</w:t>
      </w:r>
      <w:r w:rsidRPr="002C475A">
        <w:rPr>
          <w:u w:val="single"/>
        </w:rPr>
        <w:t>k</w:t>
      </w:r>
      <w:r w:rsidRPr="00F71328">
        <w:rPr>
          <w:u w:val="single"/>
        </w:rPr>
        <w:t>)</w:t>
      </w:r>
      <w:r w:rsidRPr="00F71328">
        <w:rPr>
          <w:u w:val="single"/>
        </w:rPr>
        <w:tab/>
        <w:t xml:space="preserve">A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licensed mechanical engineer. </w:t>
      </w:r>
    </w:p>
    <w:p w:rsidR="00827721" w:rsidRDefault="00827721" w:rsidP="00827721">
      <w:pPr>
        <w:rPr>
          <w:u w:val="single"/>
        </w:rPr>
      </w:pPr>
      <w:r w:rsidRPr="009F64AA">
        <w:tab/>
      </w:r>
      <w:r w:rsidRPr="00F71328">
        <w:rPr>
          <w:u w:val="single"/>
        </w:rPr>
        <w:t>(</w:t>
      </w:r>
      <w:r w:rsidRPr="002C475A">
        <w:rPr>
          <w:u w:val="single"/>
        </w:rPr>
        <w:t>l</w:t>
      </w:r>
      <w:r w:rsidRPr="00F71328">
        <w:rPr>
          <w:u w:val="single"/>
        </w:rPr>
        <w:t>)</w:t>
      </w:r>
      <w:r w:rsidRPr="00F71328">
        <w:rPr>
          <w:u w:val="single"/>
        </w:rPr>
        <w:tab/>
        <w:t xml:space="preserve">Review control sequences to verify </w:t>
      </w:r>
      <w:r>
        <w:rPr>
          <w:u w:val="single"/>
        </w:rPr>
        <w:t xml:space="preserve">the HVAC </w:t>
      </w:r>
      <w:r w:rsidRPr="00F71328">
        <w:rPr>
          <w:u w:val="single"/>
        </w:rPr>
        <w:t xml:space="preserve">systems will maintain intended ventilation, temperature and humidity conditions during school </w:t>
      </w:r>
      <w:r>
        <w:rPr>
          <w:u w:val="single"/>
        </w:rPr>
        <w:t xml:space="preserve">and small business </w:t>
      </w:r>
      <w:r w:rsidRPr="00F71328">
        <w:rPr>
          <w:u w:val="single"/>
        </w:rPr>
        <w:t xml:space="preserve">operation. Previously unoccupied buildings shall perform the recommended practices of reopening a building as covered in the </w:t>
      </w:r>
      <w:r>
        <w:rPr>
          <w:u w:val="single"/>
        </w:rPr>
        <w:t>ASHRAE</w:t>
      </w:r>
      <w:r w:rsidRPr="00F71328">
        <w:rPr>
          <w:u w:val="single"/>
        </w:rPr>
        <w:t xml:space="preserve"> Building Readiness</w:t>
      </w:r>
      <w:r>
        <w:rPr>
          <w:u w:val="single"/>
        </w:rPr>
        <w:t xml:space="preserve"> document</w:t>
      </w:r>
      <w:r w:rsidRPr="00F71328">
        <w:rPr>
          <w:u w:val="single"/>
        </w:rPr>
        <w:t xml:space="preserve"> – Restarting a Building. </w:t>
      </w:r>
    </w:p>
    <w:p w:rsidR="00827721" w:rsidRDefault="00827721" w:rsidP="00827721">
      <w:pPr>
        <w:rPr>
          <w:u w:val="single"/>
        </w:rPr>
      </w:pPr>
      <w:r w:rsidRPr="009F64AA">
        <w:tab/>
      </w:r>
      <w:r w:rsidRPr="00F71328">
        <w:rPr>
          <w:u w:val="single"/>
        </w:rPr>
        <w:t>(</w:t>
      </w:r>
      <w:r w:rsidRPr="002C475A">
        <w:rPr>
          <w:u w:val="single"/>
        </w:rPr>
        <w:t>m</w:t>
      </w:r>
      <w:r w:rsidRPr="00F71328">
        <w:rPr>
          <w:u w:val="single"/>
        </w:rPr>
        <w:t>)</w:t>
      </w:r>
      <w:r w:rsidRPr="00F71328">
        <w:rPr>
          <w:u w:val="single"/>
        </w:rPr>
        <w:tab/>
        <w:t xml:space="preserve">Verify a daily flush is scheduled for two hours before and after scheduled occupancy or demonstrate calculation of flush times per ASHRAE Guidance for Reopening and Operating Schools and Buildings or otherwise applicable local or </w:t>
      </w:r>
      <w:r>
        <w:rPr>
          <w:u w:val="single"/>
        </w:rPr>
        <w:t>S</w:t>
      </w:r>
      <w:r w:rsidRPr="00F71328">
        <w:rPr>
          <w:u w:val="single"/>
        </w:rPr>
        <w:t>tate guidance.</w:t>
      </w:r>
    </w:p>
    <w:p w:rsidR="00827721" w:rsidRDefault="00827721" w:rsidP="00827721">
      <w:pPr>
        <w:rPr>
          <w:u w:val="single"/>
        </w:rPr>
      </w:pPr>
      <w:r w:rsidRPr="009F64AA">
        <w:tab/>
      </w:r>
      <w:r w:rsidRPr="00F71328">
        <w:rPr>
          <w:u w:val="single"/>
        </w:rPr>
        <w:t>(</w:t>
      </w:r>
      <w:r w:rsidRPr="002C475A">
        <w:rPr>
          <w:u w:val="single"/>
        </w:rPr>
        <w:t>n</w:t>
      </w:r>
      <w:r w:rsidRPr="00F71328">
        <w:rPr>
          <w:u w:val="single"/>
        </w:rPr>
        <w:t>)</w:t>
      </w:r>
      <w:r w:rsidRPr="00F71328">
        <w:rPr>
          <w:u w:val="single"/>
        </w:rPr>
        <w:tab/>
        <w:t xml:space="preserve">Verify that HVAC system operational times, exhaust fans operation times, </w:t>
      </w:r>
      <w:proofErr w:type="spellStart"/>
      <w:r w:rsidRPr="00F71328">
        <w:rPr>
          <w:u w:val="single"/>
        </w:rPr>
        <w:t>setpoints</w:t>
      </w:r>
      <w:proofErr w:type="spellEnd"/>
      <w:r w:rsidRPr="00F71328">
        <w:rPr>
          <w:u w:val="single"/>
        </w:rPr>
        <w:t xml:space="preserve">, and enabled features meet ASHRAE Guidance for Reopening and Operating Schools and Buildings or otherwise applicable local or </w:t>
      </w:r>
      <w:r>
        <w:rPr>
          <w:u w:val="single"/>
        </w:rPr>
        <w:t>S</w:t>
      </w:r>
      <w:r w:rsidRPr="00F71328">
        <w:rPr>
          <w:u w:val="single"/>
        </w:rPr>
        <w:t>tate guidance.</w:t>
      </w:r>
    </w:p>
    <w:p w:rsidR="00827721" w:rsidRDefault="00827721" w:rsidP="00827721">
      <w:pPr>
        <w:rPr>
          <w:u w:val="single"/>
        </w:rPr>
      </w:pPr>
      <w:r w:rsidRPr="009F64AA">
        <w:tab/>
      </w:r>
      <w:r w:rsidRPr="002C475A">
        <w:rPr>
          <w:u w:val="single"/>
        </w:rPr>
        <w:t xml:space="preserve">(2) </w:t>
      </w:r>
      <w:r>
        <w:rPr>
          <w:u w:val="single"/>
        </w:rPr>
        <w:t>R</w:t>
      </w:r>
      <w:r w:rsidRPr="002C475A">
        <w:rPr>
          <w:u w:val="single"/>
        </w:rPr>
        <w:t xml:space="preserve">equirements for filtration levels, ventilation rates, and ventilation schedules </w:t>
      </w:r>
      <w:r>
        <w:rPr>
          <w:u w:val="single"/>
        </w:rPr>
        <w:t>may</w:t>
      </w:r>
      <w:r w:rsidRPr="002C475A">
        <w:rPr>
          <w:u w:val="single"/>
        </w:rPr>
        <w:t xml:space="preserve"> be amended by the </w:t>
      </w:r>
      <w:r>
        <w:rPr>
          <w:u w:val="single"/>
        </w:rPr>
        <w:t>b</w:t>
      </w:r>
      <w:r w:rsidRPr="002C475A">
        <w:rPr>
          <w:u w:val="single"/>
        </w:rPr>
        <w:t>oard based on the latest COVID-19 or other applicable guidance.</w:t>
      </w:r>
    </w:p>
    <w:p w:rsidR="00827721" w:rsidRDefault="00827721" w:rsidP="00827721">
      <w:pPr>
        <w:rPr>
          <w:u w:val="single"/>
        </w:rPr>
      </w:pPr>
      <w:r w:rsidRPr="009F64AA">
        <w:tab/>
      </w:r>
      <w:r w:rsidRPr="002C475A">
        <w:rPr>
          <w:u w:val="single"/>
        </w:rPr>
        <w:t>(3) If installed HVAC systems or system components are broken, fail to meet minimum ventilation requirements, or are unable to operate to</w:t>
      </w:r>
      <w:r w:rsidRPr="00A9694F">
        <w:t xml:space="preserve"> </w:t>
      </w:r>
      <w:r w:rsidRPr="002C475A">
        <w:rPr>
          <w:u w:val="single"/>
        </w:rPr>
        <w:t xml:space="preserve">the original design and intent, this information </w:t>
      </w:r>
      <w:r>
        <w:rPr>
          <w:u w:val="single"/>
        </w:rPr>
        <w:t>sha</w:t>
      </w:r>
      <w:r w:rsidRPr="002C475A">
        <w:rPr>
          <w:u w:val="single"/>
        </w:rPr>
        <w:t>ll be set forth in the assessment report prepared and be provided to a licensed mechanical engineer for determination of appropriate corrective measures. Repairs, upgrades, or replacements shall be performed by a skilled and trained workforce.</w:t>
      </w:r>
    </w:p>
    <w:p w:rsidR="00827721" w:rsidRDefault="00827721" w:rsidP="00827721">
      <w:pPr>
        <w:rPr>
          <w:u w:val="single"/>
        </w:rPr>
      </w:pPr>
      <w:r w:rsidRPr="009F64AA">
        <w:tab/>
      </w:r>
      <w:r w:rsidRPr="002C475A">
        <w:rPr>
          <w:u w:val="single"/>
        </w:rPr>
        <w:t xml:space="preserve">(4) </w:t>
      </w:r>
      <w:r>
        <w:rPr>
          <w:u w:val="single"/>
        </w:rPr>
        <w:t>(a)</w:t>
      </w:r>
      <w:r w:rsidRPr="002C475A">
        <w:rPr>
          <w:u w:val="single"/>
        </w:rPr>
        <w:t xml:space="preserve"> </w:t>
      </w:r>
      <w:r>
        <w:rPr>
          <w:u w:val="single"/>
        </w:rPr>
        <w:t xml:space="preserve">For a school building, </w:t>
      </w:r>
      <w:r>
        <w:rPr>
          <w:spacing w:val="-11"/>
          <w:u w:val="single"/>
        </w:rPr>
        <w:t>t</w:t>
      </w:r>
      <w:r w:rsidRPr="002C475A">
        <w:rPr>
          <w:spacing w:val="-11"/>
          <w:u w:val="single"/>
        </w:rPr>
        <w:t xml:space="preserve">o </w:t>
      </w:r>
      <w:r w:rsidRPr="002C475A">
        <w:rPr>
          <w:spacing w:val="-3"/>
          <w:u w:val="single"/>
        </w:rPr>
        <w:t xml:space="preserve">ensure proper </w:t>
      </w:r>
      <w:r w:rsidRPr="002C475A">
        <w:rPr>
          <w:spacing w:val="-4"/>
          <w:u w:val="single"/>
        </w:rPr>
        <w:t xml:space="preserve">ventilation </w:t>
      </w:r>
      <w:r w:rsidRPr="002C475A">
        <w:rPr>
          <w:u w:val="single"/>
        </w:rPr>
        <w:t xml:space="preserve">is </w:t>
      </w:r>
      <w:r w:rsidRPr="002C475A">
        <w:rPr>
          <w:spacing w:val="-3"/>
          <w:u w:val="single"/>
        </w:rPr>
        <w:t xml:space="preserve">maintained throughout </w:t>
      </w:r>
      <w:r w:rsidRPr="002C475A">
        <w:rPr>
          <w:u w:val="single"/>
        </w:rPr>
        <w:t xml:space="preserve">the school year, all classrooms shall be equipped with a carbon dioxide monitor that meets all of the following requirements: </w:t>
      </w:r>
    </w:p>
    <w:p w:rsidR="00827721" w:rsidRDefault="00827721" w:rsidP="00827721">
      <w:pPr>
        <w:rPr>
          <w:u w:val="single"/>
        </w:rPr>
      </w:pPr>
      <w:r w:rsidRPr="009F64AA">
        <w:tab/>
      </w:r>
      <w:r w:rsidRPr="00136DF4">
        <w:rPr>
          <w:u w:val="single"/>
        </w:rPr>
        <w:t>(</w:t>
      </w:r>
      <w:r>
        <w:rPr>
          <w:u w:val="single"/>
        </w:rPr>
        <w:t>i</w:t>
      </w:r>
      <w:r w:rsidRPr="00136DF4">
        <w:rPr>
          <w:u w:val="single"/>
        </w:rPr>
        <w:t>)</w:t>
      </w:r>
      <w:r w:rsidRPr="00136DF4">
        <w:rPr>
          <w:u w:val="single"/>
        </w:rPr>
        <w:tab/>
        <w:t xml:space="preserve">The monitor </w:t>
      </w:r>
      <w:r>
        <w:rPr>
          <w:u w:val="single"/>
        </w:rPr>
        <w:t>shall be</w:t>
      </w:r>
      <w:r w:rsidRPr="00136DF4">
        <w:rPr>
          <w:u w:val="single"/>
        </w:rPr>
        <w:t xml:space="preserve"> hard-wired or plugged-in and mounted to the wall between three and six feet above the floor and at least five feet away from the door and operable windows. </w:t>
      </w:r>
    </w:p>
    <w:p w:rsidR="00827721" w:rsidRDefault="00827721" w:rsidP="00827721">
      <w:pPr>
        <w:rPr>
          <w:u w:val="single"/>
        </w:rPr>
      </w:pPr>
      <w:r w:rsidRPr="009F64AA">
        <w:tab/>
      </w:r>
      <w:r w:rsidRPr="00136DF4">
        <w:rPr>
          <w:u w:val="single"/>
        </w:rPr>
        <w:t>(</w:t>
      </w:r>
      <w:r>
        <w:rPr>
          <w:u w:val="single"/>
        </w:rPr>
        <w:t>ii</w:t>
      </w:r>
      <w:r w:rsidRPr="00136DF4">
        <w:rPr>
          <w:u w:val="single"/>
        </w:rPr>
        <w:t>)</w:t>
      </w:r>
      <w:r w:rsidRPr="00136DF4">
        <w:rPr>
          <w:u w:val="single"/>
        </w:rPr>
        <w:tab/>
        <w:t xml:space="preserve">The monitor </w:t>
      </w:r>
      <w:r>
        <w:rPr>
          <w:u w:val="single"/>
        </w:rPr>
        <w:t xml:space="preserve">shall </w:t>
      </w:r>
      <w:r w:rsidRPr="00136DF4">
        <w:rPr>
          <w:u w:val="single"/>
        </w:rPr>
        <w:t xml:space="preserve">display the carbon dioxide readings to the teacher </w:t>
      </w:r>
      <w:r>
        <w:rPr>
          <w:u w:val="single"/>
        </w:rPr>
        <w:t xml:space="preserve">or other building staff </w:t>
      </w:r>
      <w:r w:rsidRPr="00136DF4">
        <w:rPr>
          <w:u w:val="single"/>
        </w:rPr>
        <w:t xml:space="preserve">through a display on the device or other means such as a web-based application or cellular phone application. </w:t>
      </w:r>
    </w:p>
    <w:p w:rsidR="00827721" w:rsidRDefault="00827721" w:rsidP="00827721">
      <w:pPr>
        <w:rPr>
          <w:u w:val="single"/>
        </w:rPr>
      </w:pPr>
      <w:r w:rsidRPr="009F64AA">
        <w:tab/>
      </w:r>
      <w:r w:rsidRPr="00136DF4">
        <w:rPr>
          <w:u w:val="single"/>
        </w:rPr>
        <w:t>(</w:t>
      </w:r>
      <w:r>
        <w:rPr>
          <w:u w:val="single"/>
        </w:rPr>
        <w:t>iii</w:t>
      </w:r>
      <w:r w:rsidRPr="00136DF4">
        <w:rPr>
          <w:u w:val="single"/>
        </w:rPr>
        <w:t>)</w:t>
      </w:r>
      <w:r w:rsidRPr="00136DF4">
        <w:rPr>
          <w:u w:val="single"/>
        </w:rPr>
        <w:tab/>
      </w:r>
      <w:r>
        <w:rPr>
          <w:u w:val="single"/>
        </w:rPr>
        <w:t xml:space="preserve"> </w:t>
      </w:r>
      <w:r w:rsidRPr="00136DF4">
        <w:rPr>
          <w:u w:val="single"/>
        </w:rPr>
        <w:t xml:space="preserve">The monitor </w:t>
      </w:r>
      <w:r>
        <w:rPr>
          <w:u w:val="single"/>
        </w:rPr>
        <w:t xml:space="preserve">shall </w:t>
      </w:r>
      <w:r w:rsidRPr="00136DF4">
        <w:rPr>
          <w:u w:val="single"/>
        </w:rPr>
        <w:t xml:space="preserve">provide a notification through a visual indicator on the monitor, such as an indicator light, or other alert system, such as an electronic mail, text, or cellular telephone application, when the carbon dioxide levels in the classroom have exceeded 1,100 </w:t>
      </w:r>
      <w:r>
        <w:rPr>
          <w:u w:val="single"/>
        </w:rPr>
        <w:t>PPM</w:t>
      </w:r>
      <w:r w:rsidRPr="00136DF4">
        <w:rPr>
          <w:u w:val="single"/>
        </w:rPr>
        <w:t xml:space="preserve">. </w:t>
      </w:r>
    </w:p>
    <w:p w:rsidR="00827721" w:rsidRDefault="00827721" w:rsidP="00827721">
      <w:pPr>
        <w:rPr>
          <w:u w:val="single"/>
        </w:rPr>
      </w:pPr>
      <w:r w:rsidRPr="009F64AA">
        <w:tab/>
      </w:r>
      <w:r w:rsidRPr="00136DF4">
        <w:rPr>
          <w:u w:val="single"/>
        </w:rPr>
        <w:t>(</w:t>
      </w:r>
      <w:r>
        <w:rPr>
          <w:u w:val="single"/>
        </w:rPr>
        <w:t>iv</w:t>
      </w:r>
      <w:r w:rsidRPr="00136DF4">
        <w:rPr>
          <w:u w:val="single"/>
        </w:rPr>
        <w:t>)</w:t>
      </w:r>
      <w:r w:rsidRPr="00136DF4">
        <w:rPr>
          <w:u w:val="single"/>
        </w:rPr>
        <w:tab/>
        <w:t xml:space="preserve">The monitor </w:t>
      </w:r>
      <w:r>
        <w:rPr>
          <w:u w:val="single"/>
        </w:rPr>
        <w:t xml:space="preserve">shall </w:t>
      </w:r>
      <w:r w:rsidRPr="00136DF4">
        <w:rPr>
          <w:u w:val="single"/>
        </w:rPr>
        <w:t xml:space="preserve">maintain a record of previous data that includes at least the maximum carbon dioxide concentration measured. </w:t>
      </w:r>
    </w:p>
    <w:p w:rsidR="00827721" w:rsidRDefault="00827721" w:rsidP="00827721">
      <w:pPr>
        <w:rPr>
          <w:u w:val="single"/>
        </w:rPr>
      </w:pPr>
      <w:r w:rsidRPr="009F64AA">
        <w:tab/>
      </w:r>
      <w:r w:rsidRPr="00136DF4">
        <w:rPr>
          <w:u w:val="single"/>
        </w:rPr>
        <w:t>(</w:t>
      </w:r>
      <w:r>
        <w:rPr>
          <w:u w:val="single"/>
        </w:rPr>
        <w:t>v</w:t>
      </w:r>
      <w:r w:rsidRPr="00136DF4">
        <w:rPr>
          <w:u w:val="single"/>
        </w:rPr>
        <w:t xml:space="preserve">) </w:t>
      </w:r>
      <w:r w:rsidRPr="00136DF4">
        <w:rPr>
          <w:u w:val="single"/>
        </w:rPr>
        <w:tab/>
        <w:t xml:space="preserve">The monitor </w:t>
      </w:r>
      <w:r>
        <w:rPr>
          <w:u w:val="single"/>
        </w:rPr>
        <w:t>shall have</w:t>
      </w:r>
      <w:r w:rsidRPr="00136DF4">
        <w:rPr>
          <w:u w:val="single"/>
        </w:rPr>
        <w:t xml:space="preserve"> a carbon dioxide concentration range of 400 </w:t>
      </w:r>
      <w:r>
        <w:rPr>
          <w:u w:val="single"/>
        </w:rPr>
        <w:t>PPM</w:t>
      </w:r>
      <w:r w:rsidRPr="00136DF4">
        <w:rPr>
          <w:u w:val="single"/>
        </w:rPr>
        <w:t xml:space="preserve"> to 2000 </w:t>
      </w:r>
      <w:r>
        <w:rPr>
          <w:u w:val="single"/>
        </w:rPr>
        <w:t>PPM</w:t>
      </w:r>
      <w:r w:rsidRPr="00136DF4">
        <w:rPr>
          <w:u w:val="single"/>
        </w:rPr>
        <w:t xml:space="preserve"> or greater. </w:t>
      </w:r>
    </w:p>
    <w:p w:rsidR="00827721" w:rsidRDefault="00827721" w:rsidP="00827721">
      <w:pPr>
        <w:rPr>
          <w:u w:val="single"/>
        </w:rPr>
      </w:pPr>
      <w:r w:rsidRPr="009F64AA">
        <w:tab/>
      </w:r>
      <w:r w:rsidRPr="002C475A">
        <w:rPr>
          <w:u w:val="single"/>
        </w:rPr>
        <w:t>(</w:t>
      </w:r>
      <w:r>
        <w:rPr>
          <w:u w:val="single"/>
        </w:rPr>
        <w:t>vi</w:t>
      </w:r>
      <w:r w:rsidRPr="002C475A">
        <w:rPr>
          <w:u w:val="single"/>
        </w:rPr>
        <w:t>)</w:t>
      </w:r>
      <w:r w:rsidRPr="002C475A">
        <w:rPr>
          <w:u w:val="single"/>
        </w:rPr>
        <w:tab/>
        <w:t xml:space="preserve">The monitor </w:t>
      </w:r>
      <w:r>
        <w:rPr>
          <w:u w:val="single"/>
        </w:rPr>
        <w:t>shall be</w:t>
      </w:r>
      <w:r w:rsidRPr="002C475A">
        <w:rPr>
          <w:u w:val="single"/>
        </w:rPr>
        <w:t xml:space="preserve"> certified by the manufacturer to be accurate within 75 </w:t>
      </w:r>
      <w:r>
        <w:rPr>
          <w:u w:val="single"/>
        </w:rPr>
        <w:t>PPM</w:t>
      </w:r>
      <w:r w:rsidRPr="002C475A">
        <w:rPr>
          <w:u w:val="single"/>
        </w:rPr>
        <w:t xml:space="preserve"> at 1,000 </w:t>
      </w:r>
      <w:r>
        <w:rPr>
          <w:u w:val="single"/>
        </w:rPr>
        <w:t>PPM</w:t>
      </w:r>
      <w:r w:rsidRPr="002C475A">
        <w:rPr>
          <w:u w:val="single"/>
        </w:rPr>
        <w:t xml:space="preserve"> carbon dioxide concentration and certified by the manufacturer to require calibration no more frequently than once every five years.</w:t>
      </w:r>
    </w:p>
    <w:p w:rsidR="00827721" w:rsidRDefault="00827721" w:rsidP="00827721">
      <w:pPr>
        <w:rPr>
          <w:u w:val="single"/>
        </w:rPr>
      </w:pPr>
      <w:r w:rsidRPr="009F64AA">
        <w:tab/>
      </w:r>
      <w:r>
        <w:rPr>
          <w:u w:val="single"/>
        </w:rPr>
        <w:t>(b)</w:t>
      </w:r>
      <w:r w:rsidRPr="002C475A">
        <w:rPr>
          <w:u w:val="single"/>
        </w:rPr>
        <w:t xml:space="preserve"> If a classroom carbon dioxide concentration exceeds 1,100 </w:t>
      </w:r>
      <w:r>
        <w:rPr>
          <w:u w:val="single"/>
        </w:rPr>
        <w:t>PPM</w:t>
      </w:r>
      <w:r w:rsidRPr="002C475A">
        <w:rPr>
          <w:u w:val="single"/>
        </w:rPr>
        <w:t xml:space="preserve"> more than once a week as observed by the teacher or </w:t>
      </w:r>
      <w:r>
        <w:rPr>
          <w:u w:val="single"/>
        </w:rPr>
        <w:t>other building</w:t>
      </w:r>
      <w:r w:rsidRPr="002C475A">
        <w:rPr>
          <w:u w:val="single"/>
        </w:rPr>
        <w:t xml:space="preserve"> staff, the classroom ventilation rates shall be adjusted by qualified personnel to ensure peak carbon dioxide concentrations in the classroom remain below the maximum allowable carbon dioxide </w:t>
      </w:r>
      <w:r>
        <w:rPr>
          <w:u w:val="single"/>
        </w:rPr>
        <w:t>PPM</w:t>
      </w:r>
      <w:r w:rsidRPr="002C475A">
        <w:rPr>
          <w:u w:val="single"/>
        </w:rPr>
        <w:t xml:space="preserve"> </w:t>
      </w:r>
      <w:proofErr w:type="spellStart"/>
      <w:r w:rsidRPr="002C475A">
        <w:rPr>
          <w:u w:val="single"/>
        </w:rPr>
        <w:t>setpoint</w:t>
      </w:r>
      <w:proofErr w:type="spellEnd"/>
      <w:r w:rsidRPr="002C475A">
        <w:rPr>
          <w:u w:val="single"/>
        </w:rPr>
        <w:t xml:space="preserve">. Verification of the installation of carbon dioxide monitors in all classrooms shall be included in the assessment report. </w:t>
      </w:r>
    </w:p>
    <w:p w:rsidR="00827721" w:rsidRDefault="00827721" w:rsidP="00827721">
      <w:pPr>
        <w:rPr>
          <w:u w:val="single"/>
        </w:rPr>
      </w:pPr>
      <w:r w:rsidRPr="009F64AA">
        <w:tab/>
      </w:r>
      <w:r>
        <w:rPr>
          <w:u w:val="single"/>
        </w:rPr>
        <w:t>(c)</w:t>
      </w:r>
      <w:r w:rsidRPr="002C475A">
        <w:rPr>
          <w:u w:val="single"/>
        </w:rPr>
        <w:t xml:space="preserve"> </w:t>
      </w:r>
      <w:r w:rsidRPr="002C475A">
        <w:rPr>
          <w:u w:val="single"/>
        </w:rPr>
        <w:tab/>
        <w:t xml:space="preserve">The requirements of </w:t>
      </w:r>
      <w:proofErr w:type="spellStart"/>
      <w:r>
        <w:rPr>
          <w:u w:val="single"/>
        </w:rPr>
        <w:t>subsub</w:t>
      </w:r>
      <w:r w:rsidRPr="002C475A">
        <w:rPr>
          <w:u w:val="single"/>
        </w:rPr>
        <w:t>paragraphs</w:t>
      </w:r>
      <w:proofErr w:type="spellEnd"/>
      <w:r w:rsidRPr="002C475A">
        <w:rPr>
          <w:u w:val="single"/>
        </w:rPr>
        <w:t xml:space="preserve"> (</w:t>
      </w:r>
      <w:proofErr w:type="spellStart"/>
      <w:r>
        <w:rPr>
          <w:u w:val="single"/>
        </w:rPr>
        <w:t>i</w:t>
      </w:r>
      <w:proofErr w:type="spellEnd"/>
      <w:r w:rsidRPr="002C475A">
        <w:rPr>
          <w:u w:val="single"/>
        </w:rPr>
        <w:t>) to (</w:t>
      </w:r>
      <w:r>
        <w:rPr>
          <w:u w:val="single"/>
        </w:rPr>
        <w:t>vi</w:t>
      </w:r>
      <w:r w:rsidRPr="002C475A">
        <w:rPr>
          <w:u w:val="single"/>
        </w:rPr>
        <w:t>)</w:t>
      </w:r>
      <w:r>
        <w:rPr>
          <w:u w:val="single"/>
        </w:rPr>
        <w:t xml:space="preserve"> of subparagraph (a) of this paragraph</w:t>
      </w:r>
      <w:r w:rsidRPr="002C475A">
        <w:rPr>
          <w:u w:val="single"/>
        </w:rPr>
        <w:t xml:space="preserve">, may be amended by the </w:t>
      </w:r>
      <w:r>
        <w:rPr>
          <w:u w:val="single"/>
        </w:rPr>
        <w:t>b</w:t>
      </w:r>
      <w:r w:rsidRPr="002C475A">
        <w:rPr>
          <w:u w:val="single"/>
        </w:rPr>
        <w:t xml:space="preserve">oard as necessary to reflect available technology and to achieve the intent of this </w:t>
      </w:r>
      <w:r>
        <w:rPr>
          <w:u w:val="single"/>
        </w:rPr>
        <w:t>paragraph</w:t>
      </w:r>
      <w:r w:rsidRPr="002C475A">
        <w:rPr>
          <w:u w:val="single"/>
        </w:rPr>
        <w:t>.</w:t>
      </w:r>
    </w:p>
    <w:p w:rsidR="00827721" w:rsidRDefault="00827721" w:rsidP="00827721">
      <w:pPr>
        <w:rPr>
          <w:u w:val="single"/>
        </w:rPr>
      </w:pPr>
      <w:r w:rsidRPr="009F64AA">
        <w:tab/>
      </w:r>
      <w:r w:rsidRPr="002C475A">
        <w:rPr>
          <w:u w:val="single"/>
        </w:rPr>
        <w:t xml:space="preserve">(5) A qualified testing personnel or qualified adjusting personnel shall prepare an assessment report for review by a licensed </w:t>
      </w:r>
      <w:r>
        <w:rPr>
          <w:u w:val="single"/>
        </w:rPr>
        <w:t>mechanical engineer</w:t>
      </w:r>
      <w:r w:rsidRPr="002C475A">
        <w:rPr>
          <w:u w:val="single"/>
        </w:rPr>
        <w:t xml:space="preserve">. The licensed mechanical engineer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u w:val="single"/>
        </w:rPr>
        <w:t xml:space="preserve">mechanical engineer </w:t>
      </w:r>
      <w:r w:rsidRPr="002C475A">
        <w:rPr>
          <w:u w:val="single"/>
        </w:rPr>
        <w:t xml:space="preserve">and the </w:t>
      </w:r>
      <w:r>
        <w:rPr>
          <w:u w:val="single"/>
        </w:rPr>
        <w:t>board of education and small business</w:t>
      </w:r>
      <w:r w:rsidRPr="002C475A">
        <w:rPr>
          <w:u w:val="single"/>
        </w:rPr>
        <w:t xml:space="preserve"> shall submit an application for additional funding pursuant to this </w:t>
      </w:r>
      <w:r>
        <w:rPr>
          <w:u w:val="single"/>
        </w:rPr>
        <w:t>section</w:t>
      </w:r>
      <w:r w:rsidRPr="002C475A">
        <w:rPr>
          <w:u w:val="single"/>
        </w:rPr>
        <w:t>. The provision of any additional funding for repairs, upgrades, or replacements shall be conditioned on the</w:t>
      </w:r>
      <w:r>
        <w:t xml:space="preserve"> </w:t>
      </w:r>
      <w:r w:rsidRPr="002C475A">
        <w:rPr>
          <w:u w:val="single"/>
        </w:rPr>
        <w:t>applicant ensuring that all construction work funded, in whole or in part, by the additional funding is performed by a skilled and trained workforce. The assessment report shall include all of the following information:</w:t>
      </w:r>
    </w:p>
    <w:p w:rsidR="00827721" w:rsidRDefault="00827721" w:rsidP="00827721">
      <w:pPr>
        <w:rPr>
          <w:u w:val="single"/>
        </w:rPr>
      </w:pPr>
      <w:r w:rsidRPr="009F64AA">
        <w:tab/>
      </w:r>
      <w:r w:rsidRPr="00136DF4">
        <w:rPr>
          <w:u w:val="single"/>
        </w:rPr>
        <w:t>(</w:t>
      </w:r>
      <w:r>
        <w:rPr>
          <w:u w:val="single"/>
        </w:rPr>
        <w:t>a</w:t>
      </w:r>
      <w:r w:rsidRPr="00136DF4">
        <w:rPr>
          <w:u w:val="single"/>
        </w:rPr>
        <w:t>)</w:t>
      </w:r>
      <w:r w:rsidRPr="00136DF4">
        <w:rPr>
          <w:u w:val="single"/>
        </w:rPr>
        <w:tab/>
        <w:t xml:space="preserve">Name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contractor preparing and certifying assessment report.</w:t>
      </w:r>
    </w:p>
    <w:p w:rsidR="00827721" w:rsidRDefault="00827721" w:rsidP="00827721">
      <w:pPr>
        <w:rPr>
          <w:u w:val="single"/>
        </w:rPr>
      </w:pPr>
      <w:r w:rsidRPr="009F64AA">
        <w:tab/>
      </w:r>
      <w:r w:rsidRPr="00136DF4">
        <w:rPr>
          <w:u w:val="single"/>
        </w:rPr>
        <w:t>(</w:t>
      </w:r>
      <w:r>
        <w:rPr>
          <w:u w:val="single"/>
        </w:rPr>
        <w:t>b</w:t>
      </w:r>
      <w:r w:rsidRPr="00136DF4">
        <w:rPr>
          <w:u w:val="single"/>
        </w:rPr>
        <w:t>)</w:t>
      </w:r>
      <w:r w:rsidRPr="00136DF4">
        <w:rPr>
          <w:u w:val="single"/>
        </w:rPr>
        <w:tab/>
        <w:t>Documentation of HVAC equipment model number, serial number, general condition of unit, and any additional information that could be used to assess replacement and repair options given potential for increased energy efficiency benefits.</w:t>
      </w:r>
    </w:p>
    <w:p w:rsidR="00827721" w:rsidRDefault="00827721" w:rsidP="00827721">
      <w:pPr>
        <w:rPr>
          <w:u w:val="single"/>
        </w:rPr>
      </w:pPr>
      <w:r w:rsidRPr="009F64AA">
        <w:tab/>
      </w:r>
      <w:r w:rsidRPr="00136DF4">
        <w:rPr>
          <w:u w:val="single"/>
        </w:rPr>
        <w:t>(</w:t>
      </w:r>
      <w:r>
        <w:rPr>
          <w:u w:val="single"/>
        </w:rPr>
        <w:t>c</w:t>
      </w:r>
      <w:r w:rsidRPr="00136DF4">
        <w:rPr>
          <w:u w:val="single"/>
        </w:rPr>
        <w:t>)</w:t>
      </w:r>
      <w:r w:rsidRPr="00136DF4">
        <w:rPr>
          <w:u w:val="single"/>
        </w:rPr>
        <w:tab/>
        <w:t xml:space="preserve">Either verification that MERV 13 filters have been installed or verification that the maximum MERV-rated filter that the </w:t>
      </w:r>
      <w:r>
        <w:rPr>
          <w:u w:val="single"/>
        </w:rPr>
        <w:t xml:space="preserve">HVAC </w:t>
      </w:r>
      <w:r w:rsidRPr="00136DF4">
        <w:rPr>
          <w:u w:val="single"/>
        </w:rPr>
        <w:t>system is able to effectively handle has been installed and what that MERV-rating is.</w:t>
      </w:r>
    </w:p>
    <w:p w:rsidR="00827721" w:rsidRDefault="00827721" w:rsidP="00827721">
      <w:pPr>
        <w:rPr>
          <w:u w:val="single"/>
        </w:rPr>
      </w:pPr>
      <w:r w:rsidRPr="009F64AA">
        <w:tab/>
      </w:r>
      <w:r w:rsidRPr="00136DF4">
        <w:rPr>
          <w:u w:val="single"/>
        </w:rPr>
        <w:t>(</w:t>
      </w:r>
      <w:r>
        <w:rPr>
          <w:u w:val="single"/>
        </w:rPr>
        <w:t>d</w:t>
      </w:r>
      <w:r w:rsidRPr="00136DF4">
        <w:rPr>
          <w:u w:val="single"/>
        </w:rPr>
        <w:t>)</w:t>
      </w:r>
      <w:r w:rsidRPr="00136DF4">
        <w:rPr>
          <w:u w:val="single"/>
        </w:rPr>
        <w:tab/>
      </w:r>
      <w:r>
        <w:rPr>
          <w:u w:val="single"/>
        </w:rPr>
        <w:t>For a school building, t</w:t>
      </w:r>
      <w:r w:rsidRPr="00136DF4">
        <w:rPr>
          <w:u w:val="single"/>
        </w:rPr>
        <w:t xml:space="preserve">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 be provided.  </w:t>
      </w:r>
    </w:p>
    <w:p w:rsidR="00827721" w:rsidRDefault="00827721" w:rsidP="00827721">
      <w:pPr>
        <w:rPr>
          <w:u w:val="single"/>
        </w:rPr>
      </w:pPr>
      <w:r w:rsidRPr="009F64AA">
        <w:tab/>
      </w:r>
      <w:r w:rsidRPr="00136DF4">
        <w:rPr>
          <w:u w:val="single"/>
        </w:rPr>
        <w:t>(</w:t>
      </w:r>
      <w:r>
        <w:rPr>
          <w:u w:val="single"/>
        </w:rPr>
        <w:t>e</w:t>
      </w:r>
      <w:r w:rsidRPr="00136DF4">
        <w:rPr>
          <w:u w:val="single"/>
        </w:rPr>
        <w:t xml:space="preserve">) </w:t>
      </w:r>
      <w:r w:rsidRPr="00136DF4">
        <w:rPr>
          <w:u w:val="single"/>
        </w:rPr>
        <w:tab/>
      </w:r>
      <w:r>
        <w:rPr>
          <w:u w:val="single"/>
        </w:rPr>
        <w:t>For a school building, t</w:t>
      </w:r>
      <w:r w:rsidRPr="00136DF4">
        <w:rPr>
          <w:u w:val="single"/>
        </w:rPr>
        <w:t xml:space="preserve">he verified exhaust </w:t>
      </w:r>
      <w:r>
        <w:rPr>
          <w:u w:val="single"/>
        </w:rPr>
        <w:t xml:space="preserve">rates </w:t>
      </w:r>
      <w:r w:rsidRPr="00136DF4">
        <w:rPr>
          <w:u w:val="single"/>
        </w:rPr>
        <w:t xml:space="preserve">for </w:t>
      </w:r>
      <w:r>
        <w:rPr>
          <w:u w:val="single"/>
        </w:rPr>
        <w:t>building</w:t>
      </w:r>
      <w:r w:rsidRPr="00136DF4">
        <w:rPr>
          <w:u w:val="single"/>
        </w:rPr>
        <w:t xml:space="preserve"> classrooms, auditoriums, gymnasiums, nurses’ offices, restrooms, and other occupied areas and whether those rates meet the requirements set forth in the design intent.</w:t>
      </w:r>
    </w:p>
    <w:p w:rsidR="00827721" w:rsidRDefault="00827721" w:rsidP="00827721">
      <w:pPr>
        <w:rPr>
          <w:u w:val="single"/>
        </w:rPr>
      </w:pPr>
      <w:r w:rsidRPr="009F64AA">
        <w:tab/>
      </w:r>
      <w:r w:rsidRPr="00136DF4">
        <w:rPr>
          <w:u w:val="single"/>
        </w:rPr>
        <w:t>(</w:t>
      </w:r>
      <w:r>
        <w:rPr>
          <w:u w:val="single"/>
        </w:rPr>
        <w:t>f</w:t>
      </w:r>
      <w:r w:rsidRPr="00136DF4">
        <w:rPr>
          <w:u w:val="single"/>
        </w:rPr>
        <w:t>)</w:t>
      </w:r>
      <w:r w:rsidRPr="00136DF4">
        <w:rPr>
          <w:u w:val="single"/>
        </w:rPr>
        <w:tab/>
        <w:t>Documentation of system deficiencies and recommendations for additional maintenance, replacement, or upgrades to improve energy efficiency, safety, or performance.</w:t>
      </w:r>
    </w:p>
    <w:p w:rsidR="00827721" w:rsidRDefault="00827721" w:rsidP="00827721">
      <w:pPr>
        <w:rPr>
          <w:u w:val="single"/>
        </w:rPr>
      </w:pPr>
      <w:r w:rsidRPr="009F64AA">
        <w:tab/>
      </w:r>
      <w:r w:rsidRPr="00136DF4">
        <w:rPr>
          <w:u w:val="single"/>
        </w:rPr>
        <w:t xml:space="preserve">(6) Upon completion of all work funded by a grant pursuant to this </w:t>
      </w:r>
      <w:r>
        <w:rPr>
          <w:u w:val="single"/>
        </w:rPr>
        <w:t>section</w:t>
      </w:r>
      <w:r w:rsidRPr="00136DF4">
        <w:rPr>
          <w:u w:val="single"/>
        </w:rPr>
        <w:t>, the</w:t>
      </w:r>
      <w:r>
        <w:rPr>
          <w:u w:val="single"/>
        </w:rPr>
        <w:t xml:space="preserve"> board of education shall have </w:t>
      </w:r>
      <w:r w:rsidRPr="00136DF4">
        <w:rPr>
          <w:u w:val="single"/>
        </w:rPr>
        <w:t>prepare</w:t>
      </w:r>
      <w:r>
        <w:rPr>
          <w:u w:val="single"/>
        </w:rPr>
        <w:t>d</w:t>
      </w:r>
      <w:r w:rsidRPr="00136DF4">
        <w:rPr>
          <w:u w:val="single"/>
        </w:rPr>
        <w:t xml:space="preserve"> an HVAC verification report. The HVAC verification report shall include all of the following information:</w:t>
      </w:r>
    </w:p>
    <w:p w:rsidR="00827721" w:rsidRDefault="00827721" w:rsidP="00827721">
      <w:pPr>
        <w:rPr>
          <w:u w:val="single"/>
        </w:rPr>
      </w:pPr>
      <w:r w:rsidRPr="009F64AA">
        <w:tab/>
      </w:r>
      <w:r w:rsidRPr="00136DF4">
        <w:rPr>
          <w:u w:val="single"/>
        </w:rPr>
        <w:t>(</w:t>
      </w:r>
      <w:r>
        <w:rPr>
          <w:u w:val="single"/>
        </w:rPr>
        <w:t>a</w:t>
      </w:r>
      <w:r w:rsidRPr="00136DF4">
        <w:rPr>
          <w:u w:val="single"/>
        </w:rPr>
        <w:t xml:space="preserve">) </w:t>
      </w:r>
      <w:r>
        <w:rPr>
          <w:u w:val="single"/>
        </w:rPr>
        <w:t>The n</w:t>
      </w:r>
      <w:r w:rsidRPr="00136DF4">
        <w:rPr>
          <w:u w:val="single"/>
        </w:rPr>
        <w:t xml:space="preserve">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w:t>
      </w:r>
      <w:r>
        <w:rPr>
          <w:u w:val="single"/>
        </w:rPr>
        <w:t xml:space="preserve">who </w:t>
      </w:r>
      <w:r w:rsidRPr="00136DF4">
        <w:rPr>
          <w:u w:val="single"/>
        </w:rPr>
        <w:t>prepar</w:t>
      </w:r>
      <w:r>
        <w:rPr>
          <w:u w:val="single"/>
        </w:rPr>
        <w:t>ed</w:t>
      </w:r>
      <w:r w:rsidRPr="00136DF4">
        <w:rPr>
          <w:u w:val="single"/>
        </w:rPr>
        <w:t xml:space="preserve"> and certif</w:t>
      </w:r>
      <w:r>
        <w:rPr>
          <w:u w:val="single"/>
        </w:rPr>
        <w:t>ied</w:t>
      </w:r>
      <w:r w:rsidRPr="00136DF4">
        <w:rPr>
          <w:u w:val="single"/>
        </w:rPr>
        <w:t xml:space="preserve"> </w:t>
      </w:r>
      <w:r>
        <w:rPr>
          <w:u w:val="single"/>
        </w:rPr>
        <w:t xml:space="preserve">the </w:t>
      </w:r>
      <w:r w:rsidRPr="00136DF4">
        <w:rPr>
          <w:u w:val="single"/>
        </w:rPr>
        <w:t>report.</w:t>
      </w:r>
    </w:p>
    <w:p w:rsidR="00827721" w:rsidRDefault="00827721" w:rsidP="00827721">
      <w:pPr>
        <w:rPr>
          <w:u w:val="single"/>
        </w:rPr>
      </w:pPr>
      <w:r w:rsidRPr="009F64AA">
        <w:tab/>
      </w:r>
      <w:r w:rsidRPr="00136DF4">
        <w:rPr>
          <w:u w:val="single"/>
        </w:rPr>
        <w:t>(</w:t>
      </w:r>
      <w:r>
        <w:rPr>
          <w:u w:val="single"/>
        </w:rPr>
        <w:t>b</w:t>
      </w:r>
      <w:r w:rsidRPr="00136DF4">
        <w:rPr>
          <w:u w:val="single"/>
        </w:rPr>
        <w:t xml:space="preserve">) </w:t>
      </w:r>
      <w:r>
        <w:rPr>
          <w:u w:val="single"/>
        </w:rPr>
        <w:t>A d</w:t>
      </w:r>
      <w:r w:rsidRPr="00136DF4">
        <w:rPr>
          <w:u w:val="single"/>
        </w:rPr>
        <w:t xml:space="preserve">escription of </w:t>
      </w:r>
      <w:r>
        <w:rPr>
          <w:u w:val="single"/>
        </w:rPr>
        <w:t xml:space="preserve">the </w:t>
      </w:r>
      <w:r w:rsidRPr="00136DF4">
        <w:rPr>
          <w:u w:val="single"/>
        </w:rPr>
        <w:t>assessment, maintenance, adjustment, repair, upgrade, and replacement activities and outcomes.</w:t>
      </w:r>
    </w:p>
    <w:p w:rsidR="00827721" w:rsidRDefault="00827721" w:rsidP="00827721">
      <w:pPr>
        <w:rPr>
          <w:u w:val="single"/>
        </w:rPr>
      </w:pPr>
      <w:r w:rsidRPr="009F64AA">
        <w:tab/>
      </w:r>
      <w:r w:rsidRPr="00136DF4">
        <w:rPr>
          <w:u w:val="single"/>
        </w:rPr>
        <w:t>(</w:t>
      </w:r>
      <w:r>
        <w:rPr>
          <w:u w:val="single"/>
        </w:rPr>
        <w:t>c</w:t>
      </w:r>
      <w:r w:rsidRPr="00136DF4">
        <w:rPr>
          <w:u w:val="single"/>
        </w:rPr>
        <w:t xml:space="preserve">) </w:t>
      </w:r>
      <w:r>
        <w:rPr>
          <w:u w:val="single"/>
        </w:rPr>
        <w:t>A v</w:t>
      </w:r>
      <w:r w:rsidRPr="00136DF4">
        <w:rPr>
          <w:u w:val="single"/>
        </w:rPr>
        <w:t xml:space="preserve">erification that the </w:t>
      </w:r>
      <w:r>
        <w:rPr>
          <w:u w:val="single"/>
        </w:rPr>
        <w:t>board of</w:t>
      </w:r>
      <w:r w:rsidRPr="00136DF4">
        <w:rPr>
          <w:u w:val="single"/>
        </w:rPr>
        <w:t xml:space="preserve"> education has complied with all requirements of this </w:t>
      </w:r>
      <w:r>
        <w:rPr>
          <w:u w:val="single"/>
        </w:rPr>
        <w:t>section</w:t>
      </w:r>
      <w:r w:rsidRPr="00136DF4">
        <w:rPr>
          <w:u w:val="single"/>
        </w:rPr>
        <w:t>.</w:t>
      </w:r>
    </w:p>
    <w:p w:rsidR="00827721" w:rsidRDefault="00827721" w:rsidP="00827721">
      <w:pPr>
        <w:rPr>
          <w:u w:val="single"/>
        </w:rPr>
      </w:pPr>
      <w:r w:rsidRPr="009F64AA">
        <w:tab/>
      </w:r>
      <w:r w:rsidRPr="00136DF4">
        <w:rPr>
          <w:u w:val="single"/>
        </w:rPr>
        <w:t>(</w:t>
      </w:r>
      <w:r>
        <w:rPr>
          <w:u w:val="single"/>
        </w:rPr>
        <w:t>d</w:t>
      </w:r>
      <w:r w:rsidRPr="00136DF4">
        <w:rPr>
          <w:u w:val="single"/>
        </w:rPr>
        <w:t xml:space="preserve">) </w:t>
      </w:r>
      <w:r>
        <w:rPr>
          <w:u w:val="single"/>
        </w:rPr>
        <w:t>A v</w:t>
      </w:r>
      <w:r w:rsidRPr="00136DF4">
        <w:rPr>
          <w:u w:val="single"/>
        </w:rPr>
        <w:t xml:space="preserve">erification that either MERV 13 filters have been installed or </w:t>
      </w:r>
      <w:r>
        <w:rPr>
          <w:u w:val="single"/>
        </w:rPr>
        <w:t xml:space="preserve">a </w:t>
      </w:r>
      <w:r w:rsidRPr="00136DF4">
        <w:rPr>
          <w:u w:val="single"/>
        </w:rPr>
        <w:t xml:space="preserve">verification that the maximum MERV-rated filter that the </w:t>
      </w:r>
      <w:r>
        <w:rPr>
          <w:u w:val="single"/>
        </w:rPr>
        <w:t xml:space="preserve">HVAC </w:t>
      </w:r>
      <w:r w:rsidRPr="00136DF4">
        <w:rPr>
          <w:u w:val="single"/>
        </w:rPr>
        <w:t xml:space="preserve">system is able to effectively handle has been installed and </w:t>
      </w:r>
      <w:r>
        <w:rPr>
          <w:u w:val="single"/>
        </w:rPr>
        <w:t xml:space="preserve">the </w:t>
      </w:r>
      <w:r w:rsidRPr="00136DF4">
        <w:rPr>
          <w:u w:val="single"/>
        </w:rPr>
        <w:t>MERV-rating</w:t>
      </w:r>
      <w:r>
        <w:rPr>
          <w:u w:val="single"/>
        </w:rPr>
        <w:t xml:space="preserve"> level</w:t>
      </w:r>
      <w:r w:rsidRPr="00136DF4">
        <w:rPr>
          <w:u w:val="single"/>
        </w:rPr>
        <w:t>.</w:t>
      </w:r>
    </w:p>
    <w:p w:rsidR="00827721" w:rsidRDefault="00827721" w:rsidP="00827721">
      <w:pPr>
        <w:rPr>
          <w:u w:val="single"/>
        </w:rPr>
      </w:pPr>
      <w:r w:rsidRPr="009F64AA">
        <w:tab/>
      </w:r>
      <w:r w:rsidRPr="00136DF4">
        <w:rPr>
          <w:u w:val="single"/>
        </w:rPr>
        <w:t>(</w:t>
      </w:r>
      <w:r>
        <w:rPr>
          <w:u w:val="single"/>
        </w:rPr>
        <w:t>e</w:t>
      </w:r>
      <w:r w:rsidRPr="00136DF4">
        <w:rPr>
          <w:u w:val="single"/>
        </w:rPr>
        <w:t xml:space="preserve">) </w:t>
      </w:r>
      <w:r>
        <w:rPr>
          <w:u w:val="single"/>
        </w:rPr>
        <w:t xml:space="preserve">The </w:t>
      </w:r>
      <w:r w:rsidRPr="00136DF4">
        <w:rPr>
          <w:u w:val="single"/>
        </w:rPr>
        <w:t xml:space="preserve">verified ventilation rates for </w:t>
      </w:r>
      <w:r>
        <w:rPr>
          <w:u w:val="single"/>
        </w:rPr>
        <w:t>building</w:t>
      </w:r>
      <w:r w:rsidRPr="00136DF4">
        <w:rPr>
          <w:u w:val="single"/>
        </w:rPr>
        <w:t xml:space="preserve"> classrooms, auditoriums, gymnasiums, nurses’ offices, restrooms, offices</w:t>
      </w:r>
      <w:r>
        <w:rPr>
          <w:u w:val="single"/>
        </w:rPr>
        <w:t>,</w:t>
      </w:r>
      <w:r w:rsidRPr="00136DF4">
        <w:rPr>
          <w:u w:val="single"/>
        </w:rPr>
        <w:t xml:space="preserve"> and other occupied areas and whether those rates meet the requirements set forth in ANSI/ASHRAE Standard 62.1-2019. If ventilation rates do not meet applicable guidance, then </w:t>
      </w:r>
      <w:r>
        <w:rPr>
          <w:u w:val="single"/>
        </w:rPr>
        <w:t xml:space="preserve">the report shall provide </w:t>
      </w:r>
      <w:r w:rsidRPr="00136DF4">
        <w:rPr>
          <w:u w:val="single"/>
        </w:rPr>
        <w:t>an explanation for why the current system is unable to meet those rates.</w:t>
      </w:r>
    </w:p>
    <w:p w:rsidR="00827721" w:rsidRDefault="00827721" w:rsidP="00827721">
      <w:pPr>
        <w:rPr>
          <w:u w:val="single"/>
        </w:rPr>
      </w:pPr>
      <w:r w:rsidRPr="009F64AA">
        <w:tab/>
      </w:r>
      <w:r w:rsidRPr="00136DF4">
        <w:rPr>
          <w:u w:val="single"/>
        </w:rPr>
        <w:t>(</w:t>
      </w:r>
      <w:r>
        <w:rPr>
          <w:u w:val="single"/>
        </w:rPr>
        <w:t>f</w:t>
      </w:r>
      <w:r w:rsidRPr="00136DF4">
        <w:rPr>
          <w:u w:val="single"/>
        </w:rPr>
        <w:t xml:space="preserve">) </w:t>
      </w:r>
      <w:r>
        <w:rPr>
          <w:u w:val="single"/>
        </w:rPr>
        <w:t xml:space="preserve"> The</w:t>
      </w:r>
      <w:r w:rsidRPr="00136DF4">
        <w:rPr>
          <w:u w:val="single"/>
        </w:rPr>
        <w:t xml:space="preserve"> verified exhaust for </w:t>
      </w:r>
      <w:r>
        <w:rPr>
          <w:u w:val="single"/>
        </w:rPr>
        <w:t>building</w:t>
      </w:r>
      <w:r w:rsidRPr="00136DF4">
        <w:rPr>
          <w:u w:val="single"/>
        </w:rPr>
        <w:t xml:space="preserve"> classrooms, auditoriums, gymnasiums, nurses’ offices, restrooms, and other occupied areas and</w:t>
      </w:r>
      <w:r w:rsidRPr="00136DF4">
        <w:t xml:space="preserve"> </w:t>
      </w:r>
      <w:r w:rsidRPr="00136DF4">
        <w:rPr>
          <w:u w:val="single"/>
        </w:rPr>
        <w:t>whether those rates meet the requirements set forth in the design intent.</w:t>
      </w:r>
    </w:p>
    <w:p w:rsidR="00827721" w:rsidRDefault="00827721" w:rsidP="00827721">
      <w:pPr>
        <w:rPr>
          <w:u w:val="single"/>
        </w:rPr>
      </w:pPr>
      <w:r w:rsidRPr="009F64AA">
        <w:tab/>
      </w:r>
      <w:r w:rsidRPr="00136DF4">
        <w:rPr>
          <w:u w:val="single"/>
        </w:rPr>
        <w:t>(</w:t>
      </w:r>
      <w:r>
        <w:rPr>
          <w:u w:val="single"/>
        </w:rPr>
        <w:t>g</w:t>
      </w:r>
      <w:r w:rsidRPr="00136DF4">
        <w:rPr>
          <w:u w:val="single"/>
        </w:rPr>
        <w:t xml:space="preserve">) Documentation of </w:t>
      </w:r>
      <w:r>
        <w:rPr>
          <w:u w:val="single"/>
        </w:rPr>
        <w:t xml:space="preserve">HVAC </w:t>
      </w:r>
      <w:r w:rsidRPr="00136DF4">
        <w:rPr>
          <w:u w:val="single"/>
        </w:rPr>
        <w:t>system deficiencies and recommendations for additional maintenance, replacement, or upgrades to improve energy efficiency, safety, or performance.</w:t>
      </w:r>
    </w:p>
    <w:p w:rsidR="00827721" w:rsidRDefault="00827721" w:rsidP="00827721">
      <w:pPr>
        <w:rPr>
          <w:u w:val="single"/>
        </w:rPr>
      </w:pPr>
      <w:r w:rsidRPr="009F64AA">
        <w:tab/>
      </w:r>
      <w:r w:rsidRPr="00136DF4">
        <w:rPr>
          <w:u w:val="single"/>
        </w:rPr>
        <w:t>(</w:t>
      </w:r>
      <w:r>
        <w:rPr>
          <w:u w:val="single"/>
        </w:rPr>
        <w:t>h</w:t>
      </w:r>
      <w:r w:rsidRPr="00136DF4">
        <w:rPr>
          <w:u w:val="single"/>
        </w:rPr>
        <w:t xml:space="preserve">) Documentation of </w:t>
      </w:r>
      <w:r>
        <w:rPr>
          <w:u w:val="single"/>
        </w:rPr>
        <w:t xml:space="preserve">the </w:t>
      </w:r>
      <w:r w:rsidRPr="00136DF4">
        <w:rPr>
          <w:u w:val="single"/>
        </w:rPr>
        <w:t>initial operating verifications, adjustments, and final operating verifications</w:t>
      </w:r>
      <w:r>
        <w:rPr>
          <w:u w:val="single"/>
        </w:rPr>
        <w:t xml:space="preserve"> of the HVAC system</w:t>
      </w:r>
      <w:r w:rsidRPr="00136DF4">
        <w:rPr>
          <w:u w:val="single"/>
        </w:rPr>
        <w:t>, and document</w:t>
      </w:r>
      <w:r>
        <w:rPr>
          <w:u w:val="single"/>
        </w:rPr>
        <w:t>ation of</w:t>
      </w:r>
      <w:r w:rsidRPr="00136DF4">
        <w:rPr>
          <w:u w:val="single"/>
        </w:rPr>
        <w:t xml:space="preserve"> any adjustments or repairs performed</w:t>
      </w:r>
      <w:r>
        <w:rPr>
          <w:u w:val="single"/>
        </w:rPr>
        <w:t xml:space="preserve"> on the HVAC system</w:t>
      </w:r>
      <w:r w:rsidRPr="00136DF4">
        <w:rPr>
          <w:u w:val="single"/>
        </w:rPr>
        <w:t>.</w:t>
      </w:r>
    </w:p>
    <w:p w:rsidR="00827721" w:rsidRDefault="00827721" w:rsidP="00827721">
      <w:pPr>
        <w:rPr>
          <w:u w:val="single"/>
        </w:rPr>
      </w:pPr>
      <w:r w:rsidRPr="009F64AA">
        <w:tab/>
      </w:r>
      <w:r w:rsidRPr="00136DF4">
        <w:rPr>
          <w:u w:val="single"/>
        </w:rPr>
        <w:t>(</w:t>
      </w:r>
      <w:r>
        <w:rPr>
          <w:u w:val="single"/>
        </w:rPr>
        <w:t>i</w:t>
      </w:r>
      <w:r w:rsidRPr="00136DF4">
        <w:rPr>
          <w:u w:val="single"/>
        </w:rPr>
        <w:t xml:space="preserve">) Verification of </w:t>
      </w:r>
      <w:r>
        <w:rPr>
          <w:u w:val="single"/>
        </w:rPr>
        <w:t xml:space="preserve">the </w:t>
      </w:r>
      <w:r w:rsidRPr="00136DF4">
        <w:rPr>
          <w:u w:val="single"/>
        </w:rPr>
        <w:t xml:space="preserve">installation of carbon dioxide monitors, including </w:t>
      </w:r>
      <w:r>
        <w:rPr>
          <w:u w:val="single"/>
        </w:rPr>
        <w:t xml:space="preserve">the </w:t>
      </w:r>
      <w:r w:rsidRPr="00136DF4">
        <w:rPr>
          <w:u w:val="single"/>
        </w:rPr>
        <w:t xml:space="preserve">make and model of </w:t>
      </w:r>
      <w:r>
        <w:rPr>
          <w:u w:val="single"/>
        </w:rPr>
        <w:t xml:space="preserve">the </w:t>
      </w:r>
      <w:r w:rsidRPr="00136DF4">
        <w:rPr>
          <w:u w:val="single"/>
        </w:rPr>
        <w:t>monitors.</w:t>
      </w:r>
    </w:p>
    <w:p w:rsidR="00827721" w:rsidRDefault="00827721" w:rsidP="00827721">
      <w:pPr>
        <w:rPr>
          <w:u w:val="single"/>
        </w:rPr>
      </w:pPr>
      <w:r w:rsidRPr="009F64AA">
        <w:tab/>
      </w:r>
      <w:r w:rsidRPr="00136DF4">
        <w:rPr>
          <w:u w:val="single"/>
        </w:rPr>
        <w:t>(</w:t>
      </w:r>
      <w:r>
        <w:rPr>
          <w:u w:val="single"/>
        </w:rPr>
        <w:t>j</w:t>
      </w:r>
      <w:r w:rsidRPr="00136DF4">
        <w:rPr>
          <w:u w:val="single"/>
        </w:rPr>
        <w:t>) Verification that all work has been performed by qualified personnel, including the provision of the contractor’s name, TAB technician name and certification number, and verification that all construction work has been performed by a skilled and trained workforce.</w:t>
      </w:r>
    </w:p>
    <w:p w:rsidR="00827721" w:rsidRDefault="00827721" w:rsidP="00827721">
      <w:pPr>
        <w:rPr>
          <w:u w:val="single"/>
        </w:rPr>
      </w:pPr>
      <w:r w:rsidRPr="009F64AA">
        <w:tab/>
      </w:r>
      <w:r w:rsidRPr="00136DF4">
        <w:rPr>
          <w:u w:val="single"/>
        </w:rPr>
        <w:t>(7) Other than the workforce qualification requirements, the technical and reporting requirements of the SSBVEEVR Program may be amended by the board as necessary, to reflect the latest COVID-19 or other applicable guidance, or otherwise to achieve the intent of the SRVEVR Program and to ensure consistency with the related requirements and codes.</w:t>
      </w:r>
    </w:p>
    <w:p w:rsidR="00827721" w:rsidRDefault="00827721" w:rsidP="00827721">
      <w:pPr>
        <w:rPr>
          <w:rFonts w:ascii="Albertus Extra Bold" w:hAnsi="Albertus Extra Bold"/>
          <w:b/>
          <w:vertAlign w:val="superscript"/>
        </w:rPr>
      </w:pPr>
      <w:r w:rsidRPr="009F64AA">
        <w:tab/>
      </w:r>
      <w:r w:rsidRPr="00136DF4">
        <w:rPr>
          <w:u w:val="single"/>
        </w:rPr>
        <w:t xml:space="preserve">(8) The </w:t>
      </w:r>
      <w:r>
        <w:rPr>
          <w:u w:val="single"/>
        </w:rPr>
        <w:t>board of</w:t>
      </w:r>
      <w:r w:rsidRPr="00136DF4">
        <w:rPr>
          <w:u w:val="single"/>
        </w:rPr>
        <w:t xml:space="preserve"> education shall maintain a copy of the HVAC verification report and make it available to any member of the public or the </w:t>
      </w:r>
      <w:r>
        <w:rPr>
          <w:u w:val="single"/>
        </w:rPr>
        <w:t>board</w:t>
      </w:r>
      <w:r w:rsidRPr="00136DF4">
        <w:rPr>
          <w:u w:val="single"/>
        </w:rPr>
        <w:t xml:space="preserve"> upon request.</w:t>
      </w:r>
      <w:r>
        <w:rPr>
          <w:rFonts w:ascii="Albertus Extra Bold" w:hAnsi="Albertus Extra Bold"/>
          <w:b/>
          <w:vertAlign w:val="superscript"/>
        </w:rPr>
        <w:t>1</w:t>
      </w:r>
    </w:p>
    <w:p w:rsidR="00827721" w:rsidRDefault="00827721" w:rsidP="00827721">
      <w:r>
        <w:rPr>
          <w:rFonts w:ascii="Albertus Extra Bold" w:hAnsi="Albertus Extra Bold"/>
          <w:b/>
          <w:vertAlign w:val="superscript"/>
        </w:rPr>
        <w:tab/>
        <w:t>1</w:t>
      </w:r>
      <w:r w:rsidRPr="00B950AF">
        <w:rPr>
          <w:rFonts w:ascii="Albertus Extra Bold" w:hAnsi="Albertus Extra Bold"/>
          <w:b/>
        </w:rPr>
        <w:t>[</w:t>
      </w:r>
      <w:r w:rsidRPr="005C6C32">
        <w:t>d.</w:t>
      </w:r>
      <w:r w:rsidRPr="00B950AF">
        <w:rPr>
          <w:rFonts w:ascii="Albertus Extra Bold" w:hAnsi="Albertus Extra Bold"/>
          <w:b/>
        </w:rPr>
        <w:t>]</w:t>
      </w:r>
      <w:r>
        <w:t xml:space="preserve"> </w:t>
      </w:r>
      <w:r w:rsidRPr="00F0209E">
        <w:rPr>
          <w:u w:val="single"/>
        </w:rPr>
        <w:t>e.</w:t>
      </w:r>
      <w:r>
        <w:rPr>
          <w:rFonts w:ascii="Albertus Extra Bold" w:hAnsi="Albertus Extra Bold"/>
          <w:b/>
          <w:vertAlign w:val="superscript"/>
        </w:rPr>
        <w:t>1</w:t>
      </w:r>
      <w:r w:rsidRPr="005C6C32">
        <w:t xml:space="preserve"> 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w:t>
      </w:r>
      <w:r>
        <w:t>siness’ HVAC system or systems</w:t>
      </w:r>
      <w:r w:rsidRPr="00D54D7E">
        <w:t xml:space="preserve">. </w:t>
      </w:r>
      <w:r w:rsidRPr="00D54D7E">
        <w:rPr>
          <w:rFonts w:ascii="Albertus Extra Bold" w:hAnsi="Albertus Extra Bold"/>
          <w:b/>
          <w:vertAlign w:val="superscript"/>
        </w:rPr>
        <w:t>1</w:t>
      </w:r>
      <w:r w:rsidRPr="00D54D7E">
        <w:rPr>
          <w:u w:val="single"/>
        </w:rPr>
        <w:t xml:space="preserve">Any costs associated with complying with this </w:t>
      </w:r>
      <w:r>
        <w:rPr>
          <w:u w:val="single"/>
        </w:rPr>
        <w:t>sub</w:t>
      </w:r>
      <w:r w:rsidRPr="00D54D7E">
        <w:rPr>
          <w:u w:val="single"/>
        </w:rPr>
        <w:t>section shall</w:t>
      </w:r>
      <w:r>
        <w:rPr>
          <w:u w:val="single"/>
        </w:rPr>
        <w:t xml:space="preserve"> be</w:t>
      </w:r>
      <w:r w:rsidRPr="00D54D7E">
        <w:rPr>
          <w:u w:val="single"/>
        </w:rPr>
        <w:t xml:space="preserve"> automatically included in any grant </w:t>
      </w:r>
      <w:r>
        <w:rPr>
          <w:u w:val="single"/>
        </w:rPr>
        <w:t xml:space="preserve">amount </w:t>
      </w:r>
      <w:r w:rsidRPr="00D54D7E">
        <w:rPr>
          <w:u w:val="single"/>
        </w:rPr>
        <w:t>awarded under the program.</w:t>
      </w:r>
      <w:r w:rsidRPr="00D54D7E">
        <w:rPr>
          <w:rFonts w:ascii="Albertus Extra Bold" w:hAnsi="Albertus Extra Bold"/>
          <w:b/>
          <w:vertAlign w:val="superscript"/>
        </w:rPr>
        <w:t>1</w:t>
      </w:r>
    </w:p>
    <w:p w:rsidR="00827721" w:rsidRDefault="00827721" w:rsidP="00827721">
      <w:r>
        <w:tab/>
      </w:r>
      <w:r w:rsidRPr="005C6C32">
        <w:t xml:space="preserve">(1) An HVAC system installed pursuant to this section shall meet the ANSI/ASHRAE Standard 62.1-2010, Ventilation for Acceptable Indoor Air Quality and shall have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perform the following: </w:t>
      </w:r>
    </w:p>
    <w:p w:rsidR="00827721" w:rsidRDefault="00827721" w:rsidP="00827721">
      <w:r>
        <w:tab/>
      </w:r>
      <w:r w:rsidRPr="005C6C32">
        <w:t xml:space="preserve">(a) 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 </w:t>
      </w:r>
    </w:p>
    <w:p w:rsidR="00827721" w:rsidRDefault="00827721" w:rsidP="00827721">
      <w:r>
        <w:tab/>
      </w:r>
      <w:r w:rsidRPr="005C6C32">
        <w:t xml:space="preserve">(b) verify a daily flush is scheduled for two hours before and after scheduled occupancy or demonstrate calculation of flush times per ASHRAE Guidance for Reopening and Operating Schools or Commercial Buildings, as applicable, or otherwise applicable local or State guidance; and </w:t>
      </w:r>
    </w:p>
    <w:p w:rsidR="00827721" w:rsidRPr="005C6C32" w:rsidRDefault="00827721" w:rsidP="00827721">
      <w:r>
        <w:tab/>
      </w:r>
      <w:r w:rsidRPr="005C6C32">
        <w:t xml:space="preserve">(c) verify that HVAC system operational times, exhaust fans operation times, </w:t>
      </w:r>
      <w:proofErr w:type="spellStart"/>
      <w:r w:rsidRPr="005C6C32">
        <w:t>setpoints</w:t>
      </w:r>
      <w:proofErr w:type="spellEnd"/>
      <w:r w:rsidRPr="005C6C32">
        <w:t xml:space="preserve">, and enabled features meet ASHRAE Guidance for Reopening and Operating Schools or Commercial Buildings, as applicable, or otherwise applicable local or State guidance. </w:t>
      </w:r>
    </w:p>
    <w:p w:rsidR="00831DC2" w:rsidRDefault="00827721" w:rsidP="00831DC2">
      <w:pPr>
        <w:tabs>
          <w:tab w:val="clear" w:pos="720"/>
          <w:tab w:val="clear" w:pos="1440"/>
          <w:tab w:val="clear" w:pos="2160"/>
          <w:tab w:val="clear" w:pos="2880"/>
          <w:tab w:val="clear" w:pos="3600"/>
          <w:tab w:val="clear" w:pos="4320"/>
        </w:tabs>
      </w:pPr>
      <w:r w:rsidRPr="005C6C32">
        <w:t xml:space="preserve">(2) A requirement for filtration levels, ventilation rates, and ventilation schedules may be amended by the board based on the latest coronavirus 2019, or other applicable, guidance. </w:t>
      </w:r>
    </w:p>
    <w:p w:rsidR="00831DC2" w:rsidRDefault="00831DC2" w:rsidP="00831DC2">
      <w:pPr>
        <w:tabs>
          <w:tab w:val="clear" w:pos="720"/>
          <w:tab w:val="clear" w:pos="1440"/>
          <w:tab w:val="clear" w:pos="2160"/>
          <w:tab w:val="clear" w:pos="2880"/>
          <w:tab w:val="clear" w:pos="3600"/>
          <w:tab w:val="clear" w:pos="4320"/>
        </w:tabs>
      </w:pPr>
      <w:r>
        <w:tab/>
      </w:r>
      <w:r w:rsidR="00827721">
        <w:rPr>
          <w:rFonts w:ascii="Albertus Extra Bold" w:hAnsi="Albertus Extra Bold"/>
          <w:b/>
          <w:vertAlign w:val="superscript"/>
        </w:rPr>
        <w:t>1</w:t>
      </w:r>
      <w:r w:rsidR="00827721" w:rsidRPr="00B950AF">
        <w:rPr>
          <w:rFonts w:ascii="Albertus Extra Bold" w:hAnsi="Albertus Extra Bold"/>
          <w:b/>
        </w:rPr>
        <w:t>[</w:t>
      </w:r>
      <w:r w:rsidR="00827721">
        <w:t>e</w:t>
      </w:r>
      <w:r w:rsidR="00827721" w:rsidRPr="005C6C32">
        <w:t>.</w:t>
      </w:r>
      <w:r w:rsidR="00827721" w:rsidRPr="00B950AF">
        <w:rPr>
          <w:rFonts w:ascii="Albertus Extra Bold" w:hAnsi="Albertus Extra Bold"/>
          <w:b/>
        </w:rPr>
        <w:t>]</w:t>
      </w:r>
      <w:r w:rsidR="00827721">
        <w:t xml:space="preserve"> </w:t>
      </w:r>
      <w:r w:rsidR="00827721">
        <w:rPr>
          <w:u w:val="single"/>
        </w:rPr>
        <w:t>f</w:t>
      </w:r>
      <w:r w:rsidR="00827721" w:rsidRPr="00F0209E">
        <w:rPr>
          <w:u w:val="single"/>
        </w:rPr>
        <w:t>.</w:t>
      </w:r>
      <w:r w:rsidR="00827721">
        <w:rPr>
          <w:rFonts w:ascii="Albertus Extra Bold" w:hAnsi="Albertus Extra Bold"/>
          <w:b/>
          <w:vertAlign w:val="superscript"/>
        </w:rPr>
        <w:t>1</w:t>
      </w:r>
      <w:r w:rsidR="00827721" w:rsidRPr="005C6C32">
        <w:t xml:space="preserve"> 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professional to ensure peak carbon dioxide concentrations in the classroom remain below the maximum allowable carbon dioxide parts per million </w:t>
      </w:r>
      <w:proofErr w:type="spellStart"/>
      <w:r w:rsidR="00827721" w:rsidRPr="005C6C32">
        <w:t>setpoint</w:t>
      </w:r>
      <w:proofErr w:type="spellEnd"/>
      <w:r w:rsidR="00827721" w:rsidRPr="005C6C32">
        <w:t xml:space="preserve">. </w:t>
      </w:r>
    </w:p>
    <w:p w:rsidR="00831DC2" w:rsidRDefault="00831DC2" w:rsidP="00831DC2">
      <w:pPr>
        <w:tabs>
          <w:tab w:val="clear" w:pos="720"/>
          <w:tab w:val="clear" w:pos="1440"/>
          <w:tab w:val="clear" w:pos="2160"/>
          <w:tab w:val="clear" w:pos="2880"/>
          <w:tab w:val="clear" w:pos="3600"/>
          <w:tab w:val="clear" w:pos="4320"/>
        </w:tabs>
      </w:pPr>
      <w:r>
        <w:tab/>
      </w:r>
      <w:r w:rsidR="00827721">
        <w:rPr>
          <w:rFonts w:ascii="Albertus Extra Bold" w:hAnsi="Albertus Extra Bold"/>
          <w:b/>
          <w:vertAlign w:val="superscript"/>
        </w:rPr>
        <w:t>1</w:t>
      </w:r>
      <w:r w:rsidR="00827721" w:rsidRPr="00B950AF">
        <w:rPr>
          <w:rFonts w:ascii="Albertus Extra Bold" w:hAnsi="Albertus Extra Bold"/>
          <w:b/>
        </w:rPr>
        <w:t>[</w:t>
      </w:r>
      <w:r w:rsidR="00827721">
        <w:t>f</w:t>
      </w:r>
      <w:r w:rsidR="00827721" w:rsidRPr="005C6C32">
        <w:t>.</w:t>
      </w:r>
      <w:r w:rsidR="00827721" w:rsidRPr="00B950AF">
        <w:rPr>
          <w:rFonts w:ascii="Albertus Extra Bold" w:hAnsi="Albertus Extra Bold"/>
          <w:b/>
        </w:rPr>
        <w:t>]</w:t>
      </w:r>
      <w:r w:rsidR="00827721">
        <w:t xml:space="preserve"> </w:t>
      </w:r>
      <w:r w:rsidR="00827721">
        <w:rPr>
          <w:u w:val="single"/>
        </w:rPr>
        <w:t>g</w:t>
      </w:r>
      <w:r w:rsidR="00827721" w:rsidRPr="00F0209E">
        <w:rPr>
          <w:u w:val="single"/>
        </w:rPr>
        <w:t>.</w:t>
      </w:r>
      <w:r w:rsidR="00827721">
        <w:rPr>
          <w:rFonts w:ascii="Albertus Extra Bold" w:hAnsi="Albertus Extra Bold"/>
          <w:b/>
          <w:vertAlign w:val="superscript"/>
        </w:rPr>
        <w:t>1</w:t>
      </w:r>
      <w:r w:rsidR="00827721" w:rsidRPr="005C6C32">
        <w:t xml:space="preserve"> A licensed </w:t>
      </w:r>
      <w:r w:rsidR="00827721">
        <w:rPr>
          <w:rFonts w:ascii="Albertus Extra Bold" w:hAnsi="Albertus Extra Bold"/>
          <w:b/>
          <w:vertAlign w:val="superscript"/>
        </w:rPr>
        <w:t>1</w:t>
      </w:r>
      <w:r w:rsidR="00827721" w:rsidRPr="00C65047">
        <w:rPr>
          <w:rFonts w:ascii="Albertus Extra Bold" w:hAnsi="Albertus Extra Bold"/>
          <w:b/>
        </w:rPr>
        <w:t>[</w:t>
      </w:r>
      <w:r w:rsidR="00827721" w:rsidRPr="005C6C32">
        <w:t>professional</w:t>
      </w:r>
      <w:r w:rsidR="00827721" w:rsidRPr="0086749B">
        <w:rPr>
          <w:rFonts w:ascii="Albertus Extra Bold" w:hAnsi="Albertus Extra Bold"/>
          <w:b/>
        </w:rPr>
        <w:t>]</w:t>
      </w:r>
      <w:r w:rsidR="00827721" w:rsidRPr="005C6C32">
        <w:t xml:space="preserve"> </w:t>
      </w:r>
      <w:r w:rsidR="00827721" w:rsidRPr="008E5106">
        <w:rPr>
          <w:u w:val="single"/>
        </w:rPr>
        <w:t>mechanical engineer</w:t>
      </w:r>
      <w:r w:rsidR="00827721">
        <w:rPr>
          <w:rFonts w:ascii="Albertus Extra Bold" w:hAnsi="Albertus Extra Bold"/>
          <w:b/>
          <w:vertAlign w:val="superscript"/>
        </w:rPr>
        <w:t>1</w:t>
      </w:r>
      <w:r w:rsidR="00827721">
        <w:t xml:space="preserve"> </w:t>
      </w:r>
      <w:r w:rsidR="00827721" w:rsidRPr="005C6C32">
        <w:t xml:space="preserve">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 or small business shall submit an application for additional funding pursuant to section 2 of P.L. , c. (C. ) (pending before the Legislature as this bill). </w:t>
      </w:r>
    </w:p>
    <w:p w:rsidR="00831DC2" w:rsidRDefault="00831DC2" w:rsidP="00831DC2">
      <w:pPr>
        <w:tabs>
          <w:tab w:val="clear" w:pos="720"/>
          <w:tab w:val="clear" w:pos="1440"/>
          <w:tab w:val="clear" w:pos="2160"/>
          <w:tab w:val="clear" w:pos="2880"/>
          <w:tab w:val="clear" w:pos="3600"/>
          <w:tab w:val="clear" w:pos="4320"/>
        </w:tabs>
      </w:pPr>
      <w:r>
        <w:tab/>
      </w:r>
      <w:r w:rsidR="00827721">
        <w:rPr>
          <w:rFonts w:ascii="Albertus Extra Bold" w:hAnsi="Albertus Extra Bold"/>
          <w:b/>
          <w:vertAlign w:val="superscript"/>
        </w:rPr>
        <w:t>1</w:t>
      </w:r>
      <w:r w:rsidR="00827721" w:rsidRPr="00B950AF">
        <w:rPr>
          <w:rFonts w:ascii="Albertus Extra Bold" w:hAnsi="Albertus Extra Bold"/>
          <w:b/>
        </w:rPr>
        <w:t>[</w:t>
      </w:r>
      <w:r w:rsidR="00827721">
        <w:t>g</w:t>
      </w:r>
      <w:r w:rsidR="00827721" w:rsidRPr="005C6C32">
        <w:t>.</w:t>
      </w:r>
      <w:r w:rsidR="00827721" w:rsidRPr="00B950AF">
        <w:rPr>
          <w:rFonts w:ascii="Albertus Extra Bold" w:hAnsi="Albertus Extra Bold"/>
          <w:b/>
        </w:rPr>
        <w:t>]</w:t>
      </w:r>
      <w:r w:rsidR="00827721">
        <w:t xml:space="preserve"> </w:t>
      </w:r>
      <w:r w:rsidR="00827721">
        <w:rPr>
          <w:u w:val="single"/>
        </w:rPr>
        <w:t>h</w:t>
      </w:r>
      <w:r w:rsidR="00827721" w:rsidRPr="00F0209E">
        <w:rPr>
          <w:u w:val="single"/>
        </w:rPr>
        <w:t>.</w:t>
      </w:r>
      <w:r w:rsidR="00827721">
        <w:rPr>
          <w:rFonts w:ascii="Albertus Extra Bold" w:hAnsi="Albertus Extra Bold"/>
          <w:b/>
          <w:vertAlign w:val="superscript"/>
        </w:rPr>
        <w:t>1</w:t>
      </w:r>
      <w:r w:rsidR="00827721" w:rsidRPr="005C6C32">
        <w:t xml:space="preserve"> Upon completion of all work funded by a grant pursuant to P.L. , c. (C. ) (pending before the Legislature as this bill), a board of education and small business shall prepare an HVAC verification report. The HVAC verification report shall include all of the following information: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(1) the name and address of a school facility or small business and person or contractor preparing and certifying the report;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(2) a description of the assessment, maintenance, adjustment, repair, upgrade, and replacement activities and outcomes;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(3) verification that the board of education and small business has complied with all requirements of P.L. , c. (C. ) (pending before the Legislature as this bill);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(4) verification that the school facility and small business meet ANSI/ASHRAE Standard 62.1-2010, Ventilation for Acceptable Indoor Air Quality;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(5) documentation of HVAC system deficiencies and recommendations for additional maintenance, replacement, or upgrades to improve energy efficiency, safety, or performance;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(6) verification of the installation of carbon dioxide monitors, pursuant to subsection e. of this section, including the make and model of the monitors; and </w:t>
      </w:r>
    </w:p>
    <w:p w:rsidR="00831DC2" w:rsidRDefault="00831DC2" w:rsidP="00831DC2">
      <w:pPr>
        <w:tabs>
          <w:tab w:val="clear" w:pos="720"/>
          <w:tab w:val="clear" w:pos="1440"/>
          <w:tab w:val="clear" w:pos="2160"/>
          <w:tab w:val="clear" w:pos="2880"/>
          <w:tab w:val="clear" w:pos="3600"/>
          <w:tab w:val="clear" w:pos="4320"/>
        </w:tabs>
      </w:pPr>
      <w:r>
        <w:tab/>
      </w:r>
      <w:r w:rsidR="00827721" w:rsidRPr="005C6C32">
        <w:t xml:space="preserve">(7) verification that all work has been performed by a licensed professional, including the provision of the contractor’s name and license. </w:t>
      </w:r>
    </w:p>
    <w:p w:rsidR="00831DC2" w:rsidRDefault="00831DC2" w:rsidP="00831DC2">
      <w:pPr>
        <w:tabs>
          <w:tab w:val="clear" w:pos="720"/>
          <w:tab w:val="clear" w:pos="1440"/>
          <w:tab w:val="clear" w:pos="2160"/>
          <w:tab w:val="clear" w:pos="2880"/>
          <w:tab w:val="clear" w:pos="3600"/>
          <w:tab w:val="clear" w:pos="4320"/>
        </w:tabs>
      </w:pPr>
      <w:r>
        <w:tab/>
      </w:r>
      <w:r w:rsidR="00827721">
        <w:rPr>
          <w:rFonts w:ascii="Albertus Extra Bold" w:hAnsi="Albertus Extra Bold"/>
          <w:b/>
          <w:vertAlign w:val="superscript"/>
        </w:rPr>
        <w:t>1</w:t>
      </w:r>
      <w:r w:rsidR="00827721" w:rsidRPr="00B950AF">
        <w:rPr>
          <w:rFonts w:ascii="Albertus Extra Bold" w:hAnsi="Albertus Extra Bold"/>
          <w:b/>
        </w:rPr>
        <w:t>[</w:t>
      </w:r>
      <w:r w:rsidR="00827721">
        <w:t>h</w:t>
      </w:r>
      <w:r w:rsidR="00827721" w:rsidRPr="005C6C32">
        <w:t>.</w:t>
      </w:r>
      <w:r w:rsidR="00827721" w:rsidRPr="00B950AF">
        <w:rPr>
          <w:rFonts w:ascii="Albertus Extra Bold" w:hAnsi="Albertus Extra Bold"/>
          <w:b/>
        </w:rPr>
        <w:t>]</w:t>
      </w:r>
      <w:r w:rsidR="00827721">
        <w:t xml:space="preserve"> </w:t>
      </w:r>
      <w:r w:rsidR="00827721">
        <w:rPr>
          <w:u w:val="single"/>
        </w:rPr>
        <w:t>i</w:t>
      </w:r>
      <w:r w:rsidR="00827721" w:rsidRPr="00F0209E">
        <w:rPr>
          <w:u w:val="single"/>
        </w:rPr>
        <w:t>.</w:t>
      </w:r>
      <w:r w:rsidR="00827721">
        <w:rPr>
          <w:rFonts w:ascii="Albertus Extra Bold" w:hAnsi="Albertus Extra Bold"/>
          <w:b/>
          <w:vertAlign w:val="superscript"/>
        </w:rPr>
        <w:t>1</w:t>
      </w:r>
      <w:r w:rsidR="00827721" w:rsidRPr="005C6C32">
        <w:t xml:space="preserve"> The requirements of this section may be amended by the board as necessary to reflect available technology and to achieve the intent of P.L. , c. (C. ) (pending before the Legislature as this bill). </w:t>
      </w:r>
    </w:p>
    <w:p w:rsidR="00827721" w:rsidRPr="002046ED" w:rsidRDefault="00831DC2" w:rsidP="00831DC2">
      <w:pPr>
        <w:tabs>
          <w:tab w:val="clear" w:pos="720"/>
          <w:tab w:val="clear" w:pos="1440"/>
          <w:tab w:val="clear" w:pos="2160"/>
          <w:tab w:val="clear" w:pos="2880"/>
          <w:tab w:val="clear" w:pos="3600"/>
          <w:tab w:val="clear" w:pos="4320"/>
        </w:tabs>
      </w:pPr>
      <w:r>
        <w:tab/>
      </w:r>
      <w:r w:rsidR="00827721">
        <w:rPr>
          <w:rFonts w:ascii="Albertus Extra Bold" w:hAnsi="Albertus Extra Bold"/>
          <w:b/>
          <w:vertAlign w:val="superscript"/>
        </w:rPr>
        <w:t>1</w:t>
      </w:r>
      <w:r w:rsidR="00827721" w:rsidRPr="00B950AF">
        <w:rPr>
          <w:rFonts w:ascii="Albertus Extra Bold" w:hAnsi="Albertus Extra Bold"/>
          <w:b/>
        </w:rPr>
        <w:t>[</w:t>
      </w:r>
      <w:r w:rsidR="00827721">
        <w:t>i</w:t>
      </w:r>
      <w:r w:rsidR="00827721" w:rsidRPr="005C6C32">
        <w:t>.</w:t>
      </w:r>
      <w:r w:rsidR="00827721" w:rsidRPr="00B950AF">
        <w:rPr>
          <w:rFonts w:ascii="Albertus Extra Bold" w:hAnsi="Albertus Extra Bold"/>
          <w:b/>
        </w:rPr>
        <w:t>]</w:t>
      </w:r>
      <w:r w:rsidR="00827721">
        <w:t xml:space="preserve"> </w:t>
      </w:r>
      <w:r w:rsidR="00827721">
        <w:rPr>
          <w:u w:val="single"/>
        </w:rPr>
        <w:t>j</w:t>
      </w:r>
      <w:r w:rsidR="00827721" w:rsidRPr="00F0209E">
        <w:rPr>
          <w:u w:val="single"/>
        </w:rPr>
        <w:t>.</w:t>
      </w:r>
      <w:r w:rsidR="00827721">
        <w:rPr>
          <w:rFonts w:ascii="Albertus Extra Bold" w:hAnsi="Albertus Extra Bold"/>
          <w:b/>
          <w:vertAlign w:val="superscript"/>
        </w:rPr>
        <w:t>1</w:t>
      </w:r>
      <w:r w:rsidR="00827721" w:rsidRPr="005C6C32">
        <w:t xml:space="preserve"> A board of education and small business shall maintain a copy of the HVAC verification report made pursuant to subsection </w:t>
      </w:r>
      <w:r w:rsidR="00827721">
        <w:rPr>
          <w:rFonts w:ascii="Albertus Extra Bold" w:hAnsi="Albertus Extra Bold"/>
          <w:b/>
          <w:vertAlign w:val="superscript"/>
        </w:rPr>
        <w:t>1</w:t>
      </w:r>
      <w:r w:rsidR="00827721" w:rsidRPr="00B26E53">
        <w:rPr>
          <w:rFonts w:ascii="Albertus Extra Bold" w:hAnsi="Albertus Extra Bold"/>
          <w:b/>
        </w:rPr>
        <w:t>[</w:t>
      </w:r>
      <w:r w:rsidR="00827721" w:rsidRPr="005C6C32">
        <w:t>g</w:t>
      </w:r>
      <w:r w:rsidR="00827721">
        <w:t>.</w:t>
      </w:r>
      <w:r w:rsidR="00827721" w:rsidRPr="00B26E53">
        <w:rPr>
          <w:rFonts w:ascii="Albertus Extra Bold" w:hAnsi="Albertus Extra Bold"/>
          <w:b/>
        </w:rPr>
        <w:t>]</w:t>
      </w:r>
      <w:r w:rsidR="00827721">
        <w:t xml:space="preserve"> </w:t>
      </w:r>
      <w:r w:rsidR="00827721" w:rsidRPr="00B26E53">
        <w:rPr>
          <w:u w:val="single"/>
        </w:rPr>
        <w:t>h.</w:t>
      </w:r>
      <w:r w:rsidR="00827721">
        <w:rPr>
          <w:rFonts w:ascii="Albertus Extra Bold" w:hAnsi="Albertus Extra Bold"/>
          <w:b/>
          <w:vertAlign w:val="superscript"/>
        </w:rPr>
        <w:t>1</w:t>
      </w:r>
      <w:r w:rsidR="00827721" w:rsidRPr="005C6C32">
        <w:t xml:space="preserve"> of this section and make it to any member of the public or the board upon request.</w:t>
      </w:r>
    </w:p>
    <w:p w:rsidR="007060A4" w:rsidRPr="0032140C" w:rsidRDefault="007060A4" w:rsidP="00686AEB"/>
    <w:p w:rsidR="00607DEF" w:rsidRPr="0032140C" w:rsidRDefault="009B1B4C" w:rsidP="00607DEF">
      <w:r>
        <w:tab/>
        <w:t>4.</w:t>
      </w:r>
      <w:r>
        <w:tab/>
      </w:r>
      <w:r w:rsidR="00051FDD" w:rsidRPr="0032140C">
        <w:t xml:space="preserve">(New section)  </w:t>
      </w:r>
      <w:r w:rsidR="00607DEF" w:rsidRPr="0032140C">
        <w:t>a.  The board shall establish and administer the School</w:t>
      </w:r>
      <w:r w:rsidR="00337F0C" w:rsidRPr="0032140C">
        <w:t xml:space="preserve"> and Small Business</w:t>
      </w:r>
      <w:r w:rsidR="00607DEF" w:rsidRPr="0032140C">
        <w:t xml:space="preserve"> Noncompliant Plumbing Fixture and Appliance Program to provide grants to boards of education to replace noncompliant plumbing fixtures and appliances that fail to meet water efficiency standards</w:t>
      </w:r>
      <w:r w:rsidR="00C955BE" w:rsidRPr="0032140C">
        <w:t>,</w:t>
      </w:r>
      <w:r w:rsidR="00607DEF" w:rsidRPr="0032140C">
        <w:t xml:space="preserve"> and waste</w:t>
      </w:r>
      <w:r w:rsidR="00C32240" w:rsidRPr="0032140C">
        <w:t xml:space="preserve"> and</w:t>
      </w:r>
      <w:r w:rsidR="00607DEF" w:rsidRPr="0032140C">
        <w:t xml:space="preserve"> potable water and the energy used to convey that water, with water-conserving pl</w:t>
      </w:r>
      <w:r w:rsidR="00CD58E2" w:rsidRPr="0032140C">
        <w:t>umbing fixtures and appliances.</w:t>
      </w:r>
    </w:p>
    <w:p w:rsidR="00607DEF" w:rsidRPr="0032140C" w:rsidRDefault="00607DEF" w:rsidP="00607DEF">
      <w:r w:rsidRPr="0032140C">
        <w:tab/>
      </w:r>
      <w:r w:rsidR="00CD58E2" w:rsidRPr="0032140C">
        <w:t>b</w:t>
      </w:r>
      <w:r w:rsidR="009B1B4C">
        <w:t>.</w:t>
      </w:r>
      <w:r w:rsidR="009B1B4C">
        <w:tab/>
      </w:r>
      <w:r w:rsidR="00337F0C" w:rsidRPr="0032140C">
        <w:t>A</w:t>
      </w:r>
      <w:r w:rsidR="00EB655D" w:rsidRPr="0032140C">
        <w:t xml:space="preserve"> board of education</w:t>
      </w:r>
      <w:r w:rsidR="00337F0C" w:rsidRPr="0032140C">
        <w:t xml:space="preserve"> </w:t>
      </w:r>
      <w:r w:rsidR="002B33F0" w:rsidRPr="0032140C">
        <w:t>and</w:t>
      </w:r>
      <w:r w:rsidR="00337F0C" w:rsidRPr="0032140C">
        <w:t xml:space="preserve"> small business</w:t>
      </w:r>
      <w:r w:rsidR="00EB655D" w:rsidRPr="0032140C">
        <w:t xml:space="preserve"> may apply for a grant pursuant to section 2 P.L.    , c.    (C.        ) (pending before the Legislature as this bill) by submitting an application to the board, in a form and manner determined by the board,</w:t>
      </w:r>
      <w:r w:rsidRPr="0032140C">
        <w:t xml:space="preserve"> showing the existence of noncompliant plumbing fixtu</w:t>
      </w:r>
      <w:r w:rsidR="00337F0C" w:rsidRPr="0032140C">
        <w:t>res or appliances in the school or small business</w:t>
      </w:r>
      <w:r w:rsidRPr="0032140C">
        <w:t xml:space="preserve"> for which the grant funding will be used and a cost estimate</w:t>
      </w:r>
      <w:r w:rsidR="00C955BE" w:rsidRPr="0032140C">
        <w:t xml:space="preserve"> that is verified by a contractor</w:t>
      </w:r>
      <w:r w:rsidRPr="0032140C">
        <w:t xml:space="preserve"> for the replacement of the noncompliant plumbing fixtures and appliances with water-conserving plumbing fixtures and water-conserving appliances, and the board of education</w:t>
      </w:r>
      <w:r w:rsidR="005A682A" w:rsidRPr="0032140C">
        <w:t xml:space="preserve"> and small business meet</w:t>
      </w:r>
      <w:r w:rsidRPr="0032140C">
        <w:t xml:space="preserve"> other requirements determined by the board to be appropriate to achieve the purposes of this section.</w:t>
      </w:r>
    </w:p>
    <w:p w:rsidR="009B1B4C" w:rsidRDefault="00CD58E2" w:rsidP="009B1B4C">
      <w:r w:rsidRPr="0032140C">
        <w:tab/>
        <w:t>c</w:t>
      </w:r>
      <w:r w:rsidR="009B1B4C">
        <w:t>.</w:t>
      </w:r>
      <w:r w:rsidR="009B1B4C">
        <w:tab/>
      </w:r>
      <w:r w:rsidR="00607DEF" w:rsidRPr="0032140C">
        <w:t xml:space="preserve">The </w:t>
      </w:r>
      <w:r w:rsidR="00051FDD" w:rsidRPr="0032140C">
        <w:t>board</w:t>
      </w:r>
      <w:r w:rsidR="00607DEF" w:rsidRPr="0032140C">
        <w:t xml:space="preserve"> is authorized to provide technical assistance or award grants pursuant to the </w:t>
      </w:r>
      <w:r w:rsidR="00051FDD" w:rsidRPr="0032140C">
        <w:t>S</w:t>
      </w:r>
      <w:r w:rsidR="00337F0C" w:rsidRPr="0032140C">
        <w:t>SB</w:t>
      </w:r>
      <w:r w:rsidR="00051FDD" w:rsidRPr="0032140C">
        <w:t xml:space="preserve">NPFA </w:t>
      </w:r>
      <w:r w:rsidR="00002839" w:rsidRPr="0032140C">
        <w:t xml:space="preserve">Program </w:t>
      </w:r>
      <w:r w:rsidR="00607DEF" w:rsidRPr="0032140C">
        <w:t xml:space="preserve">to assist </w:t>
      </w:r>
      <w:r w:rsidR="00051FDD" w:rsidRPr="0032140C">
        <w:t>a board of education</w:t>
      </w:r>
      <w:r w:rsidR="00337F0C" w:rsidRPr="0032140C">
        <w:t xml:space="preserve"> </w:t>
      </w:r>
      <w:r w:rsidR="002B33F0" w:rsidRPr="0032140C">
        <w:t>and</w:t>
      </w:r>
      <w:r w:rsidR="00337F0C" w:rsidRPr="0032140C">
        <w:t xml:space="preserve"> small business</w:t>
      </w:r>
      <w:r w:rsidR="00051FDD" w:rsidRPr="0032140C">
        <w:t xml:space="preserve"> </w:t>
      </w:r>
      <w:r w:rsidR="00607DEF" w:rsidRPr="0032140C">
        <w:t>in identifying noncompliant plumbing fixtures and noncompliant appliances eligible for repl</w:t>
      </w:r>
      <w:r w:rsidR="00051FDD" w:rsidRPr="0032140C">
        <w:t>acement pursuant to this section</w:t>
      </w:r>
      <w:r w:rsidR="00607DEF" w:rsidRPr="0032140C">
        <w:t>.</w:t>
      </w:r>
    </w:p>
    <w:p w:rsidR="00624DE7" w:rsidRDefault="00624DE7" w:rsidP="009B1B4C"/>
    <w:p w:rsidR="00051FDD" w:rsidRPr="0032140C" w:rsidRDefault="009B1B4C" w:rsidP="00607DEF">
      <w:r>
        <w:tab/>
        <w:t>5.</w:t>
      </w:r>
      <w:r>
        <w:tab/>
      </w:r>
      <w:r w:rsidR="00051FDD" w:rsidRPr="0032140C">
        <w:t xml:space="preserve">(New section) </w:t>
      </w:r>
      <w:r>
        <w:t xml:space="preserve"> </w:t>
      </w:r>
      <w:r w:rsidR="00051FDD" w:rsidRPr="0032140C">
        <w:t xml:space="preserve">The Board of Public Utilities may adopt, pursuant to the "Administrative Procedure Act," P.L.1968, c.410 (C.52:14B-1 et seq.), rules and regulations necessary to effectuate the purposes of </w:t>
      </w:r>
      <w:r w:rsidR="004D10F6" w:rsidRPr="0032140C">
        <w:t xml:space="preserve"> P.L.    , c.    (C.        ) (pending before the Legislature as this bill)</w:t>
      </w:r>
      <w:r w:rsidR="00051FDD" w:rsidRPr="0032140C">
        <w:t>.</w:t>
      </w:r>
    </w:p>
    <w:p w:rsidR="00051FDD" w:rsidRPr="0032140C" w:rsidRDefault="00051FDD" w:rsidP="00607DEF"/>
    <w:p w:rsidR="00887620" w:rsidRPr="0032140C" w:rsidRDefault="00887620" w:rsidP="00686AEB">
      <w:r w:rsidRPr="0032140C">
        <w:tab/>
      </w:r>
      <w:r w:rsidR="00270AE1" w:rsidRPr="0032140C">
        <w:t>6</w:t>
      </w:r>
      <w:r w:rsidRPr="0032140C">
        <w:t>.</w:t>
      </w:r>
      <w:r w:rsidRPr="0032140C">
        <w:tab/>
        <w:t>Section 12 of P.L.1999, c.23 (C.48:3-60) is amended to read as follows:</w:t>
      </w:r>
    </w:p>
    <w:p w:rsidR="008E7F67" w:rsidRPr="0032140C" w:rsidRDefault="009B1B4C" w:rsidP="008E7F67">
      <w:r>
        <w:tab/>
        <w:t>12.</w:t>
      </w:r>
      <w:r>
        <w:tab/>
        <w:t xml:space="preserve">a. </w:t>
      </w:r>
      <w:r w:rsidR="008E7F67" w:rsidRPr="0032140C">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8E7F67" w:rsidRPr="0032140C">
        <w:t>bypassable</w:t>
      </w:r>
      <w:proofErr w:type="spellEnd"/>
      <w:r w:rsidR="008E7F67" w:rsidRPr="0032140C">
        <w:t xml:space="preserve"> charge imposed on all electric public utility customers and gas public utility customers, as appropriate:</w:t>
      </w:r>
    </w:p>
    <w:p w:rsidR="008E7F67" w:rsidRPr="0032140C" w:rsidRDefault="008E7F67" w:rsidP="008E7F67">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8E7F67" w:rsidRPr="0032140C" w:rsidRDefault="008E7F67" w:rsidP="008E7F67">
      <w:r w:rsidRPr="0032140C">
        <w:tab/>
        <w:t>(2)</w:t>
      </w:r>
      <w:r w:rsidRPr="0032140C">
        <w:tab/>
        <w:t xml:space="preserve">Nuclear plant decommissioning costs; </w:t>
      </w:r>
    </w:p>
    <w:p w:rsidR="008E7F67" w:rsidRPr="0032140C" w:rsidRDefault="008E7F67" w:rsidP="008E7F67">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8E7F67" w:rsidRPr="0032140C" w:rsidRDefault="008E7F67" w:rsidP="008E7F67">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00887620" w:rsidRPr="0032140C">
        <w:rPr>
          <w:rFonts w:ascii="Albertus Extra Bold" w:hAnsi="Albertus Extra Bold"/>
          <w:b/>
        </w:rPr>
        <w:t>[</w:t>
      </w:r>
      <w:r w:rsidRPr="0032140C">
        <w:t>and</w:t>
      </w:r>
      <w:r w:rsidR="00887620" w:rsidRPr="0032140C">
        <w:rPr>
          <w:rFonts w:ascii="Albertus Extra Bold" w:hAnsi="Albertus Extra Bold"/>
          <w:b/>
        </w:rPr>
        <w:t>]</w:t>
      </w:r>
    </w:p>
    <w:p w:rsidR="00887620" w:rsidRPr="0032140C" w:rsidRDefault="008E7F67" w:rsidP="008E7F67">
      <w:pPr>
        <w:rPr>
          <w:u w:val="single"/>
        </w:rPr>
      </w:pPr>
      <w:r w:rsidRPr="0032140C">
        <w:tab/>
        <w:t>(5)</w:t>
      </w:r>
      <w:r w:rsidRPr="0032140C">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00887620" w:rsidRPr="0032140C">
        <w:t xml:space="preserve"> </w:t>
      </w:r>
      <w:r w:rsidR="00887620" w:rsidRPr="0032140C">
        <w:rPr>
          <w:u w:val="single"/>
        </w:rPr>
        <w:t>;</w:t>
      </w:r>
      <w:r w:rsidR="00AD40A4" w:rsidRPr="0032140C">
        <w:rPr>
          <w:u w:val="single"/>
        </w:rPr>
        <w:t xml:space="preserve"> and</w:t>
      </w:r>
    </w:p>
    <w:p w:rsidR="008E7F67" w:rsidRPr="0032140C" w:rsidRDefault="00887620" w:rsidP="008E7F67">
      <w:r w:rsidRPr="0032140C">
        <w:tab/>
      </w:r>
      <w:r w:rsidRPr="0032140C">
        <w:rPr>
          <w:u w:val="single"/>
        </w:rPr>
        <w:t>(6)</w:t>
      </w:r>
      <w:r w:rsidR="00A6511A">
        <w:rPr>
          <w:u w:val="single"/>
        </w:rPr>
        <w:tab/>
      </w:r>
      <w:r w:rsidR="000F7FB6" w:rsidRPr="0032140C">
        <w:rPr>
          <w:u w:val="single"/>
        </w:rPr>
        <w:t>School</w:t>
      </w:r>
      <w:r w:rsidR="00337F0C" w:rsidRPr="0032140C">
        <w:rPr>
          <w:u w:val="single"/>
        </w:rPr>
        <w:t xml:space="preserve"> and Small Business</w:t>
      </w:r>
      <w:r w:rsidR="000F7FB6" w:rsidRPr="0032140C">
        <w:rPr>
          <w:u w:val="single"/>
        </w:rPr>
        <w:t xml:space="preserve"> Energy Efficiency Stimulus Program</w:t>
      </w:r>
      <w:r w:rsidR="005A0BB6" w:rsidRPr="0032140C">
        <w:rPr>
          <w:u w:val="single"/>
        </w:rPr>
        <w:t xml:space="preserve"> g</w:t>
      </w:r>
      <w:r w:rsidRPr="0032140C">
        <w:rPr>
          <w:u w:val="single"/>
        </w:rPr>
        <w:t>rants</w:t>
      </w:r>
      <w:r w:rsidR="00551713" w:rsidRPr="0032140C">
        <w:rPr>
          <w:u w:val="single"/>
        </w:rPr>
        <w:t>,</w:t>
      </w:r>
      <w:r w:rsidR="00EB655D" w:rsidRPr="0032140C">
        <w:rPr>
          <w:u w:val="single"/>
        </w:rPr>
        <w:t xml:space="preserve"> as determined by the board,</w:t>
      </w:r>
      <w:r w:rsidR="00551713" w:rsidRPr="0032140C">
        <w:rPr>
          <w:u w:val="single"/>
        </w:rPr>
        <w:t xml:space="preserve"> issued</w:t>
      </w:r>
      <w:r w:rsidRPr="0032140C">
        <w:rPr>
          <w:u w:val="single"/>
        </w:rPr>
        <w:t xml:space="preserve"> pursuant to P.L.</w:t>
      </w:r>
      <w:r w:rsidR="00A6511A">
        <w:rPr>
          <w:u w:val="single"/>
        </w:rPr>
        <w:t>      </w:t>
      </w:r>
      <w:r w:rsidRPr="0032140C">
        <w:rPr>
          <w:u w:val="single"/>
        </w:rPr>
        <w:t>, c.       (C.      ) (pending before the Legislature as this bill)</w:t>
      </w:r>
      <w:r w:rsidR="008E7F67" w:rsidRPr="0032140C">
        <w:t>.</w:t>
      </w:r>
    </w:p>
    <w:p w:rsidR="008E7F67" w:rsidRPr="0032140C" w:rsidRDefault="008E7F67" w:rsidP="008E7F67">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B77C40" w:rsidRPr="0032140C" w:rsidRDefault="00887620" w:rsidP="00051FDD">
      <w:r w:rsidRPr="0032140C">
        <w:t>(</w:t>
      </w:r>
      <w:proofErr w:type="spellStart"/>
      <w:r w:rsidRPr="0032140C">
        <w:t>cf</w:t>
      </w:r>
      <w:proofErr w:type="spellEnd"/>
      <w:r w:rsidRPr="0032140C">
        <w:t>: P.</w:t>
      </w:r>
      <w:r w:rsidR="008E7F67" w:rsidRPr="0032140C">
        <w:t>L.</w:t>
      </w:r>
      <w:r w:rsidRPr="0032140C">
        <w:t>2019, c.362, c.13)</w:t>
      </w:r>
    </w:p>
    <w:p w:rsidR="008E7F67" w:rsidRPr="0032140C" w:rsidRDefault="008E7F67" w:rsidP="00686AEB"/>
    <w:p w:rsidR="00686AEB" w:rsidRPr="0032140C" w:rsidRDefault="00686AEB" w:rsidP="00686AEB">
      <w:r w:rsidRPr="0032140C">
        <w:tab/>
      </w:r>
      <w:r w:rsidR="00A6511A">
        <w:t>7.</w:t>
      </w:r>
      <w:r w:rsidR="00A6511A">
        <w:tab/>
      </w:r>
      <w:r w:rsidR="006D6CC1" w:rsidRPr="0032140C">
        <w:t>This act shall take effect</w:t>
      </w:r>
      <w:r w:rsidR="00051FDD" w:rsidRPr="0032140C">
        <w:t xml:space="preserve"> immediately.</w:t>
      </w:r>
    </w:p>
    <w:sectPr w:rsidR="00686AEB" w:rsidRPr="0032140C" w:rsidSect="00E72A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477" w:rsidRDefault="003F4B11" w:rsidP="003F4B11">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1D83" w:rsidRDefault="008A1D83" w:rsidP="00686AEB">
    <w:pPr>
      <w:pStyle w:val="Footer"/>
    </w:pPr>
    <w:r>
      <w:tab/>
      <w:t>Matter enclosed in superscript numerals has been adopted as follows:</w:t>
    </w:r>
  </w:p>
  <w:p w:rsidR="008A1D83" w:rsidRDefault="008A1D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8A1D83" w:rsidRPr="008A1D83" w:rsidRDefault="008A1D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577D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E72A15" w:rsidRDefault="00E72A15" w:rsidP="00E72A15">
    <w:pPr>
      <w:pStyle w:val="bpuHeadSpon"/>
    </w:pPr>
    <w:r w:rsidRPr="00E72A15">
      <w:rPr>
        <w:rStyle w:val="bpuHeadSponChar"/>
      </w:rPr>
      <w:t>S3033</w:t>
    </w:r>
    <w:r>
      <w:t xml:space="preserve"> </w:t>
    </w:r>
    <w:r w:rsidR="008A1D83">
      <w:t xml:space="preserve">[1R]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577D9B">
      <w:rPr>
        <w:noProof/>
      </w:rPr>
      <w:t>7</w:t>
    </w:r>
    <w:r>
      <w:fldChar w:fldCharType="end"/>
    </w:r>
  </w:p>
  <w:p w:rsidR="00E72A15" w:rsidRDefault="00E72A15" w:rsidP="00E72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E72A15" w:rsidRDefault="00E72A15" w:rsidP="00E72A15">
    <w:pPr>
      <w:pStyle w:val="bpuHeadSpon"/>
    </w:pPr>
    <w:r w:rsidRPr="00E72A15">
      <w:rPr>
        <w:rStyle w:val="bpuHeadSponChar"/>
      </w:rPr>
      <w:t>S3033</w:t>
    </w:r>
    <w:r>
      <w:t xml:space="preserve"> </w:t>
    </w:r>
    <w:r w:rsidR="008A1D83">
      <w:t xml:space="preserve">[1R]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577D9B">
      <w:rPr>
        <w:noProof/>
      </w:rPr>
      <w:t>2</w:t>
    </w:r>
    <w:r>
      <w:fldChar w:fldCharType="end"/>
    </w:r>
  </w:p>
  <w:p w:rsidR="00E72A15" w:rsidRDefault="00E72A15" w:rsidP="00E72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94A55"/>
    <w:rsid w:val="000961A2"/>
    <w:rsid w:val="000A44A7"/>
    <w:rsid w:val="000B1054"/>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14DB"/>
    <w:rsid w:val="0013289A"/>
    <w:rsid w:val="00133F81"/>
    <w:rsid w:val="00135943"/>
    <w:rsid w:val="00142FAE"/>
    <w:rsid w:val="0014664C"/>
    <w:rsid w:val="00146D10"/>
    <w:rsid w:val="001645FB"/>
    <w:rsid w:val="00166913"/>
    <w:rsid w:val="00173D2B"/>
    <w:rsid w:val="00181676"/>
    <w:rsid w:val="00183603"/>
    <w:rsid w:val="0018410E"/>
    <w:rsid w:val="00187CDF"/>
    <w:rsid w:val="00194E78"/>
    <w:rsid w:val="0019707B"/>
    <w:rsid w:val="00197E8B"/>
    <w:rsid w:val="00197FA4"/>
    <w:rsid w:val="001A0F0E"/>
    <w:rsid w:val="001A161A"/>
    <w:rsid w:val="001A3B79"/>
    <w:rsid w:val="001A66B6"/>
    <w:rsid w:val="001B4716"/>
    <w:rsid w:val="001B4EA4"/>
    <w:rsid w:val="001C7C52"/>
    <w:rsid w:val="001D25F3"/>
    <w:rsid w:val="001E15F1"/>
    <w:rsid w:val="001E16FA"/>
    <w:rsid w:val="001E6213"/>
    <w:rsid w:val="001E64F9"/>
    <w:rsid w:val="001E7EA3"/>
    <w:rsid w:val="001F14C7"/>
    <w:rsid w:val="001F7405"/>
    <w:rsid w:val="00205533"/>
    <w:rsid w:val="00212B8D"/>
    <w:rsid w:val="00222983"/>
    <w:rsid w:val="00230F55"/>
    <w:rsid w:val="002370D0"/>
    <w:rsid w:val="00251F3C"/>
    <w:rsid w:val="00255958"/>
    <w:rsid w:val="00257FA2"/>
    <w:rsid w:val="0026574A"/>
    <w:rsid w:val="002660BB"/>
    <w:rsid w:val="00270AE1"/>
    <w:rsid w:val="002720E8"/>
    <w:rsid w:val="00275293"/>
    <w:rsid w:val="002776B0"/>
    <w:rsid w:val="00286C7E"/>
    <w:rsid w:val="0029763C"/>
    <w:rsid w:val="002A1029"/>
    <w:rsid w:val="002A3A1A"/>
    <w:rsid w:val="002A4692"/>
    <w:rsid w:val="002A51BA"/>
    <w:rsid w:val="002A6F45"/>
    <w:rsid w:val="002B2E26"/>
    <w:rsid w:val="002B33F0"/>
    <w:rsid w:val="002B3FE6"/>
    <w:rsid w:val="002C18B0"/>
    <w:rsid w:val="002C2D81"/>
    <w:rsid w:val="002C461E"/>
    <w:rsid w:val="002C6CEC"/>
    <w:rsid w:val="002E09CE"/>
    <w:rsid w:val="002E69D1"/>
    <w:rsid w:val="002F3BA6"/>
    <w:rsid w:val="00315320"/>
    <w:rsid w:val="0032140C"/>
    <w:rsid w:val="00325776"/>
    <w:rsid w:val="00325E27"/>
    <w:rsid w:val="00330395"/>
    <w:rsid w:val="00333704"/>
    <w:rsid w:val="00336624"/>
    <w:rsid w:val="00337F0C"/>
    <w:rsid w:val="0034025F"/>
    <w:rsid w:val="00340458"/>
    <w:rsid w:val="00341F1C"/>
    <w:rsid w:val="0034200F"/>
    <w:rsid w:val="003446A0"/>
    <w:rsid w:val="0034481B"/>
    <w:rsid w:val="00346915"/>
    <w:rsid w:val="00350130"/>
    <w:rsid w:val="00354334"/>
    <w:rsid w:val="0036180C"/>
    <w:rsid w:val="00363A82"/>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B11"/>
    <w:rsid w:val="0040195A"/>
    <w:rsid w:val="00402DC0"/>
    <w:rsid w:val="004031F2"/>
    <w:rsid w:val="00416C4B"/>
    <w:rsid w:val="0041751E"/>
    <w:rsid w:val="004211E5"/>
    <w:rsid w:val="00422091"/>
    <w:rsid w:val="0043386C"/>
    <w:rsid w:val="00436F2D"/>
    <w:rsid w:val="00436F5D"/>
    <w:rsid w:val="00441B42"/>
    <w:rsid w:val="0045118A"/>
    <w:rsid w:val="00455D51"/>
    <w:rsid w:val="00456BF9"/>
    <w:rsid w:val="0046077E"/>
    <w:rsid w:val="00461057"/>
    <w:rsid w:val="004704A8"/>
    <w:rsid w:val="00471102"/>
    <w:rsid w:val="00471F18"/>
    <w:rsid w:val="00484144"/>
    <w:rsid w:val="00484C19"/>
    <w:rsid w:val="00485866"/>
    <w:rsid w:val="00492076"/>
    <w:rsid w:val="00493B1D"/>
    <w:rsid w:val="00497037"/>
    <w:rsid w:val="004A3009"/>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77D9B"/>
    <w:rsid w:val="00580533"/>
    <w:rsid w:val="0058186F"/>
    <w:rsid w:val="0059131D"/>
    <w:rsid w:val="005A0BB6"/>
    <w:rsid w:val="005A682A"/>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4DE7"/>
    <w:rsid w:val="00626239"/>
    <w:rsid w:val="006336AB"/>
    <w:rsid w:val="00635316"/>
    <w:rsid w:val="00635449"/>
    <w:rsid w:val="006378C5"/>
    <w:rsid w:val="00645E6A"/>
    <w:rsid w:val="00665CBC"/>
    <w:rsid w:val="00667A5C"/>
    <w:rsid w:val="00677316"/>
    <w:rsid w:val="00682D0C"/>
    <w:rsid w:val="00686AEB"/>
    <w:rsid w:val="00687C39"/>
    <w:rsid w:val="006B7897"/>
    <w:rsid w:val="006B7FA7"/>
    <w:rsid w:val="006C086A"/>
    <w:rsid w:val="006C21C1"/>
    <w:rsid w:val="006C7327"/>
    <w:rsid w:val="006D00E5"/>
    <w:rsid w:val="006D6CC1"/>
    <w:rsid w:val="006D791B"/>
    <w:rsid w:val="006E2895"/>
    <w:rsid w:val="006F180D"/>
    <w:rsid w:val="006F1E6D"/>
    <w:rsid w:val="006F4334"/>
    <w:rsid w:val="006F47AF"/>
    <w:rsid w:val="006F6B8A"/>
    <w:rsid w:val="0070232A"/>
    <w:rsid w:val="007060A4"/>
    <w:rsid w:val="0070759A"/>
    <w:rsid w:val="00707CD3"/>
    <w:rsid w:val="00710108"/>
    <w:rsid w:val="00716BB9"/>
    <w:rsid w:val="007256D1"/>
    <w:rsid w:val="007279FD"/>
    <w:rsid w:val="00742205"/>
    <w:rsid w:val="007502CB"/>
    <w:rsid w:val="00752D79"/>
    <w:rsid w:val="00752E20"/>
    <w:rsid w:val="00756EDE"/>
    <w:rsid w:val="00764456"/>
    <w:rsid w:val="00781B4D"/>
    <w:rsid w:val="007824BF"/>
    <w:rsid w:val="00782C0E"/>
    <w:rsid w:val="00783B8D"/>
    <w:rsid w:val="007903A6"/>
    <w:rsid w:val="00794B94"/>
    <w:rsid w:val="00794BD4"/>
    <w:rsid w:val="007A2F73"/>
    <w:rsid w:val="007A3061"/>
    <w:rsid w:val="007A5A0B"/>
    <w:rsid w:val="007C0E14"/>
    <w:rsid w:val="007C7DE4"/>
    <w:rsid w:val="007D40CB"/>
    <w:rsid w:val="007D5796"/>
    <w:rsid w:val="007D59C0"/>
    <w:rsid w:val="007D7D9C"/>
    <w:rsid w:val="007E4477"/>
    <w:rsid w:val="007F0120"/>
    <w:rsid w:val="007F485D"/>
    <w:rsid w:val="007F6050"/>
    <w:rsid w:val="007F7F6E"/>
    <w:rsid w:val="00813627"/>
    <w:rsid w:val="00827721"/>
    <w:rsid w:val="0083185F"/>
    <w:rsid w:val="00831DC2"/>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2D30"/>
    <w:rsid w:val="00875402"/>
    <w:rsid w:val="0087787F"/>
    <w:rsid w:val="00884D51"/>
    <w:rsid w:val="00887620"/>
    <w:rsid w:val="008916EC"/>
    <w:rsid w:val="00891E4F"/>
    <w:rsid w:val="008A1D83"/>
    <w:rsid w:val="008A31C5"/>
    <w:rsid w:val="008A4F9A"/>
    <w:rsid w:val="008B2850"/>
    <w:rsid w:val="008C2C25"/>
    <w:rsid w:val="008C509C"/>
    <w:rsid w:val="008C79B3"/>
    <w:rsid w:val="008D25E8"/>
    <w:rsid w:val="008D77BD"/>
    <w:rsid w:val="008E1000"/>
    <w:rsid w:val="008E454C"/>
    <w:rsid w:val="008E7F67"/>
    <w:rsid w:val="008F1E5A"/>
    <w:rsid w:val="00901BDA"/>
    <w:rsid w:val="009121D8"/>
    <w:rsid w:val="009152B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4C"/>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04B37"/>
    <w:rsid w:val="00A11228"/>
    <w:rsid w:val="00A222C2"/>
    <w:rsid w:val="00A305D6"/>
    <w:rsid w:val="00A33F08"/>
    <w:rsid w:val="00A342C4"/>
    <w:rsid w:val="00A50F6B"/>
    <w:rsid w:val="00A52237"/>
    <w:rsid w:val="00A551D6"/>
    <w:rsid w:val="00A62313"/>
    <w:rsid w:val="00A6251B"/>
    <w:rsid w:val="00A6511A"/>
    <w:rsid w:val="00A6754E"/>
    <w:rsid w:val="00A70F58"/>
    <w:rsid w:val="00A72987"/>
    <w:rsid w:val="00A7346B"/>
    <w:rsid w:val="00A84C4F"/>
    <w:rsid w:val="00A932A1"/>
    <w:rsid w:val="00A96E06"/>
    <w:rsid w:val="00AA6197"/>
    <w:rsid w:val="00AA6C70"/>
    <w:rsid w:val="00AB16FD"/>
    <w:rsid w:val="00AB4813"/>
    <w:rsid w:val="00AB758E"/>
    <w:rsid w:val="00AC4BBE"/>
    <w:rsid w:val="00AC6466"/>
    <w:rsid w:val="00AC7639"/>
    <w:rsid w:val="00AD08BB"/>
    <w:rsid w:val="00AD0EC0"/>
    <w:rsid w:val="00AD2286"/>
    <w:rsid w:val="00AD40A4"/>
    <w:rsid w:val="00AD70D6"/>
    <w:rsid w:val="00AD75BC"/>
    <w:rsid w:val="00AD7BB0"/>
    <w:rsid w:val="00AD7BC9"/>
    <w:rsid w:val="00AD7F39"/>
    <w:rsid w:val="00AE1871"/>
    <w:rsid w:val="00AE4D35"/>
    <w:rsid w:val="00AF1A8C"/>
    <w:rsid w:val="00B0116D"/>
    <w:rsid w:val="00B01173"/>
    <w:rsid w:val="00B02F35"/>
    <w:rsid w:val="00B0395A"/>
    <w:rsid w:val="00B050C5"/>
    <w:rsid w:val="00B05A3C"/>
    <w:rsid w:val="00B07100"/>
    <w:rsid w:val="00B1138C"/>
    <w:rsid w:val="00B2574A"/>
    <w:rsid w:val="00B32850"/>
    <w:rsid w:val="00B35D8A"/>
    <w:rsid w:val="00B45B34"/>
    <w:rsid w:val="00B46307"/>
    <w:rsid w:val="00B55953"/>
    <w:rsid w:val="00B57047"/>
    <w:rsid w:val="00B61D86"/>
    <w:rsid w:val="00B6342D"/>
    <w:rsid w:val="00B726BD"/>
    <w:rsid w:val="00B732BC"/>
    <w:rsid w:val="00B77C40"/>
    <w:rsid w:val="00B90E33"/>
    <w:rsid w:val="00B9676B"/>
    <w:rsid w:val="00BA2EA5"/>
    <w:rsid w:val="00BA364B"/>
    <w:rsid w:val="00BB1190"/>
    <w:rsid w:val="00BB31D0"/>
    <w:rsid w:val="00BB3534"/>
    <w:rsid w:val="00BB3A11"/>
    <w:rsid w:val="00BB4DDB"/>
    <w:rsid w:val="00BB5D79"/>
    <w:rsid w:val="00BB5F02"/>
    <w:rsid w:val="00BC1D3B"/>
    <w:rsid w:val="00BC7892"/>
    <w:rsid w:val="00BD0736"/>
    <w:rsid w:val="00BD3271"/>
    <w:rsid w:val="00BD43E7"/>
    <w:rsid w:val="00BE1D8F"/>
    <w:rsid w:val="00BE24D6"/>
    <w:rsid w:val="00BE7EFA"/>
    <w:rsid w:val="00BF06AD"/>
    <w:rsid w:val="00BF2C67"/>
    <w:rsid w:val="00C04F4D"/>
    <w:rsid w:val="00C12E48"/>
    <w:rsid w:val="00C13D14"/>
    <w:rsid w:val="00C15F53"/>
    <w:rsid w:val="00C23F09"/>
    <w:rsid w:val="00C25356"/>
    <w:rsid w:val="00C32240"/>
    <w:rsid w:val="00C328D0"/>
    <w:rsid w:val="00C463D1"/>
    <w:rsid w:val="00C46BC1"/>
    <w:rsid w:val="00C5235F"/>
    <w:rsid w:val="00C54CE2"/>
    <w:rsid w:val="00C66BF3"/>
    <w:rsid w:val="00C70140"/>
    <w:rsid w:val="00C73CA7"/>
    <w:rsid w:val="00C822F6"/>
    <w:rsid w:val="00C82AC2"/>
    <w:rsid w:val="00C839B1"/>
    <w:rsid w:val="00C8456C"/>
    <w:rsid w:val="00C84645"/>
    <w:rsid w:val="00C90952"/>
    <w:rsid w:val="00C91E19"/>
    <w:rsid w:val="00C92402"/>
    <w:rsid w:val="00C92867"/>
    <w:rsid w:val="00C93B93"/>
    <w:rsid w:val="00C955BE"/>
    <w:rsid w:val="00CA037D"/>
    <w:rsid w:val="00CA0837"/>
    <w:rsid w:val="00CA2442"/>
    <w:rsid w:val="00CA365F"/>
    <w:rsid w:val="00CA4725"/>
    <w:rsid w:val="00CB01CF"/>
    <w:rsid w:val="00CB6246"/>
    <w:rsid w:val="00CC0A17"/>
    <w:rsid w:val="00CD0F93"/>
    <w:rsid w:val="00CD1BD1"/>
    <w:rsid w:val="00CD528D"/>
    <w:rsid w:val="00CD58E2"/>
    <w:rsid w:val="00CE5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410B"/>
    <w:rsid w:val="00D9695B"/>
    <w:rsid w:val="00DA2417"/>
    <w:rsid w:val="00DA5585"/>
    <w:rsid w:val="00DB02AC"/>
    <w:rsid w:val="00DB6AA2"/>
    <w:rsid w:val="00DE10D1"/>
    <w:rsid w:val="00DE2514"/>
    <w:rsid w:val="00DE5261"/>
    <w:rsid w:val="00DE6851"/>
    <w:rsid w:val="00DF03EE"/>
    <w:rsid w:val="00DF7330"/>
    <w:rsid w:val="00E01B71"/>
    <w:rsid w:val="00E05CC9"/>
    <w:rsid w:val="00E15573"/>
    <w:rsid w:val="00E25A5B"/>
    <w:rsid w:val="00E3606D"/>
    <w:rsid w:val="00E373C7"/>
    <w:rsid w:val="00E4267B"/>
    <w:rsid w:val="00E42F13"/>
    <w:rsid w:val="00E43114"/>
    <w:rsid w:val="00E452DF"/>
    <w:rsid w:val="00E46AB0"/>
    <w:rsid w:val="00E543CF"/>
    <w:rsid w:val="00E546FD"/>
    <w:rsid w:val="00E608F1"/>
    <w:rsid w:val="00E611B9"/>
    <w:rsid w:val="00E7144F"/>
    <w:rsid w:val="00E72A15"/>
    <w:rsid w:val="00E73D74"/>
    <w:rsid w:val="00E76A79"/>
    <w:rsid w:val="00E80692"/>
    <w:rsid w:val="00E80C24"/>
    <w:rsid w:val="00E84937"/>
    <w:rsid w:val="00E93836"/>
    <w:rsid w:val="00EA28EE"/>
    <w:rsid w:val="00EA65EC"/>
    <w:rsid w:val="00EA7C16"/>
    <w:rsid w:val="00EB655D"/>
    <w:rsid w:val="00EC5281"/>
    <w:rsid w:val="00EC791D"/>
    <w:rsid w:val="00EC7CA6"/>
    <w:rsid w:val="00ED3C5D"/>
    <w:rsid w:val="00ED4553"/>
    <w:rsid w:val="00ED4B76"/>
    <w:rsid w:val="00EE48E1"/>
    <w:rsid w:val="00F00D08"/>
    <w:rsid w:val="00F016A3"/>
    <w:rsid w:val="00F1350D"/>
    <w:rsid w:val="00F15583"/>
    <w:rsid w:val="00F200EE"/>
    <w:rsid w:val="00F21777"/>
    <w:rsid w:val="00F22481"/>
    <w:rsid w:val="00F2542E"/>
    <w:rsid w:val="00F27278"/>
    <w:rsid w:val="00F275BC"/>
    <w:rsid w:val="00F344E3"/>
    <w:rsid w:val="00F34D58"/>
    <w:rsid w:val="00F40FC9"/>
    <w:rsid w:val="00F41A9D"/>
    <w:rsid w:val="00F44314"/>
    <w:rsid w:val="00F54B9C"/>
    <w:rsid w:val="00F56E96"/>
    <w:rsid w:val="00F573DD"/>
    <w:rsid w:val="00F60969"/>
    <w:rsid w:val="00F61E59"/>
    <w:rsid w:val="00F63D99"/>
    <w:rsid w:val="00F6426B"/>
    <w:rsid w:val="00F709B3"/>
    <w:rsid w:val="00F71A5E"/>
    <w:rsid w:val="00F85558"/>
    <w:rsid w:val="00FA0AFC"/>
    <w:rsid w:val="00FA1C82"/>
    <w:rsid w:val="00FA2ED1"/>
    <w:rsid w:val="00FA4A52"/>
    <w:rsid w:val="00FB230B"/>
    <w:rsid w:val="00FB4045"/>
    <w:rsid w:val="00FB4D8E"/>
    <w:rsid w:val="00FC0D0A"/>
    <w:rsid w:val="00FC1B0B"/>
    <w:rsid w:val="00FC2511"/>
    <w:rsid w:val="00FD2F97"/>
    <w:rsid w:val="00FD35C9"/>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9044CB"/>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2A15"/>
  </w:style>
  <w:style w:type="paragraph" w:styleId="BalloonText">
    <w:name w:val="Balloon Text"/>
    <w:basedOn w:val="Normal"/>
    <w:link w:val="BalloonTextChar"/>
    <w:semiHidden/>
    <w:unhideWhenUsed/>
    <w:rsid w:val="00FD3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5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6227</Words>
  <Characters>34641</Characters>
  <Application>Microsoft Office Word</Application>
  <DocSecurity>0</DocSecurity>
  <Lines>736</Lines>
  <Paragraphs>154</Paragraphs>
  <ScaleCrop>false</ScaleCrop>
  <HeadingPairs>
    <vt:vector size="2" baseType="variant">
      <vt:variant>
        <vt:lpstr>Title</vt:lpstr>
      </vt:variant>
      <vt:variant>
        <vt:i4>1</vt:i4>
      </vt:variant>
    </vt:vector>
  </HeadingPairs>
  <TitlesOfParts>
    <vt:vector size="1" baseType="lpstr">
      <vt:lpstr>S3033</vt:lpstr>
    </vt:vector>
  </TitlesOfParts>
  <Manager>R225</Manager>
  <Company>NJ Office of Legislative Services</Company>
  <LinksUpToDate>false</LinksUpToDate>
  <CharactersWithSpaces>40998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1R</dc:title>
  <dc:subject>Sen. Sweeny: establishes School Energy Efficiency Stimulus Program</dc:subject>
  <dc:creator>Senator  SWEENEY</dc:creator>
  <cp:keywords>S3033|16|AU |323|261|147|!|0|</cp:keywords>
  <dc:description>INTRODUCED OCTOBER 19, 2020_x000d_
Amended 1/14/21</dc:description>
  <cp:lastModifiedBy>Todaro, Vivian</cp:lastModifiedBy>
  <cp:revision>2</cp:revision>
  <cp:lastPrinted>2021-02-22T18:01:00Z</cp:lastPrinted>
  <dcterms:created xsi:type="dcterms:W3CDTF">2021-02-22T18:02:00Z</dcterms:created>
  <dcterms:modified xsi:type="dcterms:W3CDTF">2021-02-22T18:02:00Z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