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D4A" w:rsidRDefault="003D0D4A" w:rsidP="003D0D4A">
      <w:pPr>
        <w:pStyle w:val="bpuBill"/>
      </w:pPr>
      <w:bookmarkStart w:id="0" w:name="bpuFrontPg"/>
      <w:bookmarkStart w:id="1" w:name="_GoBack"/>
      <w:bookmarkEnd w:id="0"/>
      <w:bookmarkEnd w:id="1"/>
      <w:r>
        <w:t xml:space="preserve">SENATE, No. 3041 </w:t>
      </w:r>
    </w:p>
    <w:p w:rsidR="003D0D4A" w:rsidRPr="009D38FF" w:rsidRDefault="003D0D4A" w:rsidP="003D0D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691282" r:id="rId7"/>
        </w:object>
      </w:r>
    </w:p>
    <w:p w:rsidR="003D0D4A" w:rsidRDefault="003D0D4A" w:rsidP="003D0D4A">
      <w:pPr>
        <w:pStyle w:val="bpuState"/>
      </w:pPr>
      <w:r>
        <w:t>STATE OF NEW JERSEY</w:t>
      </w:r>
    </w:p>
    <w:p w:rsidR="003D0D4A" w:rsidRDefault="003D0D4A" w:rsidP="003D0D4A">
      <w:pPr>
        <w:pStyle w:val="bpuLegislature"/>
      </w:pPr>
      <w:proofErr w:type="gramStart"/>
      <w:r>
        <w:t>219th</w:t>
      </w:r>
      <w:proofErr w:type="gramEnd"/>
      <w:r>
        <w:t xml:space="preserve"> LEGISLATURE</w:t>
      </w:r>
    </w:p>
    <w:p w:rsidR="003D0D4A" w:rsidRDefault="003D0D4A" w:rsidP="003D0D4A">
      <w:pPr>
        <w:pStyle w:val="bpuWpGraphic"/>
      </w:pPr>
      <w:r>
        <w:object w:dxaOrig="8985" w:dyaOrig="255">
          <v:shape id="_x0000_i1026" type="#_x0000_t75" style="width:6in;height:12.1pt" o:ole="">
            <v:imagedata r:id="rId6" o:title=""/>
          </v:shape>
          <o:OLEObject Type="Embed" ProgID="WPWin6.1" ShapeID="_x0000_i1026" DrawAspect="Content" ObjectID="_1664691283" r:id="rId8"/>
        </w:object>
      </w:r>
      <w:r>
        <w:t xml:space="preserve">  </w:t>
      </w:r>
    </w:p>
    <w:p w:rsidR="003D0D4A" w:rsidRDefault="003D0D4A" w:rsidP="003D0D4A">
      <w:pPr>
        <w:pStyle w:val="bpuIntro"/>
      </w:pPr>
      <w:r>
        <w:t>INTRODUCED OCTOBER 19, 2020</w:t>
      </w:r>
    </w:p>
    <w:p w:rsidR="003D0D4A" w:rsidRDefault="003D0D4A" w:rsidP="003D0D4A">
      <w:pPr>
        <w:pStyle w:val="bpuIntro"/>
      </w:pPr>
    </w:p>
    <w:p w:rsidR="003D0D4A" w:rsidRDefault="003D0D4A" w:rsidP="003D0D4A">
      <w:pPr>
        <w:pStyle w:val="bpuIntro"/>
        <w:sectPr w:rsidR="003D0D4A" w:rsidSect="003D0D4A">
          <w:headerReference w:type="even" r:id="rId9"/>
          <w:headerReference w:type="default" r:id="rId10"/>
          <w:pgSz w:w="12240" w:h="20160" w:code="5"/>
          <w:pgMar w:top="2160" w:right="1440" w:bottom="1440" w:left="1440" w:header="72" w:footer="720" w:gutter="0"/>
          <w:pgNumType w:start="1"/>
          <w:cols w:space="720"/>
          <w:docGrid w:linePitch="360"/>
        </w:sectPr>
      </w:pPr>
    </w:p>
    <w:p w:rsidR="003D0D4A" w:rsidRDefault="003D0D4A" w:rsidP="003D0D4A">
      <w:pPr>
        <w:pStyle w:val="bpuIntro"/>
      </w:pPr>
    </w:p>
    <w:p w:rsidR="003D0D4A" w:rsidRDefault="003D0D4A" w:rsidP="003D0D4A">
      <w:pPr>
        <w:pStyle w:val="bpuSponsor"/>
      </w:pPr>
      <w:r>
        <w:t>Sponsored by:</w:t>
      </w:r>
    </w:p>
    <w:p w:rsidR="003D0D4A" w:rsidRDefault="003D0D4A" w:rsidP="003D0D4A">
      <w:pPr>
        <w:pStyle w:val="bpuSponsor"/>
      </w:pPr>
      <w:proofErr w:type="gramStart"/>
      <w:r>
        <w:t>Senator  JOSEPH</w:t>
      </w:r>
      <w:proofErr w:type="gramEnd"/>
      <w:r>
        <w:t xml:space="preserve"> F. VITALE</w:t>
      </w:r>
    </w:p>
    <w:p w:rsidR="003D0D4A" w:rsidRDefault="003D0D4A" w:rsidP="003D0D4A">
      <w:pPr>
        <w:pStyle w:val="bpuSponsor"/>
      </w:pPr>
      <w:r>
        <w:t>District 19 (Middlesex)</w:t>
      </w:r>
    </w:p>
    <w:p w:rsidR="003D0D4A" w:rsidRDefault="003D0D4A" w:rsidP="003D0D4A">
      <w:pPr>
        <w:pStyle w:val="bpuSponsor"/>
      </w:pPr>
      <w:proofErr w:type="gramStart"/>
      <w:r>
        <w:t>Senator  VIN</w:t>
      </w:r>
      <w:proofErr w:type="gramEnd"/>
      <w:r>
        <w:t xml:space="preserve"> GOPAL</w:t>
      </w:r>
    </w:p>
    <w:p w:rsidR="003D0D4A" w:rsidRDefault="003D0D4A" w:rsidP="003D0D4A">
      <w:pPr>
        <w:pStyle w:val="bpuSponsor"/>
      </w:pPr>
      <w:r>
        <w:t>District 11 (Monmouth)</w:t>
      </w:r>
    </w:p>
    <w:p w:rsidR="003D0D4A" w:rsidRDefault="003D0D4A" w:rsidP="003D0D4A">
      <w:pPr>
        <w:pStyle w:val="bpuSponsor"/>
      </w:pPr>
    </w:p>
    <w:p w:rsidR="003D0D4A" w:rsidRDefault="003D0D4A" w:rsidP="003D0D4A">
      <w:pPr>
        <w:pStyle w:val="bpuSponsor"/>
      </w:pPr>
    </w:p>
    <w:p w:rsidR="003D0D4A" w:rsidRDefault="003D0D4A" w:rsidP="003D0D4A">
      <w:pPr>
        <w:pStyle w:val="bpuSponsor"/>
      </w:pPr>
    </w:p>
    <w:p w:rsidR="003D0D4A" w:rsidRDefault="003D0D4A" w:rsidP="003D0D4A">
      <w:pPr>
        <w:pStyle w:val="bpuSponsor"/>
      </w:pPr>
    </w:p>
    <w:p w:rsidR="003D0D4A" w:rsidRDefault="003D0D4A" w:rsidP="003D0D4A">
      <w:pPr>
        <w:pStyle w:val="bpuSponsor"/>
      </w:pPr>
      <w:r>
        <w:t>SYNOPSIS</w:t>
      </w:r>
    </w:p>
    <w:p w:rsidR="003D0D4A" w:rsidRDefault="003D0D4A" w:rsidP="003D0D4A">
      <w:pPr>
        <w:pStyle w:val="bpuNormText"/>
      </w:pPr>
      <w:r>
        <w:tab/>
        <w:t xml:space="preserve">Requires DOH </w:t>
      </w:r>
      <w:proofErr w:type="gramStart"/>
      <w:r>
        <w:t>to continuously publish</w:t>
      </w:r>
      <w:proofErr w:type="gramEnd"/>
      <w:r>
        <w:t xml:space="preserve"> total number of COVID-19 deaths in long-term care facilities and veterans' homes. </w:t>
      </w:r>
    </w:p>
    <w:p w:rsidR="003D0D4A" w:rsidRDefault="003D0D4A" w:rsidP="003D0D4A">
      <w:pPr>
        <w:pStyle w:val="bpuNormText"/>
      </w:pPr>
    </w:p>
    <w:p w:rsidR="003D0D4A" w:rsidRDefault="003D0D4A" w:rsidP="003D0D4A">
      <w:pPr>
        <w:pStyle w:val="bpuSponsor"/>
      </w:pPr>
      <w:r>
        <w:t xml:space="preserve">CURRENT VERSION OF TEXT </w:t>
      </w:r>
    </w:p>
    <w:p w:rsidR="003D0D4A" w:rsidRDefault="003D0D4A" w:rsidP="003D0D4A">
      <w:pPr>
        <w:pStyle w:val="bpuNormText"/>
      </w:pPr>
      <w:r>
        <w:tab/>
        <w:t>As introduced.</w:t>
      </w:r>
    </w:p>
    <w:p w:rsidR="003D0D4A" w:rsidRDefault="003D0D4A" w:rsidP="003D0D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0D4A" w:rsidRDefault="003D0D4A" w:rsidP="008916EC">
      <w:pPr>
        <w:pStyle w:val="FronterPage"/>
        <w:tabs>
          <w:tab w:val="clear" w:pos="720"/>
          <w:tab w:val="clear" w:pos="1440"/>
          <w:tab w:val="clear" w:pos="2160"/>
          <w:tab w:val="clear" w:pos="2880"/>
          <w:tab w:val="clear" w:pos="3600"/>
          <w:tab w:val="clear" w:pos="4320"/>
          <w:tab w:val="clear" w:pos="5040"/>
        </w:tabs>
        <w:sectPr w:rsidR="003D0D4A" w:rsidSect="003D0D4A">
          <w:type w:val="continuous"/>
          <w:pgSz w:w="12240" w:h="20160" w:code="5"/>
          <w:pgMar w:top="1440" w:right="2275" w:bottom="1440" w:left="2275" w:header="72" w:footer="720" w:gutter="0"/>
          <w:pgNumType w:start="1"/>
          <w:cols w:space="720"/>
          <w:docGrid w:linePitch="360"/>
        </w:sectPr>
      </w:pPr>
    </w:p>
    <w:p w:rsidR="001B3E64" w:rsidRPr="00677316" w:rsidRDefault="001B3E64" w:rsidP="001B3E64">
      <w:pPr>
        <w:pStyle w:val="HangingAnAct"/>
        <w:rPr>
          <w:rStyle w:val="HangingAnActChar"/>
        </w:rPr>
      </w:pPr>
      <w:r>
        <w:rPr>
          <w:rStyle w:val="BillHead"/>
        </w:rPr>
        <w:lastRenderedPageBreak/>
        <w:t>An Act</w:t>
      </w:r>
      <w:r w:rsidRPr="006B7FA7">
        <w:rPr>
          <w:rStyle w:val="HangingAnActChar"/>
        </w:rPr>
        <w:t xml:space="preserve"> </w:t>
      </w:r>
      <w:r w:rsidRPr="00043DE3">
        <w:rPr>
          <w:rStyle w:val="HangingAnActChar"/>
        </w:rPr>
        <w:t>concerning coronavirus disease 2019 deaths in long-term care facilities</w:t>
      </w:r>
      <w:r w:rsidRPr="00705B13">
        <w:t xml:space="preserve"> </w:t>
      </w:r>
      <w:r w:rsidRPr="00705B13">
        <w:rPr>
          <w:rStyle w:val="HangingAnActChar"/>
        </w:rPr>
        <w:t>and veterans' homes</w:t>
      </w:r>
      <w:r w:rsidRPr="00043DE3">
        <w:rPr>
          <w:rStyle w:val="HangingAnActChar"/>
        </w:rPr>
        <w:t>.</w:t>
      </w:r>
    </w:p>
    <w:p w:rsidR="001B3E64" w:rsidRPr="00D71D68" w:rsidRDefault="001B3E64" w:rsidP="001B3E64"/>
    <w:p w:rsidR="001B3E64" w:rsidRPr="00AA7880" w:rsidRDefault="001B3E64" w:rsidP="001B3E6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B3E64" w:rsidRPr="00D71D68" w:rsidRDefault="001B3E64" w:rsidP="001B3E64"/>
    <w:p w:rsidR="001B3E64" w:rsidRDefault="006B3C82" w:rsidP="001B3E64">
      <w:r>
        <w:tab/>
        <w:t xml:space="preserve">1.  </w:t>
      </w:r>
      <w:proofErr w:type="gramStart"/>
      <w:r>
        <w:t>a</w:t>
      </w:r>
      <w:proofErr w:type="gramEnd"/>
      <w:r>
        <w:t xml:space="preserve">.  </w:t>
      </w:r>
      <w:r w:rsidR="001B3E64">
        <w:t>As used in this section:</w:t>
      </w:r>
    </w:p>
    <w:p w:rsidR="001B3E64" w:rsidRDefault="001B3E64" w:rsidP="001B3E64">
      <w:r>
        <w:tab/>
      </w:r>
      <w:r w:rsidRPr="007B027D">
        <w:t>"Long-term care facility" means a nursing home, assisted living residence, comprehensive personal care home, residential health care facility, or dementia care home licensed pursuant to P.L.1971, c.136 (C.26:2H-1 et seq.).</w:t>
      </w:r>
    </w:p>
    <w:p w:rsidR="001B3E64" w:rsidRDefault="001B3E64" w:rsidP="001B3E64">
      <w:r>
        <w:tab/>
      </w:r>
      <w:r w:rsidRPr="00437F6A">
        <w:t>"Veterans' home" means the New Jersey Veterans' Memorial Home - Menlo Park, the New Jersey Veterans' Memorial Home - Vineland, and the New Jersey Veterans' Memorial Home - Paramus.</w:t>
      </w:r>
    </w:p>
    <w:p w:rsidR="001B3E64" w:rsidRDefault="006B3C82" w:rsidP="001B3E64">
      <w:r>
        <w:tab/>
        <w:t>b.</w:t>
      </w:r>
      <w:r>
        <w:tab/>
      </w:r>
      <w:r w:rsidR="001B3E64">
        <w:t xml:space="preserve">Notwithstanding the provision of any executive order or law to the contrary, the Internet website of the Department of Health shall display, at all times: </w:t>
      </w:r>
    </w:p>
    <w:p w:rsidR="001B3E64" w:rsidRDefault="006B3C82" w:rsidP="001B3E64">
      <w:r>
        <w:tab/>
        <w:t>(1)</w:t>
      </w:r>
      <w:r>
        <w:tab/>
      </w:r>
      <w:proofErr w:type="gramStart"/>
      <w:r w:rsidR="001B3E64">
        <w:t>the</w:t>
      </w:r>
      <w:proofErr w:type="gramEnd"/>
      <w:r w:rsidR="001B3E64">
        <w:t xml:space="preserve"> total number of COVID-19 deaths of employees and residents of long-term care facilities and v</w:t>
      </w:r>
      <w:r w:rsidR="001B3E64" w:rsidRPr="00437F6A">
        <w:t>eterans' home</w:t>
      </w:r>
      <w:r w:rsidR="001B3E64">
        <w:t xml:space="preserve">s in this State since the beginning of the COVID-19 pandemic; and </w:t>
      </w:r>
    </w:p>
    <w:p w:rsidR="001B3E64" w:rsidRDefault="001B3E64" w:rsidP="001B3E64">
      <w:r>
        <w:tab/>
        <w:t>(2)</w:t>
      </w:r>
      <w:r w:rsidR="006B3C82">
        <w:tab/>
      </w:r>
      <w:proofErr w:type="gramStart"/>
      <w:r>
        <w:t>the</w:t>
      </w:r>
      <w:proofErr w:type="gramEnd"/>
      <w:r>
        <w:t xml:space="preserve"> total number of new daily COVID-19 deaths of employees and residents of long-term care facilities and v</w:t>
      </w:r>
      <w:r w:rsidRPr="00437F6A">
        <w:t>eterans' home</w:t>
      </w:r>
      <w:r>
        <w:t>s in this State.</w:t>
      </w:r>
    </w:p>
    <w:p w:rsidR="001B3E64" w:rsidRDefault="001B3E64" w:rsidP="001B3E64"/>
    <w:p w:rsidR="001B3E64" w:rsidRPr="00AA7880" w:rsidRDefault="001B3E64" w:rsidP="001B3E64">
      <w:r>
        <w:tab/>
        <w:t>2.</w:t>
      </w:r>
      <w:r w:rsidR="006B3C82">
        <w:t xml:space="preserve"> </w:t>
      </w:r>
      <w:r>
        <w:t xml:space="preserve"> This act shall take effect immediately and shall expire 365 days following the end of both the state of emergency and the public health emergency declared in response to the coronavirus disease 2019.</w:t>
      </w:r>
    </w:p>
    <w:p w:rsidR="001B3E64" w:rsidRPr="00AA7880" w:rsidRDefault="001B3E64" w:rsidP="001B3E64"/>
    <w:p w:rsidR="001B3E64" w:rsidRPr="00CE7BD8" w:rsidRDefault="001B3E64" w:rsidP="001B3E64"/>
    <w:p w:rsidR="001B3E64" w:rsidRPr="00AA7880" w:rsidRDefault="001B3E64" w:rsidP="001B3E64">
      <w:pPr>
        <w:jc w:val="center"/>
      </w:pPr>
      <w:r w:rsidRPr="00D71D68">
        <w:t>STATEMENT</w:t>
      </w:r>
    </w:p>
    <w:p w:rsidR="001B3E64" w:rsidRDefault="001B3E64" w:rsidP="001B3E64"/>
    <w:p w:rsidR="001B3E64" w:rsidRDefault="001B3E64" w:rsidP="001B3E64">
      <w:r>
        <w:tab/>
      </w:r>
      <w:r w:rsidRPr="00D259C9">
        <w:t xml:space="preserve">This bill requires the Department of Health (DOH) </w:t>
      </w:r>
      <w:proofErr w:type="gramStart"/>
      <w:r w:rsidRPr="00D259C9">
        <w:t>to continuously publish</w:t>
      </w:r>
      <w:proofErr w:type="gramEnd"/>
      <w:r w:rsidRPr="00D259C9">
        <w:t xml:space="preserve"> total number of COVID-19 deaths in long-term care facilities</w:t>
      </w:r>
      <w:r>
        <w:t xml:space="preserve"> and v</w:t>
      </w:r>
      <w:r w:rsidRPr="00437F6A">
        <w:t>eterans' home</w:t>
      </w:r>
      <w:r>
        <w:t>s</w:t>
      </w:r>
      <w:r w:rsidRPr="00D259C9">
        <w:t>.</w:t>
      </w:r>
    </w:p>
    <w:p w:rsidR="001B3E64" w:rsidRDefault="001B3E64" w:rsidP="001B3E64">
      <w:r>
        <w:tab/>
      </w:r>
      <w:proofErr w:type="gramStart"/>
      <w:r>
        <w:t>Under the bill, the Internet website of the Department of Health is to display, at all times: (1) the total number of COVID-19 deaths of employees and residents of long-term care facilities and v</w:t>
      </w:r>
      <w:r w:rsidRPr="00437F6A">
        <w:t>eterans' home</w:t>
      </w:r>
      <w:r>
        <w:t>s in this State since the beginning of the COVID-19 pandemic; and (2) the total number of new daily COVID-19 deaths of employees and residents of long-term care facilities and v</w:t>
      </w:r>
      <w:r w:rsidRPr="00437F6A">
        <w:t>eterans' home</w:t>
      </w:r>
      <w:r>
        <w:t>s in this State.</w:t>
      </w:r>
      <w:proofErr w:type="gramEnd"/>
    </w:p>
    <w:p w:rsidR="001B3E64" w:rsidRDefault="001B3E64" w:rsidP="001B3E64">
      <w:r>
        <w:tab/>
        <w:t>The bill defines "l</w:t>
      </w:r>
      <w:r w:rsidRPr="00F0504A">
        <w:t xml:space="preserve">ong-term care facility" </w:t>
      </w:r>
      <w:r>
        <w:t>to mean</w:t>
      </w:r>
      <w:r w:rsidRPr="00F0504A">
        <w:t xml:space="preserve"> a nursing home, assisted living residence, comprehensive personal care home, residential health care facility, or dementia care home licensed pursuant to P.L.1971, c.136 (C.26:2H-1 et seq.).</w:t>
      </w:r>
      <w:r>
        <w:t xml:space="preserve">  </w:t>
      </w:r>
      <w:r w:rsidRPr="00437F6A">
        <w:t>"Veterans' home" means the New Jersey Veterans' Memorial Home - Menlo Park, the New Jersey Veterans' Memorial Home - Vineland, and the New Jersey Veterans' Memorial Home - Paramus.</w:t>
      </w:r>
    </w:p>
    <w:sectPr w:rsidR="001B3E64" w:rsidSect="006B3C82">
      <w:headerReference w:type="default" r:id="rId12"/>
      <w:footerReference w:type="default" r:id="rId13"/>
      <w:headerReference w:type="first" r:id="rId14"/>
      <w:footerReference w:type="first" r:id="rId15"/>
      <w:pgSz w:w="12240" w:h="20160" w:code="5"/>
      <w:pgMar w:top="1440" w:right="2520" w:bottom="1530"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3DC" w:rsidRDefault="00C973DC">
      <w:r>
        <w:separator/>
      </w:r>
    </w:p>
  </w:endnote>
  <w:endnote w:type="continuationSeparator" w:id="0">
    <w:p w:rsidR="00C973DC" w:rsidRDefault="00C97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3DC" w:rsidRDefault="00C973DC">
      <w:r>
        <w:separator/>
      </w:r>
    </w:p>
  </w:footnote>
  <w:footnote w:type="continuationSeparator" w:id="0">
    <w:p w:rsidR="00C973DC" w:rsidRDefault="00C97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24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0D4A" w:rsidRDefault="003D0D4A" w:rsidP="003D0D4A">
    <w:pPr>
      <w:pStyle w:val="bpuHeadSpon"/>
    </w:pPr>
    <w:r w:rsidRPr="003D0D4A">
      <w:rPr>
        <w:rStyle w:val="bpuHeadSponChar"/>
      </w:rPr>
      <w:t>S3041</w:t>
    </w:r>
    <w:r>
      <w:t xml:space="preserve"> VITALE, GOPAL</w:t>
    </w:r>
  </w:p>
  <w:p w:rsidR="003D0D4A" w:rsidRDefault="003D0D4A" w:rsidP="003D0D4A">
    <w:pPr>
      <w:pStyle w:val="bpuHeadSpon"/>
    </w:pPr>
    <w:r>
      <w:fldChar w:fldCharType="begin"/>
    </w:r>
    <w:r>
      <w:instrText xml:space="preserve"> PAGE  \* MERGEFORMAT </w:instrText>
    </w:r>
    <w:r>
      <w:fldChar w:fldCharType="separate"/>
    </w:r>
    <w:r w:rsidR="006B3C82">
      <w:rPr>
        <w:noProof/>
      </w:rPr>
      <w:t>3</w:t>
    </w:r>
    <w:r>
      <w:fldChar w:fldCharType="end"/>
    </w:r>
  </w:p>
  <w:p w:rsidR="003D0D4A" w:rsidRDefault="003D0D4A" w:rsidP="003D0D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0D4A" w:rsidRDefault="003D0D4A" w:rsidP="003D0D4A">
    <w:pPr>
      <w:pStyle w:val="bpuHeadSpon"/>
    </w:pPr>
    <w:r w:rsidRPr="003D0D4A">
      <w:rPr>
        <w:rStyle w:val="bpuHeadSponChar"/>
      </w:rPr>
      <w:t>S3041</w:t>
    </w:r>
    <w:r>
      <w:t xml:space="preserve"> VITALE, GOPAL</w:t>
    </w:r>
  </w:p>
  <w:p w:rsidR="003D0D4A" w:rsidRDefault="003D0D4A" w:rsidP="003D0D4A">
    <w:pPr>
      <w:pStyle w:val="bpuHeadSpon"/>
    </w:pPr>
    <w:r>
      <w:fldChar w:fldCharType="begin"/>
    </w:r>
    <w:r>
      <w:instrText xml:space="preserve"> PAGE  \* MERGEFORMAT </w:instrText>
    </w:r>
    <w:r>
      <w:fldChar w:fldCharType="separate"/>
    </w:r>
    <w:r w:rsidR="00FA2482">
      <w:rPr>
        <w:noProof/>
      </w:rPr>
      <w:t>2</w:t>
    </w:r>
    <w:r>
      <w:fldChar w:fldCharType="end"/>
    </w:r>
  </w:p>
  <w:p w:rsidR="003D0D4A" w:rsidRDefault="003D0D4A" w:rsidP="003D0D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3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E64"/>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77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D4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0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5E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A12"/>
    <w:rsid w:val="00686AEB"/>
    <w:rsid w:val="006B3C8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D63"/>
    <w:rsid w:val="00875402"/>
    <w:rsid w:val="00884D51"/>
    <w:rsid w:val="008916EC"/>
    <w:rsid w:val="00891E4F"/>
    <w:rsid w:val="008A31C5"/>
    <w:rsid w:val="008A4F9A"/>
    <w:rsid w:val="008B2850"/>
    <w:rsid w:val="008C79B3"/>
    <w:rsid w:val="008D77BD"/>
    <w:rsid w:val="008E454C"/>
    <w:rsid w:val="008F1E5A"/>
    <w:rsid w:val="009001D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3D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4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7A98FC-6F6A-4E8F-8BB9-E122D962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0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415</Words>
  <Characters>2237</Characters>
  <Application>Microsoft Office Word</Application>
  <DocSecurity>0</DocSecurity>
  <Lines>75</Lines>
  <Paragraphs>26</Paragraphs>
  <ScaleCrop>false</ScaleCrop>
  <HeadingPairs>
    <vt:vector size="2" baseType="variant">
      <vt:variant>
        <vt:lpstr>Title</vt:lpstr>
      </vt:variant>
      <vt:variant>
        <vt:i4>1</vt:i4>
      </vt:variant>
    </vt:vector>
  </HeadingPairs>
  <TitlesOfParts>
    <vt:vector size="1" baseType="lpstr">
      <vt:lpstr>S3041</vt:lpstr>
    </vt:vector>
  </TitlesOfParts>
  <Manager>R229</Manager>
  <Company>NJ Office of Legislative Services</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S3041</dc:title>
  <dc:subject>Health</dc:subject>
  <dc:creator>Senator  VITALE, Senator  GOPAL</dc:creator>
  <cp:keywords>S3041|2|HS |263|219|219|N|0|</cp:keywords>
  <dc:description>INTRODUCED OCTOBER 19, 2020</dc:description>
  <cp:lastModifiedBy>Bell, Careema</cp:lastModifiedBy>
  <cp:revision>2</cp:revision>
  <cp:lastPrinted>2005-10-12T19:02:00Z</cp:lastPrinted>
  <dcterms:created xsi:type="dcterms:W3CDTF">2020-10-20T13:28:00Z</dcterms:created>
  <dcterms:modified xsi:type="dcterms:W3CDTF">2020-10-20T13:28:00Z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