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8BB" w:rsidRDefault="00F578BB" w:rsidP="00F578BB">
      <w:pPr>
        <w:pStyle w:val="bpuBill"/>
      </w:pPr>
      <w:bookmarkStart w:id="0" w:name="bpuFrontPg"/>
      <w:bookmarkEnd w:id="0"/>
      <w:r>
        <w:t xml:space="preserve">SENATE, No. 3044 </w:t>
      </w:r>
    </w:p>
    <w:p w:rsidR="00F578BB" w:rsidRPr="009D38FF" w:rsidRDefault="00F578BB" w:rsidP="00F578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474200" r:id="rId8"/>
        </w:object>
      </w:r>
    </w:p>
    <w:p w:rsidR="00F578BB" w:rsidRDefault="00F578BB" w:rsidP="00F578BB">
      <w:pPr>
        <w:pStyle w:val="bpuState"/>
      </w:pPr>
      <w:r>
        <w:t>STATE OF NEW JERSEY</w:t>
      </w:r>
    </w:p>
    <w:p w:rsidR="00F578BB" w:rsidRDefault="00F578BB" w:rsidP="00F578BB">
      <w:pPr>
        <w:pStyle w:val="bpuLegislature"/>
      </w:pPr>
      <w:r>
        <w:t>219th LEGISLATURE</w:t>
      </w:r>
    </w:p>
    <w:p w:rsidR="00F578BB" w:rsidRDefault="00F578BB" w:rsidP="00F578BB">
      <w:pPr>
        <w:pStyle w:val="bpuWpGraphic"/>
      </w:pPr>
      <w:r>
        <w:object w:dxaOrig="8985" w:dyaOrig="255">
          <v:shape id="_x0000_i1026" type="#_x0000_t75" style="width:6in;height:12pt" o:ole="">
            <v:imagedata r:id="rId7" o:title=""/>
          </v:shape>
          <o:OLEObject Type="Embed" ProgID="WPWin6.1" ShapeID="_x0000_i1026" DrawAspect="Content" ObjectID="_1665474201" r:id="rId9"/>
        </w:object>
      </w:r>
      <w:r>
        <w:t xml:space="preserve">  </w:t>
      </w:r>
    </w:p>
    <w:p w:rsidR="00F578BB" w:rsidRDefault="00F578BB" w:rsidP="00F578BB">
      <w:pPr>
        <w:pStyle w:val="bpuIntro"/>
      </w:pPr>
      <w:r>
        <w:t>INTRODUCED OCTOBER 19, 2020</w:t>
      </w:r>
    </w:p>
    <w:p w:rsidR="00F578BB" w:rsidRDefault="00F578BB" w:rsidP="00F578BB">
      <w:pPr>
        <w:pStyle w:val="bpuIntro"/>
      </w:pPr>
    </w:p>
    <w:p w:rsidR="00F578BB" w:rsidRDefault="00F578BB" w:rsidP="00F578BB">
      <w:pPr>
        <w:pStyle w:val="bpuIntro"/>
        <w:sectPr w:rsidR="00F578BB" w:rsidSect="00F578BB">
          <w:headerReference w:type="even" r:id="rId10"/>
          <w:headerReference w:type="default" r:id="rId11"/>
          <w:pgSz w:w="12240" w:h="20160" w:code="5"/>
          <w:pgMar w:top="2160" w:right="1440" w:bottom="1440" w:left="1440" w:header="72" w:footer="720" w:gutter="0"/>
          <w:pgNumType w:start="1"/>
          <w:cols w:space="720"/>
          <w:docGrid w:linePitch="360"/>
        </w:sectPr>
      </w:pPr>
    </w:p>
    <w:p w:rsidR="00F578BB" w:rsidRDefault="00F578BB" w:rsidP="00F578BB">
      <w:pPr>
        <w:pStyle w:val="bpuIntro"/>
      </w:pPr>
    </w:p>
    <w:p w:rsidR="00F578BB" w:rsidRDefault="00F578BB" w:rsidP="00F578BB">
      <w:pPr>
        <w:pStyle w:val="bpuSponsor"/>
      </w:pPr>
      <w:r>
        <w:t>Sponsored by:</w:t>
      </w:r>
    </w:p>
    <w:p w:rsidR="00F578BB" w:rsidRDefault="00F578BB" w:rsidP="00F578BB">
      <w:pPr>
        <w:pStyle w:val="bpuSponsor"/>
      </w:pPr>
      <w:r>
        <w:t>Senator  M. TERESA RUIZ</w:t>
      </w:r>
    </w:p>
    <w:p w:rsidR="00F578BB" w:rsidRDefault="00F578BB" w:rsidP="00F578BB">
      <w:pPr>
        <w:pStyle w:val="bpuSponsor"/>
      </w:pPr>
      <w:r>
        <w:t>District 29 (Essex)</w:t>
      </w:r>
    </w:p>
    <w:p w:rsidR="00F578BB" w:rsidRDefault="00F578BB" w:rsidP="00F578BB">
      <w:pPr>
        <w:pStyle w:val="bpuSponsor"/>
      </w:pPr>
    </w:p>
    <w:p w:rsidR="00F578BB" w:rsidRDefault="00F578BB" w:rsidP="00F578BB">
      <w:pPr>
        <w:pStyle w:val="bpuSponsor"/>
      </w:pPr>
    </w:p>
    <w:p w:rsidR="00F578BB" w:rsidRDefault="00F578BB" w:rsidP="00F578BB">
      <w:pPr>
        <w:pStyle w:val="bpuSponsor"/>
      </w:pPr>
    </w:p>
    <w:p w:rsidR="00F578BB" w:rsidRDefault="00F578BB" w:rsidP="00F578BB">
      <w:pPr>
        <w:pStyle w:val="bpuSponsor"/>
      </w:pPr>
    </w:p>
    <w:p w:rsidR="00F578BB" w:rsidRDefault="00F578BB" w:rsidP="00F578BB">
      <w:pPr>
        <w:pStyle w:val="bpuSponsor"/>
      </w:pPr>
      <w:r>
        <w:t>SYNOPSIS</w:t>
      </w:r>
    </w:p>
    <w:p w:rsidR="00F578BB" w:rsidRDefault="00F578BB" w:rsidP="00F578BB">
      <w:pPr>
        <w:pStyle w:val="bpuNormText"/>
      </w:pPr>
      <w:r>
        <w:tab/>
        <w:t>Permits transfer of escheated civil forfeiture funds from Unclaimed Personal Property Trust Fund to General Fund for appropriation to Essex County Prosecutor’s Office.</w:t>
      </w:r>
    </w:p>
    <w:p w:rsidR="00F578BB" w:rsidRDefault="00F578BB" w:rsidP="00F578BB">
      <w:pPr>
        <w:pStyle w:val="bpuNormText"/>
      </w:pPr>
    </w:p>
    <w:p w:rsidR="00F578BB" w:rsidRDefault="00F578BB" w:rsidP="00F578BB">
      <w:pPr>
        <w:pStyle w:val="bpuSponsor"/>
      </w:pPr>
      <w:r>
        <w:t xml:space="preserve">CURRENT VERSION OF TEXT </w:t>
      </w:r>
    </w:p>
    <w:p w:rsidR="00F578BB" w:rsidRDefault="00F578BB" w:rsidP="00F578BB">
      <w:pPr>
        <w:pStyle w:val="bpuNormText"/>
      </w:pPr>
      <w:r>
        <w:tab/>
        <w:t>As introduced.</w:t>
      </w:r>
    </w:p>
    <w:p w:rsidR="00F578BB" w:rsidRDefault="00F578BB" w:rsidP="00F578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8BB" w:rsidRDefault="00F578BB" w:rsidP="008916EC">
      <w:pPr>
        <w:pStyle w:val="FronterPage"/>
        <w:tabs>
          <w:tab w:val="clear" w:pos="720"/>
          <w:tab w:val="clear" w:pos="1440"/>
          <w:tab w:val="clear" w:pos="2160"/>
          <w:tab w:val="clear" w:pos="2880"/>
          <w:tab w:val="clear" w:pos="3600"/>
          <w:tab w:val="clear" w:pos="4320"/>
          <w:tab w:val="clear" w:pos="5040"/>
        </w:tabs>
        <w:sectPr w:rsidR="00F578BB" w:rsidSect="00F578BB">
          <w:type w:val="continuous"/>
          <w:pgSz w:w="12240" w:h="20160" w:code="5"/>
          <w:pgMar w:top="1440" w:right="2275" w:bottom="1440" w:left="2275" w:header="72" w:footer="720" w:gutter="0"/>
          <w:pgNumType w:start="1"/>
          <w:cols w:space="720"/>
          <w:docGrid w:linePitch="360"/>
        </w:sectPr>
      </w:pPr>
    </w:p>
    <w:p w:rsidR="00686AEB" w:rsidRPr="00677316" w:rsidRDefault="008D3AF6"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2020 appropriations act, P.L.2019, c.150.</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686AEB" w:rsidRDefault="00686AEB" w:rsidP="00686AEB">
      <w:r>
        <w:tab/>
      </w:r>
      <w:r w:rsidR="008D3AF6">
        <w:t xml:space="preserve">1.  </w:t>
      </w:r>
      <w:r w:rsidR="00422C01">
        <w:t>The following language provision is added to the General Provisions of P.L.2019, c.150, the annual State appropriations act for Fiscal Year 2020</w:t>
      </w:r>
      <w:r w:rsidR="009F3D28">
        <w:t>, as amended and supplemented by</w:t>
      </w:r>
      <w:r w:rsidR="0094379F">
        <w:t xml:space="preserve"> P.L.2020,</w:t>
      </w:r>
      <w:r w:rsidR="006A11A2">
        <w:t> </w:t>
      </w:r>
      <w:r w:rsidR="0094379F">
        <w:t>c.43</w:t>
      </w:r>
      <w:r w:rsidR="00422C01">
        <w:t>:</w:t>
      </w:r>
    </w:p>
    <w:p w:rsidR="008D3AF6" w:rsidRPr="001A59B5" w:rsidRDefault="00422C01" w:rsidP="006A11A2">
      <w:pPr>
        <w:tabs>
          <w:tab w:val="clear" w:pos="1440"/>
          <w:tab w:val="left" w:pos="900"/>
        </w:tabs>
      </w:pPr>
      <w:r>
        <w:tab/>
      </w:r>
      <w:r w:rsidR="006A11A2">
        <w:rPr>
          <w:u w:val="single"/>
        </w:rPr>
        <w:t>105.</w:t>
      </w:r>
      <w:r w:rsidR="006A11A2">
        <w:rPr>
          <w:u w:val="single"/>
        </w:rPr>
        <w:tab/>
      </w:r>
      <w:r>
        <w:rPr>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w:t>
      </w:r>
      <w:r w:rsidR="001A59B5">
        <w:rPr>
          <w:u w:val="single"/>
        </w:rPr>
        <w:t xml:space="preserve">r transfer to the General Fund, an amount not to exceed $2,400,000 comprising unclaimed assets seized by the County of Essex prior to January 1, 2017 pursuant to N.J.S.2C:64-1 et seq., and deposited in the Unclaimed Personal Property Trust Fund on or after July 1, 2020, which amount is appropriated subject to the approval of the Director of the Division of Budget and Accounting to the </w:t>
      </w:r>
      <w:r w:rsidR="00D07770">
        <w:rPr>
          <w:u w:val="single"/>
        </w:rPr>
        <w:t>Office of the Essex County Prosecutor</w:t>
      </w:r>
      <w:r w:rsidR="001A59B5">
        <w:rPr>
          <w:u w:val="single"/>
        </w:rPr>
        <w:t xml:space="preserve"> for </w:t>
      </w:r>
      <w:r w:rsidR="00D07770">
        <w:rPr>
          <w:u w:val="single"/>
        </w:rPr>
        <w:t>law enforcement purposes including,</w:t>
      </w:r>
      <w:r w:rsidR="001A59B5">
        <w:rPr>
          <w:u w:val="single"/>
        </w:rPr>
        <w:t xml:space="preserve"> but not limited to</w:t>
      </w:r>
      <w:r w:rsidR="00FC36F5">
        <w:rPr>
          <w:u w:val="single"/>
        </w:rPr>
        <w:t>,</w:t>
      </w:r>
      <w:r w:rsidR="001A59B5">
        <w:rPr>
          <w:u w:val="single"/>
        </w:rPr>
        <w:t xml:space="preserve"> the implementation of a county-wide police body-worn camera and video storage program.</w:t>
      </w:r>
    </w:p>
    <w:p w:rsidR="00422C01" w:rsidRDefault="00422C01" w:rsidP="00686AEB"/>
    <w:p w:rsidR="001A7297" w:rsidRDefault="006A11A2" w:rsidP="00686AEB">
      <w:r>
        <w:tab/>
        <w:t>2.</w:t>
      </w:r>
      <w:r>
        <w:tab/>
      </w:r>
      <w:r w:rsidR="00DA37CE">
        <w:t>Section 105 of P.L.2019, c.150 is amended to read as follows:</w:t>
      </w:r>
    </w:p>
    <w:p w:rsidR="00DA37CE" w:rsidRDefault="00DA37CE" w:rsidP="006A11A2">
      <w:pPr>
        <w:tabs>
          <w:tab w:val="clear" w:pos="1440"/>
          <w:tab w:val="clear" w:pos="2160"/>
          <w:tab w:val="left" w:pos="1080"/>
          <w:tab w:val="left" w:pos="1710"/>
        </w:tabs>
      </w:pPr>
      <w:r>
        <w:tab/>
      </w:r>
      <w:r w:rsidRPr="00DA37CE">
        <w:rPr>
          <w:rFonts w:ascii="Albertus Extra Bold" w:hAnsi="Albertus Extra Bold"/>
          <w:b/>
        </w:rPr>
        <w:t>[</w:t>
      </w:r>
      <w:r>
        <w:t>105.</w:t>
      </w:r>
      <w:r w:rsidRPr="00DA37CE">
        <w:rPr>
          <w:rFonts w:ascii="Albertus Extra Bold" w:hAnsi="Albertus Extra Bold"/>
          <w:b/>
        </w:rPr>
        <w:t>]</w:t>
      </w:r>
      <w:r w:rsidR="006A11A2">
        <w:tab/>
      </w:r>
      <w:r>
        <w:rPr>
          <w:u w:val="single"/>
        </w:rPr>
        <w:t>106</w:t>
      </w:r>
      <w:r w:rsidR="006A11A2">
        <w:rPr>
          <w:caps/>
        </w:rPr>
        <w:t>.</w:t>
      </w:r>
      <w:r w:rsidR="006A11A2">
        <w:rPr>
          <w:caps/>
        </w:rPr>
        <w:tab/>
      </w:r>
      <w:r>
        <w:rPr>
          <w:caps/>
        </w:rPr>
        <w:t>t</w:t>
      </w:r>
      <w:r>
        <w:t xml:space="preserve">his act shall take effect on July 1, </w:t>
      </w:r>
      <w:r w:rsidR="00FC36F5">
        <w:t>2019</w:t>
      </w:r>
      <w:r>
        <w:t>.</w:t>
      </w:r>
    </w:p>
    <w:p w:rsidR="00422C01" w:rsidRPr="00DA37CE" w:rsidRDefault="006A11A2" w:rsidP="00686AEB">
      <w:pPr>
        <w:rPr>
          <w:rFonts w:ascii="Albertus Extra Bold" w:hAnsi="Albertus Extra Bold"/>
          <w:b/>
        </w:rPr>
      </w:pPr>
      <w:r>
        <w:tab/>
        <w:t>(</w:t>
      </w:r>
      <w:proofErr w:type="spellStart"/>
      <w:r>
        <w:t>cf</w:t>
      </w:r>
      <w:proofErr w:type="spellEnd"/>
      <w:r>
        <w:t>:</w:t>
      </w:r>
      <w:r w:rsidR="00DA37CE">
        <w:t xml:space="preserve"> P.L.2020, c.43, s.9)</w:t>
      </w:r>
    </w:p>
    <w:p w:rsidR="008D3AF6" w:rsidRDefault="008D3AF6" w:rsidP="00043DC5"/>
    <w:p w:rsidR="00DA37CE" w:rsidRDefault="006A11A2" w:rsidP="00043DC5">
      <w:r>
        <w:tab/>
        <w:t>3.</w:t>
      </w:r>
      <w:r>
        <w:tab/>
      </w:r>
      <w:r w:rsidR="00DA37CE">
        <w:t>This act shall take effect immediately.</w:t>
      </w:r>
    </w:p>
    <w:p w:rsidR="008D3AF6" w:rsidRPr="00CE7BD8" w:rsidRDefault="008D3AF6" w:rsidP="00686AEB"/>
    <w:p w:rsidR="008D3AF6" w:rsidRPr="00CE7BD8" w:rsidRDefault="008D3AF6" w:rsidP="00686AEB"/>
    <w:p w:rsidR="00686AEB" w:rsidRPr="00AA7880" w:rsidRDefault="00686AEB" w:rsidP="00686AEB">
      <w:pPr>
        <w:jc w:val="center"/>
      </w:pPr>
      <w:r w:rsidRPr="00D71D68">
        <w:t>STATEMENT</w:t>
      </w:r>
    </w:p>
    <w:p w:rsidR="00686AEB" w:rsidRDefault="00686AEB" w:rsidP="00686AEB"/>
    <w:p w:rsidR="00C93859" w:rsidRDefault="00DA37CE" w:rsidP="00686AEB">
      <w:r>
        <w:tab/>
        <w:t xml:space="preserve">This bill supplements P.L.2019, </w:t>
      </w:r>
      <w:r w:rsidR="00020F7C">
        <w:t xml:space="preserve">c.105, </w:t>
      </w:r>
      <w:r>
        <w:t>the Fiscal Year</w:t>
      </w:r>
      <w:r w:rsidR="004326AD">
        <w:t xml:space="preserve"> 2020</w:t>
      </w:r>
      <w:r>
        <w:t xml:space="preserve"> annual State appropriations act</w:t>
      </w:r>
      <w:r w:rsidR="00020F7C">
        <w:t>,</w:t>
      </w:r>
      <w:r>
        <w:t xml:space="preserve"> to add</w:t>
      </w:r>
      <w:r w:rsidR="004326AD">
        <w:t xml:space="preserve"> a</w:t>
      </w:r>
      <w:r>
        <w:t xml:space="preserve"> </w:t>
      </w:r>
      <w:r w:rsidR="00020F7C">
        <w:t>General Provision</w:t>
      </w:r>
      <w:r>
        <w:t xml:space="preserve"> transfer</w:t>
      </w:r>
      <w:r w:rsidR="004326AD">
        <w:t>ring</w:t>
      </w:r>
      <w:r>
        <w:t xml:space="preserve"> </w:t>
      </w:r>
      <w:r w:rsidR="008A3A7D">
        <w:t>unclaimed assets totaling $2.4 million</w:t>
      </w:r>
      <w:r w:rsidR="00386C86">
        <w:t xml:space="preserve"> </w:t>
      </w:r>
      <w:r>
        <w:t>from the Unclaimed Personal Property Trust Fund</w:t>
      </w:r>
      <w:r w:rsidR="00386C86">
        <w:t xml:space="preserve"> to the General Fund</w:t>
      </w:r>
      <w:r w:rsidR="008A3A7D">
        <w:t xml:space="preserve"> for appropriation to the </w:t>
      </w:r>
      <w:r w:rsidR="00D07770">
        <w:t>Essex County Prosecutor’s Office</w:t>
      </w:r>
      <w:r w:rsidR="008A3A7D">
        <w:t xml:space="preserve">.  </w:t>
      </w:r>
      <w:r w:rsidR="00C93859">
        <w:t xml:space="preserve">The proposed </w:t>
      </w:r>
      <w:r w:rsidR="00020F7C">
        <w:t>General Provision</w:t>
      </w:r>
      <w:r w:rsidR="00C93859">
        <w:t xml:space="preserve"> require</w:t>
      </w:r>
      <w:r w:rsidR="00D07770">
        <w:t>s the transferred funds for law enforcement costs</w:t>
      </w:r>
      <w:r w:rsidR="00241803">
        <w:t>,</w:t>
      </w:r>
      <w:r w:rsidR="00D07770">
        <w:t xml:space="preserve"> </w:t>
      </w:r>
      <w:r w:rsidR="00C93859">
        <w:t>including</w:t>
      </w:r>
      <w:r w:rsidR="00D07770">
        <w:t>, but not limited to,</w:t>
      </w:r>
      <w:r w:rsidR="00C93859">
        <w:t xml:space="preserve"> the funding of a county-wide police body-wor</w:t>
      </w:r>
      <w:r w:rsidR="00CE2D90">
        <w:t>n</w:t>
      </w:r>
      <w:bookmarkStart w:id="1" w:name="_GoBack"/>
      <w:bookmarkEnd w:id="1"/>
      <w:r w:rsidR="00C93859">
        <w:t xml:space="preserve"> camera and video storage program.</w:t>
      </w:r>
    </w:p>
    <w:p w:rsidR="00C93859" w:rsidRDefault="00C93859" w:rsidP="00686AEB">
      <w:r>
        <w:tab/>
      </w:r>
      <w:r w:rsidR="008A3A7D">
        <w:t>The</w:t>
      </w:r>
      <w:r w:rsidR="004326AD">
        <w:t xml:space="preserve"> bill </w:t>
      </w:r>
      <w:r w:rsidR="008A3A7D">
        <w:t>transfer</w:t>
      </w:r>
      <w:r w:rsidR="004326AD">
        <w:t>s assets</w:t>
      </w:r>
      <w:r w:rsidR="000E7F40">
        <w:t xml:space="preserve"> seized by the County of Essex </w:t>
      </w:r>
      <w:r w:rsidR="00BA3193">
        <w:t xml:space="preserve">pursuant to the State’s civil forfeiture laws (N.J.S.2C:64-1 et seq.).  </w:t>
      </w:r>
      <w:r>
        <w:t xml:space="preserve">These </w:t>
      </w:r>
      <w:r>
        <w:lastRenderedPageBreak/>
        <w:t>assets were held by the Essex County Prosecutor for three years following their seizure and escheated to the State’s Unclaimed Personal Property Trust Fund, in accordance with standard operating procedures issued by the Attorney General regarding forfeiture program administration.</w:t>
      </w:r>
    </w:p>
    <w:p w:rsidR="004326AD" w:rsidRDefault="00C93859" w:rsidP="004326AD">
      <w:r>
        <w:tab/>
        <w:t xml:space="preserve">The unclaimed assets authorized for transfer under the bill were seized by the County of Essex prior to January 1, 2017 and escheated to the Unclaimed Personal Property Trust Fund on </w:t>
      </w:r>
      <w:r w:rsidR="004326AD">
        <w:t>or after July 1, 2020.</w:t>
      </w:r>
    </w:p>
    <w:sectPr w:rsidR="004326AD" w:rsidSect="00F578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1A2" w:rsidRPr="00921C91" w:rsidRDefault="006A11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1A2" w:rsidRPr="00921C91" w:rsidRDefault="006A11A2">
    <w:pPr>
      <w:pStyle w:val="Footer"/>
      <w:rPr>
        <w:szCs w:val="18"/>
      </w:rPr>
    </w:pPr>
  </w:p>
  <w:p w:rsidR="006A11A2" w:rsidRPr="00921C91" w:rsidRDefault="006A11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1A2" w:rsidRDefault="006A11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30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8BB" w:rsidRDefault="00F578BB" w:rsidP="00F578BB">
    <w:pPr>
      <w:pStyle w:val="bpuHeadSpon"/>
    </w:pPr>
    <w:r w:rsidRPr="00F578BB">
      <w:rPr>
        <w:rStyle w:val="bpuHeadSponChar"/>
      </w:rPr>
      <w:t>S3044</w:t>
    </w:r>
    <w:r>
      <w:t xml:space="preserve"> RUIZ</w:t>
    </w:r>
  </w:p>
  <w:p w:rsidR="00F578BB" w:rsidRDefault="00F578BB" w:rsidP="00F578BB">
    <w:pPr>
      <w:pStyle w:val="bpuHeadSpon"/>
    </w:pPr>
    <w:r>
      <w:fldChar w:fldCharType="begin"/>
    </w:r>
    <w:r>
      <w:instrText xml:space="preserve"> PAGE  \* MERGEFORMAT </w:instrText>
    </w:r>
    <w:r>
      <w:fldChar w:fldCharType="separate"/>
    </w:r>
    <w:r w:rsidR="002330C7">
      <w:rPr>
        <w:noProof/>
      </w:rPr>
      <w:t>3</w:t>
    </w:r>
    <w:r>
      <w:fldChar w:fldCharType="end"/>
    </w:r>
  </w:p>
  <w:p w:rsidR="00F578BB" w:rsidRDefault="00F578BB" w:rsidP="00F578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8BB" w:rsidRDefault="00F578BB" w:rsidP="00F578BB">
    <w:pPr>
      <w:pStyle w:val="bpuHeadSpon"/>
    </w:pPr>
    <w:r w:rsidRPr="00F578BB">
      <w:rPr>
        <w:rStyle w:val="bpuHeadSponChar"/>
      </w:rPr>
      <w:t>S3044</w:t>
    </w:r>
    <w:r>
      <w:t xml:space="preserve"> RUIZ</w:t>
    </w:r>
  </w:p>
  <w:p w:rsidR="00F578BB" w:rsidRDefault="00F578BB" w:rsidP="00F578BB">
    <w:pPr>
      <w:pStyle w:val="bpuHeadSpon"/>
    </w:pPr>
    <w:r>
      <w:fldChar w:fldCharType="begin"/>
    </w:r>
    <w:r>
      <w:instrText xml:space="preserve"> PAGE  \* MERGEFORMAT </w:instrText>
    </w:r>
    <w:r>
      <w:fldChar w:fldCharType="separate"/>
    </w:r>
    <w:r w:rsidR="002330C7">
      <w:rPr>
        <w:noProof/>
      </w:rPr>
      <w:t>2</w:t>
    </w:r>
    <w:r>
      <w:fldChar w:fldCharType="end"/>
    </w:r>
  </w:p>
  <w:p w:rsidR="00F578BB" w:rsidRDefault="00F578BB" w:rsidP="00F578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3EC"/>
    <w:rsid w:val="0003549A"/>
    <w:rsid w:val="000367AE"/>
    <w:rsid w:val="00042A82"/>
    <w:rsid w:val="00043B22"/>
    <w:rsid w:val="00054975"/>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30C7"/>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E67"/>
    <w:rsid w:val="005536CD"/>
    <w:rsid w:val="00554051"/>
    <w:rsid w:val="00557240"/>
    <w:rsid w:val="00560E65"/>
    <w:rsid w:val="005629A4"/>
    <w:rsid w:val="005651F3"/>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873DF"/>
    <w:rsid w:val="006A11A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76"/>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7D"/>
    <w:rsid w:val="008A4F9A"/>
    <w:rsid w:val="008B2850"/>
    <w:rsid w:val="008C79B3"/>
    <w:rsid w:val="008D3AF6"/>
    <w:rsid w:val="008D77BD"/>
    <w:rsid w:val="008E454C"/>
    <w:rsid w:val="008F1E5A"/>
    <w:rsid w:val="00901BDA"/>
    <w:rsid w:val="009121D8"/>
    <w:rsid w:val="00916F7A"/>
    <w:rsid w:val="00917263"/>
    <w:rsid w:val="00917FE3"/>
    <w:rsid w:val="00923B15"/>
    <w:rsid w:val="009318C7"/>
    <w:rsid w:val="00931C09"/>
    <w:rsid w:val="009348C2"/>
    <w:rsid w:val="0094379F"/>
    <w:rsid w:val="009440D0"/>
    <w:rsid w:val="00947C8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7F"/>
    <w:rsid w:val="009C0D22"/>
    <w:rsid w:val="009C2DD9"/>
    <w:rsid w:val="009C3E09"/>
    <w:rsid w:val="009C5630"/>
    <w:rsid w:val="009D0E5D"/>
    <w:rsid w:val="009D0F63"/>
    <w:rsid w:val="009D7934"/>
    <w:rsid w:val="009D7CCF"/>
    <w:rsid w:val="009E5961"/>
    <w:rsid w:val="009F3D28"/>
    <w:rsid w:val="009F4FAC"/>
    <w:rsid w:val="00A017C0"/>
    <w:rsid w:val="00A11228"/>
    <w:rsid w:val="00A1298A"/>
    <w:rsid w:val="00A222C2"/>
    <w:rsid w:val="00A305D6"/>
    <w:rsid w:val="00A342C4"/>
    <w:rsid w:val="00A50F6B"/>
    <w:rsid w:val="00A52237"/>
    <w:rsid w:val="00A551D6"/>
    <w:rsid w:val="00A6251B"/>
    <w:rsid w:val="00A6754E"/>
    <w:rsid w:val="00A70F58"/>
    <w:rsid w:val="00A72987"/>
    <w:rsid w:val="00A7346B"/>
    <w:rsid w:val="00A84C4F"/>
    <w:rsid w:val="00A932A1"/>
    <w:rsid w:val="00A94A5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FC8"/>
    <w:rsid w:val="00B57047"/>
    <w:rsid w:val="00B61D86"/>
    <w:rsid w:val="00B6342D"/>
    <w:rsid w:val="00B726BD"/>
    <w:rsid w:val="00B732BC"/>
    <w:rsid w:val="00B90E33"/>
    <w:rsid w:val="00B9676B"/>
    <w:rsid w:val="00BA2EA5"/>
    <w:rsid w:val="00BA3193"/>
    <w:rsid w:val="00BA364B"/>
    <w:rsid w:val="00BA6C22"/>
    <w:rsid w:val="00BB1190"/>
    <w:rsid w:val="00BB31D0"/>
    <w:rsid w:val="00BB3A11"/>
    <w:rsid w:val="00BB4DDB"/>
    <w:rsid w:val="00BB5D79"/>
    <w:rsid w:val="00BB5F02"/>
    <w:rsid w:val="00BB6B9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02F"/>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528D"/>
    <w:rsid w:val="00CE2D90"/>
    <w:rsid w:val="00CE4DA5"/>
    <w:rsid w:val="00CE78BF"/>
    <w:rsid w:val="00CF65EB"/>
    <w:rsid w:val="00CF72AD"/>
    <w:rsid w:val="00D02441"/>
    <w:rsid w:val="00D039F4"/>
    <w:rsid w:val="00D0777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A6"/>
    <w:rsid w:val="00D9410B"/>
    <w:rsid w:val="00D9695B"/>
    <w:rsid w:val="00DA2417"/>
    <w:rsid w:val="00DA37CE"/>
    <w:rsid w:val="00DA5585"/>
    <w:rsid w:val="00DA74B8"/>
    <w:rsid w:val="00DB02AC"/>
    <w:rsid w:val="00DB359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C0"/>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578BB"/>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E4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3D0AEE"/>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A6C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6C22"/>
    <w:rPr>
      <w:rFonts w:ascii="Segoe UI" w:hAnsi="Segoe UI" w:cs="Segoe UI"/>
      <w:spacing w:val="4"/>
      <w:sz w:val="18"/>
      <w:szCs w:val="18"/>
    </w:rPr>
  </w:style>
  <w:style w:type="character" w:styleId="LineNumber">
    <w:name w:val="line number"/>
    <w:basedOn w:val="DefaultParagraphFont"/>
    <w:semiHidden/>
    <w:unhideWhenUsed/>
    <w:rsid w:val="00F57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3B965-403E-4C07-9508-B92633586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447</Words>
  <Characters>2436</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S3044</vt:lpstr>
    </vt:vector>
  </TitlesOfParts>
  <Manager>R230</Manager>
  <Company>NJ Office of Legislative Services</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S3044</dc:title>
  <dc:subject>State Budget and Finance</dc:subject>
  <dc:creator>Senator  RUIZ</dc:creator>
  <cp:keywords>S3044|3|RF |243|265|282|N|0|</cp:keywords>
  <dc:description>INTRODUCED OCTOBER 19, 2020</dc:description>
  <cp:lastModifiedBy>Todaro, Vivian</cp:lastModifiedBy>
  <cp:revision>2</cp:revision>
  <cp:lastPrinted>2020-09-24T14:45:00Z</cp:lastPrinted>
  <dcterms:created xsi:type="dcterms:W3CDTF">2020-10-29T14:57:00Z</dcterms:created>
  <dcterms:modified xsi:type="dcterms:W3CDTF">2020-10-29T14:57:00Z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