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72E2E" w:rsidP="00407C9E">
      <w:pPr>
        <w:pStyle w:val="NoteOrEstimate"/>
      </w:pPr>
      <w:r>
        <w:t>LEGISLATIVE FISCAL ESTIMATE</w:t>
      </w:r>
    </w:p>
    <w:p w:rsidR="003C5892" w:rsidRDefault="00072E2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96786" w:rsidP="00E96786">
      <w:pPr>
        <w:pStyle w:val="BillNo"/>
      </w:pPr>
      <w:proofErr w:type="gramStart"/>
      <w:r>
        <w:t>219th</w:t>
      </w:r>
      <w:proofErr w:type="gramEnd"/>
      <w:r>
        <w:t xml:space="preserve"> LEGISLATURE</w:t>
      </w:r>
    </w:p>
    <w:p w:rsidR="00353325" w:rsidRDefault="00353325" w:rsidP="00353325"/>
    <w:p w:rsidR="00E96786" w:rsidRDefault="00E96786" w:rsidP="00E96786">
      <w:pPr>
        <w:jc w:val="center"/>
      </w:pPr>
      <w:r>
        <w:t>DATED: OCTOBER 26, 2020</w:t>
      </w:r>
    </w:p>
    <w:p w:rsidR="00E96786" w:rsidRDefault="00E96786" w:rsidP="00353325"/>
    <w:p w:rsidR="00E96786" w:rsidRDefault="00E9678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71E3F" w:rsidP="00515AC5">
            <w:r>
              <w:t>Allows health insurers to provide certain health benefit plans to local boards of education and eligible employers who do not participate in SEHBP; modifies employee contribution for New Jersey Educators Plan and its equivalent.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60B86" w:rsidP="00F60B86">
            <w:r>
              <w:t>Local expenditure</w:t>
            </w:r>
            <w:r w:rsidR="00071E3F">
              <w:t xml:space="preserve"> increase</w:t>
            </w:r>
            <w:r w:rsidR="0082111F">
              <w:t>s</w:t>
            </w:r>
            <w:r w:rsidR="00071E3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71E3F" w:rsidP="00515AC5">
            <w:r>
              <w:t>Local boards of education and eligible local employers.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F60B8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60B86">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71E3F" w:rsidTr="00F60B86">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071E3F" w:rsidRPr="00F11982" w:rsidRDefault="00071E3F"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F60B86">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071E3F" w:rsidRDefault="00071E3F" w:rsidP="00BE6AC4">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F60B8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55C47" w:rsidRDefault="00855C47" w:rsidP="00E96786">
      <w:pPr>
        <w:pStyle w:val="StyleBulletedSymbolsymbol"/>
        <w:tabs>
          <w:tab w:val="num" w:pos="360"/>
        </w:tabs>
        <w:spacing w:after="0"/>
      </w:pPr>
      <w:r>
        <w:t xml:space="preserve">The </w:t>
      </w:r>
      <w:r w:rsidR="0034248B">
        <w:t>Office of Legislative Services (</w:t>
      </w:r>
      <w:r>
        <w:t>OLS</w:t>
      </w:r>
      <w:r w:rsidR="0034248B">
        <w:t>)</w:t>
      </w:r>
      <w:r>
        <w:t xml:space="preserve"> determines that </w:t>
      </w:r>
      <w:r w:rsidRPr="00855C47">
        <w:t>there will</w:t>
      </w:r>
      <w:r w:rsidR="00BE6AC4">
        <w:t xml:space="preserve"> be indeterminate increases in costs for l</w:t>
      </w:r>
      <w:r w:rsidRPr="00855C47">
        <w:t>ocal boards of education and eligible employers</w:t>
      </w:r>
      <w:r w:rsidR="00BE6AC4">
        <w:t xml:space="preserve"> due to the </w:t>
      </w:r>
      <w:r w:rsidR="00766C0E">
        <w:t>reduction</w:t>
      </w:r>
      <w:r w:rsidR="00BE6AC4">
        <w:t xml:space="preserve"> in </w:t>
      </w:r>
      <w:r w:rsidRPr="00855C47">
        <w:t xml:space="preserve">contribution </w:t>
      </w:r>
      <w:r w:rsidR="00BE6AC4">
        <w:t xml:space="preserve">required </w:t>
      </w:r>
      <w:r w:rsidR="00766C0E">
        <w:t>of</w:t>
      </w:r>
      <w:r w:rsidRPr="00855C47">
        <w:t xml:space="preserve"> those employees who earn more than $125,000 </w:t>
      </w:r>
      <w:r w:rsidR="00BE6AC4">
        <w:t xml:space="preserve">and </w:t>
      </w:r>
      <w:proofErr w:type="gramStart"/>
      <w:r w:rsidR="00BE6AC4">
        <w:t>are enrolled</w:t>
      </w:r>
      <w:proofErr w:type="gramEnd"/>
      <w:r w:rsidR="00BE6AC4">
        <w:t xml:space="preserve"> in</w:t>
      </w:r>
      <w:r w:rsidRPr="00855C47">
        <w:t xml:space="preserve"> the New Jersey Educators </w:t>
      </w:r>
      <w:r w:rsidR="00BE6AC4">
        <w:t xml:space="preserve">Health </w:t>
      </w:r>
      <w:r w:rsidR="00E96786">
        <w:t>Plan and its equivalent.</w:t>
      </w:r>
    </w:p>
    <w:p w:rsidR="00E96786" w:rsidRDefault="00E96786" w:rsidP="00E96786">
      <w:pPr>
        <w:pStyle w:val="StyleBulletedSymbolsymbol"/>
        <w:numPr>
          <w:ilvl w:val="0"/>
          <w:numId w:val="0"/>
        </w:numPr>
        <w:spacing w:after="0"/>
        <w:ind w:left="360"/>
      </w:pPr>
    </w:p>
    <w:p w:rsidR="007E5EB3" w:rsidRDefault="00855C47" w:rsidP="00E96786">
      <w:pPr>
        <w:pStyle w:val="StyleBulletedSymbolsymbol"/>
        <w:tabs>
          <w:tab w:val="num" w:pos="360"/>
        </w:tabs>
        <w:spacing w:after="0"/>
      </w:pPr>
      <w:r w:rsidRPr="00855C47">
        <w:t xml:space="preserve">Under this bill, </w:t>
      </w:r>
      <w:r w:rsidR="00BE6AC4">
        <w:t xml:space="preserve">the annual </w:t>
      </w:r>
      <w:r w:rsidRPr="00855C47">
        <w:t>contribution</w:t>
      </w:r>
      <w:r w:rsidR="00BE6AC4">
        <w:t xml:space="preserve"> to </w:t>
      </w:r>
      <w:proofErr w:type="gramStart"/>
      <w:r w:rsidR="00BE6AC4">
        <w:t>be made</w:t>
      </w:r>
      <w:proofErr w:type="gramEnd"/>
      <w:r w:rsidR="00BE6AC4">
        <w:t xml:space="preserve"> by an employee </w:t>
      </w:r>
      <w:r w:rsidRPr="00855C47">
        <w:t xml:space="preserve">earning more than $125,000 would be capped at the </w:t>
      </w:r>
      <w:r w:rsidR="00766C0E">
        <w:t xml:space="preserve">same </w:t>
      </w:r>
      <w:r w:rsidRPr="00855C47">
        <w:t xml:space="preserve">amount that an employee earning $125,000 would pay.  </w:t>
      </w:r>
    </w:p>
    <w:p w:rsidR="00855C47" w:rsidRDefault="00855C4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53714" w:rsidRDefault="00255944" w:rsidP="00F53B50">
      <w:pPr>
        <w:tabs>
          <w:tab w:val="left" w:pos="360"/>
          <w:tab w:val="left" w:pos="720"/>
          <w:tab w:val="left" w:pos="1440"/>
          <w:tab w:val="left" w:pos="2160"/>
          <w:tab w:val="left" w:pos="2880"/>
          <w:tab w:val="left" w:pos="3600"/>
          <w:tab w:val="left" w:pos="4320"/>
          <w:tab w:val="left" w:pos="5040"/>
        </w:tabs>
      </w:pPr>
      <w:r w:rsidRPr="00255944">
        <w:tab/>
      </w:r>
      <w:r w:rsidR="00F53B50" w:rsidRPr="00F53B50">
        <w:t>This bill allows health insurance companies in this State to provide health care benefit plans that are equivalent to the New Jersey Educators Health Plan and the Garden State Health Plan offered by the School Employees’ Health Benefits Program (SEHBP) to local boards of education and other eligible employers who do not participate in the SEHBP, notwithstanding the provisions of any other law, rule, or regulation</w:t>
      </w:r>
      <w:r w:rsidR="00153714">
        <w:t xml:space="preserve"> </w:t>
      </w:r>
      <w:r w:rsidR="00F53B50" w:rsidRPr="00F53B50">
        <w:t>to the contrary.</w:t>
      </w:r>
      <w:r w:rsidR="00F53B50">
        <w:tab/>
      </w:r>
    </w:p>
    <w:p w:rsidR="001231E8" w:rsidRDefault="00153714" w:rsidP="00E96786">
      <w:pPr>
        <w:tabs>
          <w:tab w:val="left" w:pos="360"/>
          <w:tab w:val="left" w:pos="720"/>
          <w:tab w:val="left" w:pos="1440"/>
          <w:tab w:val="left" w:pos="2160"/>
          <w:tab w:val="left" w:pos="2880"/>
          <w:tab w:val="left" w:pos="3600"/>
          <w:tab w:val="left" w:pos="4320"/>
          <w:tab w:val="left" w:pos="5040"/>
        </w:tabs>
      </w:pPr>
      <w:r>
        <w:tab/>
      </w:r>
      <w:r w:rsidR="00F53B50" w:rsidRPr="00F53B50">
        <w:t xml:space="preserve">The bill also modifies the contribution to </w:t>
      </w:r>
      <w:proofErr w:type="gramStart"/>
      <w:r w:rsidR="00F53B50" w:rsidRPr="00F53B50">
        <w:t>be made</w:t>
      </w:r>
      <w:proofErr w:type="gramEnd"/>
      <w:r w:rsidR="00F53B50" w:rsidRPr="00F53B50">
        <w:t xml:space="preserve"> by school district employees who earn more than $125,000 annually to require that they pay the same amount for the New Jersey Educators Health Plan as those who earn $125,000, rather than a percentage of salary.</w:t>
      </w:r>
      <w:r w:rsidR="00E96786">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53B50">
        <w:t>None received.</w:t>
      </w:r>
    </w:p>
    <w:p w:rsidR="001231E8" w:rsidRDefault="001231E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BE6AC4" w:rsidRPr="00BE6AC4" w:rsidRDefault="00BE6AC4" w:rsidP="00BE6AC4"/>
    <w:p w:rsidR="00EF17BC" w:rsidRDefault="00BE6AC4" w:rsidP="00E75A7D">
      <w:pPr>
        <w:pStyle w:val="StyleBulletedSymbolsymbol"/>
        <w:numPr>
          <w:ilvl w:val="0"/>
          <w:numId w:val="0"/>
        </w:numPr>
        <w:ind w:firstLine="720"/>
      </w:pPr>
      <w:r>
        <w:t xml:space="preserve">The OLS determines that </w:t>
      </w:r>
      <w:r w:rsidRPr="00855C47">
        <w:t>there w</w:t>
      </w:r>
      <w:r w:rsidR="00D67737">
        <w:t>ould</w:t>
      </w:r>
      <w:r>
        <w:t xml:space="preserve"> be indeterminate increases in costs for l</w:t>
      </w:r>
      <w:r w:rsidRPr="00855C47">
        <w:t>ocal boards of education and eligible employers</w:t>
      </w:r>
      <w:r>
        <w:t xml:space="preserve"> due to the </w:t>
      </w:r>
      <w:r w:rsidR="00D67737">
        <w:t xml:space="preserve">reduction </w:t>
      </w:r>
      <w:r>
        <w:t xml:space="preserve">in </w:t>
      </w:r>
      <w:r w:rsidRPr="00855C47">
        <w:t>contribution</w:t>
      </w:r>
      <w:r w:rsidR="00D67737">
        <w:t xml:space="preserve"> for</w:t>
      </w:r>
      <w:r w:rsidRPr="00855C47">
        <w:t xml:space="preserve"> those employees who earn more than $125,000 </w:t>
      </w:r>
      <w:r>
        <w:t>and are enrolled in</w:t>
      </w:r>
      <w:r w:rsidRPr="00855C47">
        <w:t xml:space="preserve"> the New Jersey Educators </w:t>
      </w:r>
      <w:r>
        <w:t xml:space="preserve">Health </w:t>
      </w:r>
      <w:r w:rsidRPr="00855C47">
        <w:t xml:space="preserve">Plan and its equivalent.  </w:t>
      </w:r>
      <w:r w:rsidR="00F53B50">
        <w:t xml:space="preserve">Under current law, the contribution </w:t>
      </w:r>
      <w:r w:rsidR="00D67737">
        <w:t>by</w:t>
      </w:r>
      <w:r w:rsidR="00F53B50">
        <w:t xml:space="preserve"> an employee earning more than $125,000 per year </w:t>
      </w:r>
      <w:r w:rsidR="00D67737">
        <w:t>is a per</w:t>
      </w:r>
      <w:r w:rsidR="00F53B50">
        <w:t xml:space="preserve">centage of salary </w:t>
      </w:r>
      <w:r w:rsidR="00D67737">
        <w:t>as follows: 3.6</w:t>
      </w:r>
      <w:r w:rsidR="001231E8">
        <w:t xml:space="preserve"> percent</w:t>
      </w:r>
      <w:r w:rsidR="00D67737">
        <w:t xml:space="preserve"> for single coverage; 4.4</w:t>
      </w:r>
      <w:r w:rsidR="001231E8">
        <w:t xml:space="preserve"> percent</w:t>
      </w:r>
      <w:r w:rsidR="00D67737">
        <w:t xml:space="preserve"> for parent and child coverage; 6.6</w:t>
      </w:r>
      <w:r w:rsidR="001231E8">
        <w:t xml:space="preserve"> percent</w:t>
      </w:r>
      <w:r w:rsidR="00D67737">
        <w:t xml:space="preserve"> for employee and spouse coverage; and 7.2</w:t>
      </w:r>
      <w:r w:rsidR="001231E8">
        <w:t xml:space="preserve"> percent</w:t>
      </w:r>
      <w:r w:rsidR="00D67737">
        <w:t xml:space="preserve"> for family coverage.  </w:t>
      </w:r>
      <w:r w:rsidR="00C4320F">
        <w:t xml:space="preserve">Under this bill, </w:t>
      </w:r>
      <w:r>
        <w:t xml:space="preserve">the </w:t>
      </w:r>
      <w:r w:rsidR="00C4320F">
        <w:t>contribution</w:t>
      </w:r>
      <w:r>
        <w:t xml:space="preserve"> by</w:t>
      </w:r>
      <w:r w:rsidR="00C4320F">
        <w:t xml:space="preserve"> an employee earning more than $125,000 would be capped at the </w:t>
      </w:r>
      <w:r w:rsidR="00D67737">
        <w:t xml:space="preserve">same </w:t>
      </w:r>
      <w:r w:rsidR="00C4320F">
        <w:t>amount that an employee earning $125,000 would pay</w:t>
      </w:r>
      <w:r w:rsidR="00D67737">
        <w:t>.</w:t>
      </w:r>
      <w:r w:rsidR="00C4320F">
        <w:t xml:space="preserve"> </w:t>
      </w:r>
    </w:p>
    <w:p w:rsidR="00EF17BC" w:rsidRDefault="00EF17BC" w:rsidP="00EF17BC"/>
    <w:p w:rsidR="00E96786" w:rsidRDefault="00E96786"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55C47" w:rsidP="001231E8">
            <w:pPr>
              <w:pStyle w:val="10pointItalics"/>
              <w:rPr>
                <w:sz w:val="24"/>
              </w:rPr>
            </w:pPr>
            <w:bookmarkStart w:id="2" w:name="Section"/>
            <w:r>
              <w:t xml:space="preserve">State Government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B3129" w:rsidP="00EF17BC">
            <w:pPr>
              <w:pStyle w:val="10pointItalics"/>
            </w:pPr>
            <w:bookmarkStart w:id="3" w:name="UserFullName"/>
            <w:bookmarkEnd w:id="3"/>
            <w:r>
              <w:t>Kimberly M. Clemmensen</w:t>
            </w:r>
          </w:p>
          <w:p w:rsidR="00EF17BC" w:rsidRDefault="00855C47" w:rsidP="00855C47">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72E2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C79" w:rsidRDefault="00BB1C79">
      <w:r>
        <w:separator/>
      </w:r>
    </w:p>
  </w:endnote>
  <w:endnote w:type="continuationSeparator" w:id="0">
    <w:p w:rsidR="00BB1C79" w:rsidRDefault="00BB1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293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2275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C79" w:rsidRDefault="00BB1C79">
      <w:r>
        <w:separator/>
      </w:r>
    </w:p>
  </w:footnote>
  <w:footnote w:type="continuationSeparator" w:id="0">
    <w:p w:rsidR="00BB1C79" w:rsidRDefault="00BB1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E2E" w:rsidRDefault="00072E2E" w:rsidP="00072E2E">
    <w:pPr>
      <w:pStyle w:val="Header"/>
      <w:jc w:val="center"/>
    </w:pPr>
    <w:r>
      <w:t xml:space="preserve">FE to S3045 </w:t>
    </w:r>
  </w:p>
  <w:p w:rsidR="00072E2E" w:rsidRDefault="00072E2E" w:rsidP="00072E2E">
    <w:pPr>
      <w:pStyle w:val="Header"/>
      <w:jc w:val="center"/>
    </w:pPr>
    <w:r>
      <w:fldChar w:fldCharType="begin"/>
    </w:r>
    <w:r>
      <w:instrText xml:space="preserve"> PAGE  \* MERGEFORMAT </w:instrText>
    </w:r>
    <w:r>
      <w:fldChar w:fldCharType="separate"/>
    </w:r>
    <w:r w:rsidR="00B42931">
      <w:rPr>
        <w:noProof/>
      </w:rPr>
      <w:t>2</w:t>
    </w:r>
    <w:r>
      <w:fldChar w:fldCharType="end"/>
    </w:r>
  </w:p>
  <w:p w:rsidR="00072E2E" w:rsidRDefault="00072E2E" w:rsidP="00072E2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E2E"/>
    <w:rsid w:val="00011EDD"/>
    <w:rsid w:val="00013973"/>
    <w:rsid w:val="000333DF"/>
    <w:rsid w:val="00036860"/>
    <w:rsid w:val="00042B0B"/>
    <w:rsid w:val="0006010C"/>
    <w:rsid w:val="000629F9"/>
    <w:rsid w:val="00066847"/>
    <w:rsid w:val="000701B0"/>
    <w:rsid w:val="00070F62"/>
    <w:rsid w:val="00071E3F"/>
    <w:rsid w:val="00072E2E"/>
    <w:rsid w:val="000820F8"/>
    <w:rsid w:val="0008691D"/>
    <w:rsid w:val="00095290"/>
    <w:rsid w:val="000A16EC"/>
    <w:rsid w:val="000B1CCB"/>
    <w:rsid w:val="000C074D"/>
    <w:rsid w:val="000C50EA"/>
    <w:rsid w:val="000E08DD"/>
    <w:rsid w:val="000E17DB"/>
    <w:rsid w:val="000F0A12"/>
    <w:rsid w:val="000F231D"/>
    <w:rsid w:val="000F278B"/>
    <w:rsid w:val="000F2B57"/>
    <w:rsid w:val="000F4A0E"/>
    <w:rsid w:val="001106B5"/>
    <w:rsid w:val="00114591"/>
    <w:rsid w:val="00115411"/>
    <w:rsid w:val="001223E7"/>
    <w:rsid w:val="001231E8"/>
    <w:rsid w:val="00125D26"/>
    <w:rsid w:val="00142AE8"/>
    <w:rsid w:val="00145CE4"/>
    <w:rsid w:val="0015371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3AFF"/>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248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6237"/>
    <w:rsid w:val="00487ED8"/>
    <w:rsid w:val="004911CB"/>
    <w:rsid w:val="00491918"/>
    <w:rsid w:val="004A0C57"/>
    <w:rsid w:val="004A10CD"/>
    <w:rsid w:val="004A2E7F"/>
    <w:rsid w:val="004A42F0"/>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202A"/>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0F5"/>
    <w:rsid w:val="006D6F6C"/>
    <w:rsid w:val="006F239A"/>
    <w:rsid w:val="006F505D"/>
    <w:rsid w:val="006F5FC3"/>
    <w:rsid w:val="006F7203"/>
    <w:rsid w:val="00722AEF"/>
    <w:rsid w:val="007330DF"/>
    <w:rsid w:val="00737A6C"/>
    <w:rsid w:val="00743F01"/>
    <w:rsid w:val="00744AE4"/>
    <w:rsid w:val="00763D60"/>
    <w:rsid w:val="00766C0E"/>
    <w:rsid w:val="007833B1"/>
    <w:rsid w:val="007920AC"/>
    <w:rsid w:val="007A0F7E"/>
    <w:rsid w:val="007A42C5"/>
    <w:rsid w:val="007A65A1"/>
    <w:rsid w:val="007B1FCF"/>
    <w:rsid w:val="007C35E0"/>
    <w:rsid w:val="007C4620"/>
    <w:rsid w:val="007E337B"/>
    <w:rsid w:val="007E5EB3"/>
    <w:rsid w:val="00804E41"/>
    <w:rsid w:val="00811BC0"/>
    <w:rsid w:val="0082111F"/>
    <w:rsid w:val="008231E8"/>
    <w:rsid w:val="008266B7"/>
    <w:rsid w:val="00854B89"/>
    <w:rsid w:val="00855555"/>
    <w:rsid w:val="00855C47"/>
    <w:rsid w:val="00881EF3"/>
    <w:rsid w:val="00883E7C"/>
    <w:rsid w:val="00886261"/>
    <w:rsid w:val="00894971"/>
    <w:rsid w:val="008C0341"/>
    <w:rsid w:val="008D5731"/>
    <w:rsid w:val="008E1349"/>
    <w:rsid w:val="00937A78"/>
    <w:rsid w:val="00947B1E"/>
    <w:rsid w:val="00953C08"/>
    <w:rsid w:val="00963A76"/>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69CE"/>
    <w:rsid w:val="00A9794C"/>
    <w:rsid w:val="00AB0440"/>
    <w:rsid w:val="00AC3FC5"/>
    <w:rsid w:val="00AD340B"/>
    <w:rsid w:val="00AE3966"/>
    <w:rsid w:val="00AF11C6"/>
    <w:rsid w:val="00B002D1"/>
    <w:rsid w:val="00B057F1"/>
    <w:rsid w:val="00B065A5"/>
    <w:rsid w:val="00B143A9"/>
    <w:rsid w:val="00B42931"/>
    <w:rsid w:val="00B4569E"/>
    <w:rsid w:val="00B45879"/>
    <w:rsid w:val="00B551EB"/>
    <w:rsid w:val="00B55F3D"/>
    <w:rsid w:val="00B84AC8"/>
    <w:rsid w:val="00B90F8C"/>
    <w:rsid w:val="00B91C0B"/>
    <w:rsid w:val="00B97E24"/>
    <w:rsid w:val="00BA0BE6"/>
    <w:rsid w:val="00BA2122"/>
    <w:rsid w:val="00BA2F3A"/>
    <w:rsid w:val="00BB1C79"/>
    <w:rsid w:val="00BC2CDB"/>
    <w:rsid w:val="00BE6AC4"/>
    <w:rsid w:val="00BF47F9"/>
    <w:rsid w:val="00C06005"/>
    <w:rsid w:val="00C07688"/>
    <w:rsid w:val="00C12739"/>
    <w:rsid w:val="00C260AB"/>
    <w:rsid w:val="00C32933"/>
    <w:rsid w:val="00C3314D"/>
    <w:rsid w:val="00C4320F"/>
    <w:rsid w:val="00C75246"/>
    <w:rsid w:val="00C80B0B"/>
    <w:rsid w:val="00C91EDF"/>
    <w:rsid w:val="00C97447"/>
    <w:rsid w:val="00CB210D"/>
    <w:rsid w:val="00CC6622"/>
    <w:rsid w:val="00D20F5D"/>
    <w:rsid w:val="00D376ED"/>
    <w:rsid w:val="00D40E4F"/>
    <w:rsid w:val="00D638D0"/>
    <w:rsid w:val="00D66161"/>
    <w:rsid w:val="00D67737"/>
    <w:rsid w:val="00D67A0A"/>
    <w:rsid w:val="00D734B9"/>
    <w:rsid w:val="00D762A6"/>
    <w:rsid w:val="00D762BF"/>
    <w:rsid w:val="00D84564"/>
    <w:rsid w:val="00D86D48"/>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615C"/>
    <w:rsid w:val="00E708C9"/>
    <w:rsid w:val="00E74E35"/>
    <w:rsid w:val="00E75A7D"/>
    <w:rsid w:val="00E75B93"/>
    <w:rsid w:val="00E86D2A"/>
    <w:rsid w:val="00E9123C"/>
    <w:rsid w:val="00E95800"/>
    <w:rsid w:val="00E96786"/>
    <w:rsid w:val="00EB1C90"/>
    <w:rsid w:val="00EC1EF8"/>
    <w:rsid w:val="00EC2547"/>
    <w:rsid w:val="00EC4079"/>
    <w:rsid w:val="00EE7D05"/>
    <w:rsid w:val="00EF17BC"/>
    <w:rsid w:val="00EF3B9C"/>
    <w:rsid w:val="00F04CAD"/>
    <w:rsid w:val="00F11982"/>
    <w:rsid w:val="00F13377"/>
    <w:rsid w:val="00F2634D"/>
    <w:rsid w:val="00F332CE"/>
    <w:rsid w:val="00F35009"/>
    <w:rsid w:val="00F4083E"/>
    <w:rsid w:val="00F45BA7"/>
    <w:rsid w:val="00F51DD4"/>
    <w:rsid w:val="00F53B50"/>
    <w:rsid w:val="00F60B86"/>
    <w:rsid w:val="00F64D56"/>
    <w:rsid w:val="00F73621"/>
    <w:rsid w:val="00F82B11"/>
    <w:rsid w:val="00F873F0"/>
    <w:rsid w:val="00FA6D2B"/>
    <w:rsid w:val="00FB15DB"/>
    <w:rsid w:val="00FB312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3C2A622-22DF-4BB3-9BBC-B8AEDEF3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A42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42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443</Words>
  <Characters>2398</Characters>
  <Application>Microsoft Office Word</Application>
  <DocSecurity>0</DocSecurity>
  <Lines>78</Lines>
  <Paragraphs>38</Paragraphs>
  <ScaleCrop>false</ScaleCrop>
  <HeadingPairs>
    <vt:vector size="2" baseType="variant">
      <vt:variant>
        <vt:lpstr>Title</vt:lpstr>
      </vt:variant>
      <vt:variant>
        <vt:i4>1</vt:i4>
      </vt:variant>
    </vt:vector>
  </HeadingPairs>
  <TitlesOfParts>
    <vt:vector size="1" baseType="lpstr">
      <vt:lpstr>S3045   FISCAL ESTIMATE</vt:lpstr>
    </vt:vector>
  </TitlesOfParts>
  <Manager>Kimberly M. Clemmensen; R229</Manager>
  <Company>Office of Legislative Services</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S3045   FISCAL ESTIMATE</dc:title>
  <dc:creator>Senator SWEENEY</dc:creator>
  <cp:keywords>S3045|2|SG |240|76|76|!||</cp:keywords>
  <dc:description>Sent to Sponsor 10/21</dc:description>
  <cp:lastModifiedBy>Bell, Careema</cp:lastModifiedBy>
  <cp:revision>2</cp:revision>
  <cp:lastPrinted>2020-10-26T17:52:00Z</cp:lastPrinted>
  <dcterms:created xsi:type="dcterms:W3CDTF">2020-10-26T18:25:00Z</dcterms:created>
  <dcterms:modified xsi:type="dcterms:W3CDTF">2020-10-26T18:25:00Z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