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2A" w:rsidRDefault="0018672A" w:rsidP="0018672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3068 </w:t>
      </w:r>
    </w:p>
    <w:p w:rsidR="0018672A" w:rsidRPr="009D38FF" w:rsidRDefault="0018672A" w:rsidP="001867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125891" r:id="rId7"/>
        </w:object>
      </w:r>
    </w:p>
    <w:p w:rsidR="0018672A" w:rsidRDefault="0018672A" w:rsidP="0018672A">
      <w:pPr>
        <w:pStyle w:val="bpuState"/>
      </w:pPr>
      <w:r>
        <w:t>STATE OF NEW JERSEY</w:t>
      </w:r>
    </w:p>
    <w:p w:rsidR="0018672A" w:rsidRDefault="0018672A" w:rsidP="0018672A">
      <w:pPr>
        <w:pStyle w:val="bpuLegislature"/>
      </w:pPr>
      <w:r>
        <w:t>219th LEGISLATURE</w:t>
      </w:r>
    </w:p>
    <w:p w:rsidR="0018672A" w:rsidRDefault="0018672A" w:rsidP="0018672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125892" r:id="rId8"/>
        </w:object>
      </w:r>
      <w:r>
        <w:t xml:space="preserve">  </w:t>
      </w:r>
    </w:p>
    <w:p w:rsidR="0018672A" w:rsidRDefault="0018672A" w:rsidP="0018672A">
      <w:pPr>
        <w:pStyle w:val="bpuIntro"/>
      </w:pPr>
      <w:r>
        <w:t>INTRODUCED OCTOBER 22, 2020</w:t>
      </w:r>
    </w:p>
    <w:p w:rsidR="0018672A" w:rsidRDefault="0018672A" w:rsidP="0018672A">
      <w:pPr>
        <w:pStyle w:val="bpuIntro"/>
      </w:pPr>
    </w:p>
    <w:p w:rsidR="0018672A" w:rsidRDefault="0018672A" w:rsidP="0018672A">
      <w:pPr>
        <w:pStyle w:val="bpuIntro"/>
        <w:sectPr w:rsidR="0018672A" w:rsidSect="000B691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8672A" w:rsidRDefault="0018672A" w:rsidP="0018672A">
      <w:pPr>
        <w:pStyle w:val="bpuIntro"/>
      </w:pPr>
    </w:p>
    <w:p w:rsidR="0018672A" w:rsidRDefault="0018672A" w:rsidP="0018672A">
      <w:pPr>
        <w:pStyle w:val="bpuSponsor"/>
      </w:pPr>
      <w:r>
        <w:t>Sponsored by:</w:t>
      </w:r>
    </w:p>
    <w:p w:rsidR="0018672A" w:rsidRDefault="0018672A" w:rsidP="0018672A">
      <w:pPr>
        <w:pStyle w:val="bpuSponsor"/>
      </w:pPr>
      <w:r>
        <w:t>Senator  PATRICK J. DIEGNAN, JR.</w:t>
      </w:r>
    </w:p>
    <w:p w:rsidR="0018672A" w:rsidRDefault="0018672A" w:rsidP="0018672A">
      <w:pPr>
        <w:pStyle w:val="bpuSponsor"/>
      </w:pPr>
      <w:r>
        <w:t>District 18 (Middlesex)</w:t>
      </w:r>
    </w:p>
    <w:p w:rsidR="0018672A" w:rsidRDefault="00070FFD" w:rsidP="00070FFD">
      <w:pPr>
        <w:pStyle w:val="bpuSponsor"/>
      </w:pPr>
      <w:r>
        <w:t>Senator  JOSEPH A. LAGANA</w:t>
      </w:r>
    </w:p>
    <w:p w:rsidR="00070FFD" w:rsidRDefault="00070FFD" w:rsidP="00070FFD">
      <w:pPr>
        <w:pStyle w:val="bpuSponsor"/>
      </w:pPr>
      <w:r>
        <w:t>District 38 (Bergen and Passaic)</w:t>
      </w:r>
    </w:p>
    <w:p w:rsidR="00070FFD" w:rsidRPr="00070FFD" w:rsidRDefault="00070FFD" w:rsidP="00070FFD">
      <w:pPr>
        <w:pStyle w:val="bpuSponsor"/>
      </w:pPr>
    </w:p>
    <w:p w:rsidR="0018672A" w:rsidRDefault="0018672A" w:rsidP="0018672A">
      <w:pPr>
        <w:pStyle w:val="bpuSponsor"/>
      </w:pPr>
    </w:p>
    <w:p w:rsidR="0018672A" w:rsidRDefault="0018672A" w:rsidP="0018672A">
      <w:pPr>
        <w:pStyle w:val="bpuSponsor"/>
      </w:pPr>
    </w:p>
    <w:p w:rsidR="0018672A" w:rsidRDefault="0018672A" w:rsidP="0018672A">
      <w:pPr>
        <w:pStyle w:val="bpuSponsor"/>
      </w:pPr>
    </w:p>
    <w:p w:rsidR="0018672A" w:rsidRDefault="0018672A" w:rsidP="0018672A">
      <w:pPr>
        <w:pStyle w:val="bpuSponsor"/>
      </w:pPr>
      <w:r>
        <w:t>SYNOPSIS</w:t>
      </w:r>
    </w:p>
    <w:p w:rsidR="0018672A" w:rsidRDefault="0018672A" w:rsidP="0018672A">
      <w:pPr>
        <w:pStyle w:val="bpuNormText"/>
      </w:pPr>
      <w:r>
        <w:tab/>
        <w:t xml:space="preserve">Requires long-term care facilities to annually review residents’ proxy directives. </w:t>
      </w:r>
    </w:p>
    <w:p w:rsidR="0018672A" w:rsidRDefault="0018672A" w:rsidP="0018672A">
      <w:pPr>
        <w:pStyle w:val="bpuNormText"/>
      </w:pPr>
    </w:p>
    <w:p w:rsidR="0018672A" w:rsidRDefault="0018672A" w:rsidP="0018672A">
      <w:pPr>
        <w:pStyle w:val="bpuSponsor"/>
      </w:pPr>
      <w:r>
        <w:t xml:space="preserve">CURRENT VERSION OF TEXT </w:t>
      </w:r>
    </w:p>
    <w:p w:rsidR="0018672A" w:rsidRDefault="0018672A" w:rsidP="0018672A">
      <w:pPr>
        <w:pStyle w:val="bpuNormText"/>
      </w:pPr>
      <w:r>
        <w:tab/>
        <w:t>As introduced.</w:t>
      </w:r>
    </w:p>
    <w:p w:rsidR="0018672A" w:rsidRDefault="0018672A" w:rsidP="001867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8672A" w:rsidRDefault="001867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8672A" w:rsidSect="001867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059E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4B22" w:rsidRPr="00684B22">
        <w:rPr>
          <w:rStyle w:val="HangingAnActChar"/>
        </w:rPr>
        <w:t>concerning long-term care facilities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059E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059E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84B22" w:rsidRDefault="00AA076D" w:rsidP="00684B22">
      <w:r>
        <w:tab/>
        <w:t>1.</w:t>
      </w:r>
      <w:r>
        <w:tab/>
      </w:r>
      <w:r w:rsidR="00684B22">
        <w:t>a.  As used in this section:</w:t>
      </w:r>
    </w:p>
    <w:p w:rsidR="00684B22" w:rsidRDefault="00684B22" w:rsidP="00684B22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  <w:r w:rsidRPr="002151DD">
        <w:t xml:space="preserve"> </w:t>
      </w:r>
    </w:p>
    <w:p w:rsidR="00684B22" w:rsidRDefault="00684B22" w:rsidP="00684B22">
      <w:r>
        <w:tab/>
      </w:r>
      <w:r w:rsidRPr="00684B22">
        <w:t>"Proxy directive" means a writing</w:t>
      </w:r>
      <w:r>
        <w:t xml:space="preserve"> which designates a</w:t>
      </w:r>
      <w:r w:rsidR="00CA4734">
        <w:t xml:space="preserve">n adult with decision making capacity to act as the declarant’s </w:t>
      </w:r>
      <w:r w:rsidRPr="00684B22">
        <w:t>representative in the event</w:t>
      </w:r>
      <w:r>
        <w:t xml:space="preserve"> that</w:t>
      </w:r>
      <w:r w:rsidRPr="00684B22">
        <w:t xml:space="preserve"> the declarant subsequently lacks decision making capacity</w:t>
      </w:r>
      <w:r w:rsidR="00CA4734">
        <w:t xml:space="preserve"> following the execution of the writing</w:t>
      </w:r>
      <w:r w:rsidRPr="00684B22">
        <w:t>.</w:t>
      </w:r>
    </w:p>
    <w:p w:rsidR="00684B22" w:rsidRDefault="00AA076D" w:rsidP="00684B22">
      <w:r>
        <w:tab/>
        <w:t>b.</w:t>
      </w:r>
      <w:r>
        <w:tab/>
      </w:r>
      <w:r w:rsidR="00684B22">
        <w:t>A long-term care facility shall meet with each resident at least once annually to determine if the resident’s proxy directive is accurate and current.</w:t>
      </w:r>
    </w:p>
    <w:p w:rsidR="00684B22" w:rsidRPr="00D71D68" w:rsidRDefault="00684B22" w:rsidP="00684B22"/>
    <w:p w:rsidR="00684B22" w:rsidRPr="00AA7880" w:rsidRDefault="00AA076D" w:rsidP="00684B22">
      <w:r>
        <w:tab/>
        <w:t>2.</w:t>
      </w:r>
      <w:r>
        <w:tab/>
      </w:r>
      <w:r w:rsidR="00684B22">
        <w:t>This act shall take effect immediately.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84B22" w:rsidRDefault="00CA4734" w:rsidP="00686AEB">
      <w:r>
        <w:tab/>
        <w:t>This bill r</w:t>
      </w:r>
      <w:r w:rsidR="0053604A">
        <w:t>equires long-term care faciliti</w:t>
      </w:r>
      <w:r w:rsidR="00684B22" w:rsidRPr="00684B22">
        <w:t>es to annually review residents’ proxy directives.</w:t>
      </w:r>
    </w:p>
    <w:p w:rsidR="00CA4734" w:rsidRDefault="00CA4734" w:rsidP="00CA4734">
      <w:r>
        <w:tab/>
        <w:t>Under the bill, a long-term care facility is to meet with each resident at least once annually to determine if the resident’s proxy directive is accurate and current. The bill defines "p</w:t>
      </w:r>
      <w:r w:rsidRPr="00684B22">
        <w:t xml:space="preserve">roxy directive" </w:t>
      </w:r>
      <w:r>
        <w:t>to mean</w:t>
      </w:r>
      <w:r w:rsidRPr="00684B22">
        <w:t xml:space="preserve"> a writing</w:t>
      </w:r>
      <w:r>
        <w:t xml:space="preserve"> which designates an adult with decision making capacity to act as the declarant’s </w:t>
      </w:r>
      <w:r w:rsidRPr="00684B22">
        <w:t>representative in the event</w:t>
      </w:r>
      <w:r>
        <w:t xml:space="preserve"> that</w:t>
      </w:r>
      <w:r w:rsidRPr="00684B22">
        <w:t xml:space="preserve"> the declarant subsequently lacks decision making capacity</w:t>
      </w:r>
      <w:r>
        <w:t xml:space="preserve"> following the execution of the writing</w:t>
      </w:r>
      <w:r w:rsidRPr="00684B22">
        <w:t>.</w:t>
      </w:r>
    </w:p>
    <w:sectPr w:rsidR="00CA4734" w:rsidSect="0018672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0F4" w:rsidRDefault="007770F4">
      <w:r>
        <w:separator/>
      </w:r>
    </w:p>
  </w:endnote>
  <w:endnote w:type="continuationSeparator" w:id="0">
    <w:p w:rsidR="007770F4" w:rsidRDefault="0077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C19" w:rsidRDefault="000B691E" w:rsidP="000B691E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859BF" w:rsidRDefault="00665CBC" w:rsidP="00A85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0F4" w:rsidRDefault="007770F4">
      <w:r>
        <w:separator/>
      </w:r>
    </w:p>
  </w:footnote>
  <w:footnote w:type="continuationSeparator" w:id="0">
    <w:p w:rsidR="007770F4" w:rsidRDefault="00777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11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8672A" w:rsidRDefault="0018672A" w:rsidP="0018672A">
    <w:pPr>
      <w:pStyle w:val="bpuHeadSpon"/>
    </w:pPr>
    <w:r w:rsidRPr="0018672A">
      <w:rPr>
        <w:rStyle w:val="bpuHeadSponChar"/>
      </w:rPr>
      <w:t>S3068</w:t>
    </w:r>
    <w:r>
      <w:t xml:space="preserve"> DIEGNAN</w:t>
    </w:r>
  </w:p>
  <w:p w:rsidR="0018672A" w:rsidRDefault="0018672A" w:rsidP="001867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076D">
      <w:rPr>
        <w:noProof/>
      </w:rPr>
      <w:t>3</w:t>
    </w:r>
    <w:r>
      <w:fldChar w:fldCharType="end"/>
    </w:r>
  </w:p>
  <w:p w:rsidR="0018672A" w:rsidRDefault="0018672A" w:rsidP="001867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8672A" w:rsidRDefault="0018672A" w:rsidP="0018672A">
    <w:pPr>
      <w:pStyle w:val="bpuHeadSpon"/>
    </w:pPr>
    <w:r w:rsidRPr="0018672A">
      <w:rPr>
        <w:rStyle w:val="bpuHeadSponChar"/>
      </w:rPr>
      <w:t>S3068</w:t>
    </w:r>
    <w:r>
      <w:t xml:space="preserve"> DIEGNAN</w:t>
    </w:r>
    <w:r w:rsidR="00070FFD">
      <w:t>, LAGANA</w:t>
    </w:r>
  </w:p>
  <w:p w:rsidR="0018672A" w:rsidRDefault="0018672A" w:rsidP="001867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1149">
      <w:rPr>
        <w:noProof/>
      </w:rPr>
      <w:t>2</w:t>
    </w:r>
    <w:r>
      <w:fldChar w:fldCharType="end"/>
    </w:r>
  </w:p>
  <w:p w:rsidR="0018672A" w:rsidRDefault="0018672A" w:rsidP="001867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F4"/>
    <w:rsid w:val="000051BD"/>
    <w:rsid w:val="00014C19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FFD"/>
    <w:rsid w:val="0008141C"/>
    <w:rsid w:val="000944A9"/>
    <w:rsid w:val="00094A55"/>
    <w:rsid w:val="000A44A7"/>
    <w:rsid w:val="000B1054"/>
    <w:rsid w:val="000B3411"/>
    <w:rsid w:val="000B691E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672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7DC1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446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1D20"/>
    <w:rsid w:val="0050495C"/>
    <w:rsid w:val="00505DC9"/>
    <w:rsid w:val="00506E1E"/>
    <w:rsid w:val="00513C81"/>
    <w:rsid w:val="00527BFB"/>
    <w:rsid w:val="00532A32"/>
    <w:rsid w:val="0053604A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9EE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B22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70F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D35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027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3D2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9BF"/>
    <w:rsid w:val="00A932A1"/>
    <w:rsid w:val="00A96E06"/>
    <w:rsid w:val="00AA076D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02E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15C4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87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734"/>
    <w:rsid w:val="00CB6246"/>
    <w:rsid w:val="00CC0A17"/>
    <w:rsid w:val="00CD0F93"/>
    <w:rsid w:val="00CD1BD1"/>
    <w:rsid w:val="00CD528D"/>
    <w:rsid w:val="00CE78BF"/>
    <w:rsid w:val="00CF5B6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149"/>
    <w:rsid w:val="00F00D08"/>
    <w:rsid w:val="00F1350D"/>
    <w:rsid w:val="00F15583"/>
    <w:rsid w:val="00F200EE"/>
    <w:rsid w:val="00F22481"/>
    <w:rsid w:val="00F2431F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8A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EEF5DF"/>
  <w15:docId w15:val="{12063E36-3BB6-4760-AFAA-D42238D9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859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59B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8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264</Words>
  <Characters>1484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S3068</vt:lpstr>
    </vt:vector>
  </TitlesOfParts>
  <Manager>R225</Manager>
  <Company>NJ Office of Legislative Services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S3068</dc:title>
  <dc:subject>20-9749</dc:subject>
  <dc:creator>Senator  DIEGNAN</dc:creator>
  <cp:keywords>S3068|2|HS |263|219|219|N|0|</cp:keywords>
  <dc:description>INTRODUCED OCTOBER 22, 2020</dc:description>
  <cp:lastModifiedBy>Siracusa, Nicole</cp:lastModifiedBy>
  <cp:revision>2</cp:revision>
  <cp:lastPrinted>2021-06-25T15:31:00Z</cp:lastPrinted>
  <dcterms:created xsi:type="dcterms:W3CDTF">2021-06-25T15:31:00Z</dcterms:created>
  <dcterms:modified xsi:type="dcterms:W3CDTF">2021-06-25T15:31:00Z</dcterms:modified>
  <cp:category>s.1: C.26:2H-158; s.2: Effective date and note to s.1 to 2020/67_x000d_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