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139" w:rsidRDefault="008C1139" w:rsidP="008C113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3071 </w:t>
      </w:r>
    </w:p>
    <w:p w:rsidR="008C1139" w:rsidRPr="009D38FF" w:rsidRDefault="008C1139" w:rsidP="008C113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9193505" r:id="rId7"/>
        </w:object>
      </w:r>
    </w:p>
    <w:p w:rsidR="008C1139" w:rsidRDefault="008C1139" w:rsidP="008C1139">
      <w:pPr>
        <w:pStyle w:val="bpuState"/>
      </w:pPr>
      <w:r>
        <w:t>STATE OF NEW JERSEY</w:t>
      </w:r>
    </w:p>
    <w:p w:rsidR="008C1139" w:rsidRDefault="008C1139" w:rsidP="008C1139">
      <w:pPr>
        <w:pStyle w:val="bpuLegislature"/>
      </w:pPr>
      <w:r>
        <w:t>219th LEGISLATURE</w:t>
      </w:r>
    </w:p>
    <w:p w:rsidR="008C1139" w:rsidRDefault="008C1139" w:rsidP="008C113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9193506" r:id="rId8"/>
        </w:object>
      </w:r>
      <w:r>
        <w:t xml:space="preserve">  </w:t>
      </w:r>
    </w:p>
    <w:p w:rsidR="008C1139" w:rsidRDefault="008C1139" w:rsidP="008C1139">
      <w:pPr>
        <w:pStyle w:val="bpuIntro"/>
      </w:pPr>
      <w:r>
        <w:t>INTRODUCED OCTOBER 22, 2020</w:t>
      </w:r>
    </w:p>
    <w:p w:rsidR="008C1139" w:rsidRDefault="008C1139" w:rsidP="008C1139">
      <w:pPr>
        <w:pStyle w:val="bpuIntro"/>
      </w:pPr>
    </w:p>
    <w:p w:rsidR="008C1139" w:rsidRDefault="008C1139" w:rsidP="008C1139">
      <w:pPr>
        <w:pStyle w:val="bpuIntro"/>
        <w:sectPr w:rsidR="008C1139" w:rsidSect="00871A2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C1139" w:rsidRDefault="008C1139" w:rsidP="008C1139">
      <w:pPr>
        <w:pStyle w:val="bpuIntro"/>
      </w:pPr>
    </w:p>
    <w:p w:rsidR="008C1139" w:rsidRDefault="008C1139" w:rsidP="008C1139">
      <w:pPr>
        <w:pStyle w:val="bpuSponsor"/>
      </w:pPr>
      <w:r>
        <w:t>Sponsored by:</w:t>
      </w:r>
    </w:p>
    <w:p w:rsidR="008C1139" w:rsidRDefault="008C1139" w:rsidP="008C1139">
      <w:pPr>
        <w:pStyle w:val="bpuSponsor"/>
      </w:pPr>
      <w:r>
        <w:t>Senator  LORETTA WEINBERG</w:t>
      </w:r>
    </w:p>
    <w:p w:rsidR="008C1139" w:rsidRDefault="008C1139" w:rsidP="008C1139">
      <w:pPr>
        <w:pStyle w:val="bpuSponsor"/>
      </w:pPr>
      <w:r>
        <w:t>District 37 (Bergen)</w:t>
      </w:r>
    </w:p>
    <w:p w:rsidR="008C1139" w:rsidRDefault="00A40A2C" w:rsidP="00A40A2C">
      <w:pPr>
        <w:pStyle w:val="bpuSponsor"/>
      </w:pPr>
      <w:r>
        <w:t>Senator  M. TERESA RUIZ</w:t>
      </w:r>
    </w:p>
    <w:p w:rsidR="00A40A2C" w:rsidRDefault="00A40A2C" w:rsidP="00A40A2C">
      <w:pPr>
        <w:pStyle w:val="bpuSponsor"/>
      </w:pPr>
      <w:r>
        <w:t>District 29 (Essex)</w:t>
      </w:r>
    </w:p>
    <w:p w:rsidR="00A40A2C" w:rsidRPr="00A40A2C" w:rsidRDefault="00A40A2C" w:rsidP="00A40A2C">
      <w:pPr>
        <w:pStyle w:val="bpuSponsor"/>
      </w:pPr>
    </w:p>
    <w:p w:rsidR="00AB7F57" w:rsidRDefault="00871A26" w:rsidP="00871A26">
      <w:pPr>
        <w:pStyle w:val="bpuSponsor"/>
      </w:pPr>
      <w:r>
        <w:t>Co-Sponsored by:</w:t>
      </w:r>
    </w:p>
    <w:p w:rsidR="00871A26" w:rsidRPr="00871A26" w:rsidRDefault="00871A26" w:rsidP="00871A26">
      <w:pPr>
        <w:pStyle w:val="bpuSponsor"/>
      </w:pPr>
      <w:r w:rsidRPr="00871A26">
        <w:t xml:space="preserve">Senators </w:t>
      </w:r>
      <w:proofErr w:type="spellStart"/>
      <w:r w:rsidRPr="00871A26">
        <w:t>Pou</w:t>
      </w:r>
      <w:proofErr w:type="spellEnd"/>
      <w:r w:rsidRPr="00871A26">
        <w:t xml:space="preserve"> and Gill</w:t>
      </w:r>
    </w:p>
    <w:p w:rsidR="00AB7F57" w:rsidRDefault="00AB7F57" w:rsidP="00AB7F57"/>
    <w:p w:rsidR="00871A26" w:rsidRPr="00AB7F57" w:rsidRDefault="00871A26" w:rsidP="00AB7F57"/>
    <w:p w:rsidR="008C1139" w:rsidRDefault="008C1139" w:rsidP="008C1139">
      <w:pPr>
        <w:pStyle w:val="bpuSponsor"/>
      </w:pPr>
    </w:p>
    <w:p w:rsidR="008C1139" w:rsidRDefault="008C1139" w:rsidP="008C1139">
      <w:pPr>
        <w:pStyle w:val="bpuSponsor"/>
      </w:pPr>
    </w:p>
    <w:p w:rsidR="008C1139" w:rsidRDefault="008C1139" w:rsidP="008C1139">
      <w:pPr>
        <w:pStyle w:val="bpuSponsor"/>
      </w:pPr>
      <w:r>
        <w:t>SYNOPSIS</w:t>
      </w:r>
    </w:p>
    <w:p w:rsidR="008C1139" w:rsidRDefault="008C1139" w:rsidP="008C1139">
      <w:pPr>
        <w:pStyle w:val="bpuNormText"/>
      </w:pPr>
      <w:r>
        <w:tab/>
        <w:t xml:space="preserve">Requires law enforcement provide victim of sexual assault with police report; provides victim with option to review police report and submit corrective form. </w:t>
      </w:r>
    </w:p>
    <w:p w:rsidR="008C1139" w:rsidRDefault="008C1139" w:rsidP="008C1139">
      <w:pPr>
        <w:pStyle w:val="bpuNormText"/>
      </w:pPr>
    </w:p>
    <w:p w:rsidR="008C1139" w:rsidRDefault="008C1139" w:rsidP="008C1139">
      <w:pPr>
        <w:pStyle w:val="bpuSponsor"/>
      </w:pPr>
      <w:r>
        <w:t xml:space="preserve">CURRENT VERSION OF TEXT </w:t>
      </w:r>
    </w:p>
    <w:p w:rsidR="008C1139" w:rsidRDefault="008C1139" w:rsidP="008C1139">
      <w:pPr>
        <w:pStyle w:val="bpuNormText"/>
      </w:pPr>
      <w:r>
        <w:tab/>
        <w:t>As introduced.</w:t>
      </w:r>
    </w:p>
    <w:p w:rsidR="008C1139" w:rsidRDefault="008C1139" w:rsidP="008C113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C1139" w:rsidRDefault="008C113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C1139" w:rsidSect="008C113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520B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2339CA">
        <w:rPr>
          <w:rStyle w:val="HangingAnActChar"/>
        </w:rPr>
        <w:t xml:space="preserve">concerning the protocols for sexual assault cases and amending P.L.2003, c.137.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520B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520BA">
        <w:rPr>
          <w:rStyle w:val="BillLanguage"/>
        </w:rPr>
        <w:t>by the Senate and General Assembly of the State of New Jersey:</w:t>
      </w:r>
    </w:p>
    <w:p w:rsidR="00481835" w:rsidRDefault="00481835" w:rsidP="00481835"/>
    <w:p w:rsidR="003B5EFC" w:rsidRPr="00481835" w:rsidRDefault="00481835" w:rsidP="00481835">
      <w:r>
        <w:tab/>
        <w:t>1.</w:t>
      </w:r>
      <w:r>
        <w:tab/>
      </w:r>
      <w:r w:rsidR="003B5EFC">
        <w:rPr>
          <w:color w:val="000000"/>
          <w:spacing w:val="0"/>
        </w:rPr>
        <w:t>Section 1 of P.L.2003, c.137 (C.2C:14-2.1) is amended to read as follows:</w:t>
      </w:r>
    </w:p>
    <w:p w:rsidR="0071568D" w:rsidRDefault="007771A6" w:rsidP="003B5EFC">
      <w:pPr>
        <w:rPr>
          <w:color w:val="000000"/>
          <w:spacing w:val="0"/>
          <w:u w:val="single"/>
        </w:rPr>
      </w:pPr>
      <w:r>
        <w:tab/>
      </w:r>
      <w:r w:rsidR="003B5EFC">
        <w:t>1.</w:t>
      </w:r>
      <w:r w:rsidR="003B5EFC">
        <w:tab/>
      </w:r>
      <w:r w:rsidR="00B46303" w:rsidRPr="00D2788C">
        <w:rPr>
          <w:color w:val="000000"/>
          <w:spacing w:val="0"/>
          <w:u w:val="single"/>
        </w:rPr>
        <w:t>a</w:t>
      </w:r>
      <w:r w:rsidR="00B46303">
        <w:rPr>
          <w:color w:val="000000"/>
          <w:spacing w:val="0"/>
          <w:u w:val="single"/>
        </w:rPr>
        <w:t xml:space="preserve">.  Notwithstanding any law, rule, or regulation to the contrary, any victim reporting a violation of N.J.S.2C:14-2 shall be </w:t>
      </w:r>
      <w:r w:rsidR="00B94DCF">
        <w:rPr>
          <w:color w:val="000000"/>
          <w:spacing w:val="0"/>
          <w:u w:val="single"/>
        </w:rPr>
        <w:t>provided with</w:t>
      </w:r>
      <w:r w:rsidR="00705C67">
        <w:rPr>
          <w:color w:val="000000"/>
          <w:spacing w:val="0"/>
          <w:u w:val="single"/>
        </w:rPr>
        <w:t xml:space="preserve"> the option to review the police report </w:t>
      </w:r>
      <w:r w:rsidR="00B94DCF">
        <w:rPr>
          <w:color w:val="000000"/>
          <w:spacing w:val="0"/>
          <w:u w:val="single"/>
        </w:rPr>
        <w:t xml:space="preserve">concerning that violation </w:t>
      </w:r>
      <w:r w:rsidR="00705C67">
        <w:rPr>
          <w:color w:val="000000"/>
          <w:spacing w:val="0"/>
          <w:u w:val="single"/>
        </w:rPr>
        <w:t>prior to filing by the law enforcement agency.  In addition, the law enforcement agency shall provide the victim with a standardized form prescri</w:t>
      </w:r>
      <w:r w:rsidR="001B3F9D">
        <w:rPr>
          <w:color w:val="000000"/>
          <w:spacing w:val="0"/>
          <w:u w:val="single"/>
        </w:rPr>
        <w:t xml:space="preserve">bed by the Attorney General </w:t>
      </w:r>
      <w:r w:rsidR="009657B3">
        <w:rPr>
          <w:color w:val="000000"/>
          <w:spacing w:val="0"/>
          <w:u w:val="single"/>
        </w:rPr>
        <w:t>wherein the victim may</w:t>
      </w:r>
      <w:r w:rsidR="00705C67">
        <w:rPr>
          <w:color w:val="000000"/>
          <w:spacing w:val="0"/>
          <w:u w:val="single"/>
        </w:rPr>
        <w:t xml:space="preserve"> state wheth</w:t>
      </w:r>
      <w:r w:rsidR="009657B3">
        <w:rPr>
          <w:color w:val="000000"/>
          <w:spacing w:val="0"/>
          <w:u w:val="single"/>
        </w:rPr>
        <w:t>er the victim disagrees with</w:t>
      </w:r>
      <w:r w:rsidR="00705C67">
        <w:rPr>
          <w:color w:val="000000"/>
          <w:spacing w:val="0"/>
          <w:u w:val="single"/>
        </w:rPr>
        <w:t xml:space="preserve"> information contained </w:t>
      </w:r>
      <w:r w:rsidR="009657B3">
        <w:rPr>
          <w:color w:val="000000"/>
          <w:spacing w:val="0"/>
          <w:u w:val="single"/>
        </w:rPr>
        <w:t>in</w:t>
      </w:r>
      <w:r w:rsidR="00705C67">
        <w:rPr>
          <w:color w:val="000000"/>
          <w:spacing w:val="0"/>
          <w:u w:val="single"/>
        </w:rPr>
        <w:t xml:space="preserve"> the police report.  The law enforcement agency shall review the standardized form </w:t>
      </w:r>
      <w:r w:rsidR="009657B3">
        <w:rPr>
          <w:color w:val="000000"/>
          <w:spacing w:val="0"/>
          <w:u w:val="single"/>
        </w:rPr>
        <w:t>prior to</w:t>
      </w:r>
      <w:r w:rsidR="00705C67">
        <w:rPr>
          <w:color w:val="000000"/>
          <w:spacing w:val="0"/>
          <w:u w:val="single"/>
        </w:rPr>
        <w:t xml:space="preserve"> </w:t>
      </w:r>
      <w:r w:rsidR="009657B3">
        <w:rPr>
          <w:color w:val="000000"/>
          <w:spacing w:val="0"/>
          <w:u w:val="single"/>
        </w:rPr>
        <w:t xml:space="preserve">finalizing and </w:t>
      </w:r>
      <w:r w:rsidR="00705C67">
        <w:rPr>
          <w:color w:val="000000"/>
          <w:spacing w:val="0"/>
          <w:u w:val="single"/>
        </w:rPr>
        <w:t xml:space="preserve">filing the police report. </w:t>
      </w:r>
      <w:r w:rsidR="000D430D">
        <w:rPr>
          <w:color w:val="000000"/>
          <w:spacing w:val="0"/>
          <w:u w:val="single"/>
        </w:rPr>
        <w:t xml:space="preserve"> The victim’s decision</w:t>
      </w:r>
      <w:r w:rsidR="001B3F9D">
        <w:rPr>
          <w:color w:val="000000"/>
          <w:spacing w:val="0"/>
          <w:u w:val="single"/>
        </w:rPr>
        <w:t xml:space="preserve"> to not submit a standardized form shall not</w:t>
      </w:r>
      <w:r w:rsidR="00B94DCF">
        <w:rPr>
          <w:color w:val="000000"/>
          <w:spacing w:val="0"/>
          <w:u w:val="single"/>
        </w:rPr>
        <w:t xml:space="preserve"> be construed as indicating the</w:t>
      </w:r>
      <w:r w:rsidR="001B3F9D">
        <w:rPr>
          <w:color w:val="000000"/>
          <w:spacing w:val="0"/>
          <w:u w:val="single"/>
        </w:rPr>
        <w:t xml:space="preserve"> </w:t>
      </w:r>
      <w:r w:rsidR="009657B3">
        <w:rPr>
          <w:color w:val="000000"/>
          <w:spacing w:val="0"/>
          <w:u w:val="single"/>
        </w:rPr>
        <w:t>victim’s approval regarding the contents of the polic</w:t>
      </w:r>
      <w:r w:rsidR="0071568D">
        <w:rPr>
          <w:color w:val="000000"/>
          <w:spacing w:val="0"/>
          <w:u w:val="single"/>
        </w:rPr>
        <w:t xml:space="preserve">e report.  </w:t>
      </w:r>
      <w:r w:rsidR="009657B3">
        <w:rPr>
          <w:color w:val="000000"/>
          <w:spacing w:val="0"/>
          <w:u w:val="single"/>
        </w:rPr>
        <w:t xml:space="preserve">The victim shall be provided, at no cost, with a copy of the police report and any form submitted by the victim.  </w:t>
      </w:r>
    </w:p>
    <w:p w:rsidR="0071568D" w:rsidRPr="009657B3" w:rsidRDefault="0071568D" w:rsidP="003B5EFC">
      <w:pPr>
        <w:rPr>
          <w:color w:val="000000"/>
          <w:spacing w:val="0"/>
          <w:u w:val="single"/>
        </w:rPr>
      </w:pPr>
      <w:r w:rsidRPr="009657B3">
        <w:rPr>
          <w:color w:val="000000"/>
          <w:spacing w:val="0"/>
        </w:rPr>
        <w:tab/>
      </w:r>
      <w:r>
        <w:rPr>
          <w:color w:val="000000"/>
          <w:spacing w:val="0"/>
          <w:u w:val="single"/>
        </w:rPr>
        <w:t xml:space="preserve">At any time, a victim may exercise the option to submit a standardized form correcting information contained within the police report.  </w:t>
      </w:r>
    </w:p>
    <w:p w:rsidR="0071568D" w:rsidRDefault="009657B3" w:rsidP="003B5EFC">
      <w:pPr>
        <w:rPr>
          <w:color w:val="000000"/>
          <w:spacing w:val="0"/>
          <w:u w:val="single"/>
        </w:rPr>
      </w:pPr>
      <w:r>
        <w:rPr>
          <w:color w:val="000000"/>
          <w:spacing w:val="0"/>
        </w:rPr>
        <w:tab/>
      </w:r>
      <w:r w:rsidR="0071568D">
        <w:rPr>
          <w:color w:val="000000"/>
          <w:spacing w:val="0"/>
          <w:u w:val="single"/>
        </w:rPr>
        <w:t xml:space="preserve">The law enforcement agency shall establish that it has complied with the provisions of </w:t>
      </w:r>
      <w:r w:rsidR="000D430D">
        <w:rPr>
          <w:color w:val="000000"/>
          <w:spacing w:val="0"/>
          <w:u w:val="single"/>
        </w:rPr>
        <w:t>this subsection by obtaining a signature from</w:t>
      </w:r>
      <w:r w:rsidR="0071568D">
        <w:rPr>
          <w:color w:val="000000"/>
          <w:spacing w:val="0"/>
          <w:u w:val="single"/>
        </w:rPr>
        <w:t xml:space="preserve"> the victim.  A violation of this subsection may be reported to the Office of the Attorney General.  </w:t>
      </w:r>
    </w:p>
    <w:p w:rsidR="009657B3" w:rsidRPr="009657B3" w:rsidRDefault="0071568D" w:rsidP="003B5EFC">
      <w:pPr>
        <w:rPr>
          <w:color w:val="000000"/>
          <w:spacing w:val="0"/>
          <w:u w:val="single"/>
        </w:rPr>
      </w:pPr>
      <w:r w:rsidRPr="0071568D">
        <w:rPr>
          <w:color w:val="000000"/>
          <w:spacing w:val="0"/>
        </w:rPr>
        <w:tab/>
      </w:r>
      <w:r>
        <w:rPr>
          <w:color w:val="000000"/>
          <w:spacing w:val="0"/>
          <w:u w:val="single"/>
        </w:rPr>
        <w:t xml:space="preserve">The police report and form shall be permanently retained by the law enforcement agency.  </w:t>
      </w:r>
    </w:p>
    <w:p w:rsidR="003B5EFC" w:rsidRDefault="003B5EFC" w:rsidP="003B5EFC">
      <w:r>
        <w:tab/>
      </w:r>
      <w:r>
        <w:rPr>
          <w:u w:val="single"/>
        </w:rPr>
        <w:t>b.</w:t>
      </w:r>
      <w:r>
        <w:tab/>
        <w:t xml:space="preserve">Whenever there is a prosecution for a violation of </w:t>
      </w:r>
      <w:r w:rsidRPr="003B5EFC">
        <w:rPr>
          <w:rFonts w:ascii="Albertus Extra Bold" w:hAnsi="Albertus Extra Bold"/>
          <w:b/>
        </w:rPr>
        <w:t>[</w:t>
      </w:r>
      <w:r>
        <w:t>N.J.S.A.2C:14-2</w:t>
      </w:r>
      <w:r w:rsidRPr="003B5EF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N.J.S.2C:14-2</w:t>
      </w:r>
      <w:r>
        <w:t>, the victim of the sexual assault shall be provided an opportunity to consult with the prosecuting authority prior to the conclusion of any plea negotiations.</w:t>
      </w:r>
    </w:p>
    <w:p w:rsidR="003B5EFC" w:rsidRDefault="003B5EFC" w:rsidP="003B5EFC">
      <w:r>
        <w:tab/>
        <w:t>Nothing contained herein shall be construed to alter or limit the authority or discretion of the prosecutor to enter into any plea agreement which the prosecutor deems appropriate.</w:t>
      </w:r>
    </w:p>
    <w:p w:rsidR="003B5EFC" w:rsidRDefault="003B5EFC" w:rsidP="00686AEB">
      <w:r>
        <w:t>(</w:t>
      </w:r>
      <w:proofErr w:type="spellStart"/>
      <w:r>
        <w:t>cf</w:t>
      </w:r>
      <w:proofErr w:type="spellEnd"/>
      <w:r>
        <w:t>: P.L.2003, c.137, s.1)</w:t>
      </w:r>
    </w:p>
    <w:p w:rsidR="002339CA" w:rsidRPr="00D71D68" w:rsidRDefault="002339CA" w:rsidP="00686AEB"/>
    <w:p w:rsidR="00686AEB" w:rsidRPr="00AA7880" w:rsidRDefault="00686AEB" w:rsidP="00686AEB">
      <w:r>
        <w:tab/>
      </w:r>
      <w:r w:rsidR="002339CA">
        <w:t>2.</w:t>
      </w:r>
      <w:r w:rsidR="002339CA">
        <w:tab/>
      </w:r>
      <w:r w:rsidR="006520BA">
        <w:t>This act shall take effect</w:t>
      </w:r>
      <w:r w:rsidR="00375CA7">
        <w:t xml:space="preserve"> immediately.  </w:t>
      </w:r>
    </w:p>
    <w:p w:rsidR="00686AEB" w:rsidRDefault="00686AEB" w:rsidP="00686AEB"/>
    <w:p w:rsidR="00375CA7" w:rsidRPr="00CE7BD8" w:rsidRDefault="00375CA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1219BC" w:rsidRDefault="00375CA7" w:rsidP="00375CA7">
      <w:pPr>
        <w:rPr>
          <w:color w:val="000000"/>
          <w:spacing w:val="0"/>
        </w:rPr>
      </w:pPr>
      <w:r>
        <w:tab/>
      </w:r>
      <w:r w:rsidRPr="00375CA7">
        <w:t>T</w:t>
      </w:r>
      <w:r>
        <w:rPr>
          <w:color w:val="000000"/>
          <w:spacing w:val="0"/>
        </w:rPr>
        <w:t xml:space="preserve">his bill provides that </w:t>
      </w:r>
      <w:r w:rsidR="0071568D">
        <w:rPr>
          <w:color w:val="000000"/>
          <w:spacing w:val="0"/>
        </w:rPr>
        <w:t xml:space="preserve">a sexual assault victim </w:t>
      </w:r>
      <w:r>
        <w:rPr>
          <w:color w:val="000000"/>
          <w:spacing w:val="0"/>
        </w:rPr>
        <w:t xml:space="preserve">is to </w:t>
      </w:r>
      <w:r w:rsidRPr="00375CA7">
        <w:rPr>
          <w:color w:val="000000"/>
          <w:spacing w:val="0"/>
        </w:rPr>
        <w:t xml:space="preserve">be </w:t>
      </w:r>
      <w:r w:rsidR="0071568D">
        <w:rPr>
          <w:color w:val="000000"/>
          <w:spacing w:val="0"/>
        </w:rPr>
        <w:t xml:space="preserve">given the </w:t>
      </w:r>
      <w:r w:rsidR="00971DA8">
        <w:rPr>
          <w:color w:val="000000"/>
          <w:spacing w:val="0"/>
        </w:rPr>
        <w:br w:type="page"/>
      </w:r>
      <w:r w:rsidR="0071568D">
        <w:rPr>
          <w:color w:val="000000"/>
          <w:spacing w:val="0"/>
        </w:rPr>
        <w:lastRenderedPageBreak/>
        <w:t>option to review a</w:t>
      </w:r>
      <w:r w:rsidRPr="00375CA7">
        <w:rPr>
          <w:color w:val="000000"/>
          <w:spacing w:val="0"/>
        </w:rPr>
        <w:t xml:space="preserve"> police report prior to filing by the law enforcement agency.  In addition, the law enforcement agency </w:t>
      </w:r>
      <w:r>
        <w:rPr>
          <w:color w:val="000000"/>
          <w:spacing w:val="0"/>
        </w:rPr>
        <w:t>is require</w:t>
      </w:r>
      <w:r w:rsidR="001219BC">
        <w:rPr>
          <w:color w:val="000000"/>
          <w:spacing w:val="0"/>
        </w:rPr>
        <w:t>d</w:t>
      </w:r>
      <w:r>
        <w:rPr>
          <w:color w:val="000000"/>
          <w:spacing w:val="0"/>
        </w:rPr>
        <w:t xml:space="preserve"> to</w:t>
      </w:r>
      <w:r w:rsidRPr="00375CA7">
        <w:rPr>
          <w:color w:val="000000"/>
          <w:spacing w:val="0"/>
        </w:rPr>
        <w:t xml:space="preserve"> provide the victim with a standardized form</w:t>
      </w:r>
      <w:r>
        <w:rPr>
          <w:color w:val="000000"/>
          <w:spacing w:val="0"/>
        </w:rPr>
        <w:t>,</w:t>
      </w:r>
      <w:r w:rsidRPr="00375CA7">
        <w:rPr>
          <w:color w:val="000000"/>
          <w:spacing w:val="0"/>
        </w:rPr>
        <w:t xml:space="preserve"> prescribed by the Attorney General</w:t>
      </w:r>
      <w:r>
        <w:rPr>
          <w:color w:val="000000"/>
          <w:spacing w:val="0"/>
        </w:rPr>
        <w:t>,</w:t>
      </w:r>
      <w:r w:rsidRPr="00375CA7">
        <w:rPr>
          <w:color w:val="000000"/>
          <w:spacing w:val="0"/>
        </w:rPr>
        <w:t xml:space="preserve"> wherein the victim may state whether the victim disagrees with information contained in the police report.  </w:t>
      </w:r>
      <w:r w:rsidR="001219BC">
        <w:rPr>
          <w:color w:val="000000"/>
          <w:spacing w:val="0"/>
        </w:rPr>
        <w:t xml:space="preserve">The </w:t>
      </w:r>
      <w:r w:rsidRPr="00375CA7">
        <w:rPr>
          <w:color w:val="000000"/>
          <w:spacing w:val="0"/>
        </w:rPr>
        <w:t xml:space="preserve">law enforcement agency </w:t>
      </w:r>
      <w:r w:rsidR="001219BC">
        <w:rPr>
          <w:color w:val="000000"/>
          <w:spacing w:val="0"/>
        </w:rPr>
        <w:t xml:space="preserve">is required to </w:t>
      </w:r>
      <w:r w:rsidRPr="00375CA7">
        <w:rPr>
          <w:color w:val="000000"/>
          <w:spacing w:val="0"/>
        </w:rPr>
        <w:t xml:space="preserve">review the standardized form prior to finalizing and filing the police report.  </w:t>
      </w:r>
    </w:p>
    <w:p w:rsidR="00375CA7" w:rsidRPr="00375CA7" w:rsidRDefault="000D430D" w:rsidP="00375CA7">
      <w:pPr>
        <w:rPr>
          <w:color w:val="000000"/>
          <w:spacing w:val="0"/>
        </w:rPr>
      </w:pPr>
      <w:r>
        <w:rPr>
          <w:color w:val="000000"/>
          <w:spacing w:val="0"/>
        </w:rPr>
        <w:tab/>
        <w:t>Under the bill, any decision</w:t>
      </w:r>
      <w:r w:rsidR="001219BC">
        <w:rPr>
          <w:color w:val="000000"/>
          <w:spacing w:val="0"/>
        </w:rPr>
        <w:t xml:space="preserve"> by the </w:t>
      </w:r>
      <w:r w:rsidR="00375CA7" w:rsidRPr="00375CA7">
        <w:rPr>
          <w:color w:val="000000"/>
          <w:spacing w:val="0"/>
        </w:rPr>
        <w:t>victim</w:t>
      </w:r>
      <w:r w:rsidR="001219BC">
        <w:rPr>
          <w:color w:val="000000"/>
          <w:spacing w:val="0"/>
        </w:rPr>
        <w:t xml:space="preserve"> </w:t>
      </w:r>
      <w:r w:rsidR="00375CA7" w:rsidRPr="00375CA7">
        <w:rPr>
          <w:color w:val="000000"/>
          <w:spacing w:val="0"/>
        </w:rPr>
        <w:t xml:space="preserve">to not submit a standardized form </w:t>
      </w:r>
      <w:r w:rsidR="001219BC">
        <w:rPr>
          <w:color w:val="000000"/>
          <w:spacing w:val="0"/>
        </w:rPr>
        <w:t>is</w:t>
      </w:r>
      <w:r w:rsidR="00375CA7" w:rsidRPr="00375CA7">
        <w:rPr>
          <w:color w:val="000000"/>
          <w:spacing w:val="0"/>
        </w:rPr>
        <w:t xml:space="preserve"> not </w:t>
      </w:r>
      <w:r w:rsidR="001219BC">
        <w:rPr>
          <w:color w:val="000000"/>
          <w:spacing w:val="0"/>
        </w:rPr>
        <w:t xml:space="preserve">to </w:t>
      </w:r>
      <w:r w:rsidR="00B94DCF">
        <w:rPr>
          <w:color w:val="000000"/>
          <w:spacing w:val="0"/>
        </w:rPr>
        <w:t>be construed as indicating</w:t>
      </w:r>
      <w:r w:rsidR="00375CA7" w:rsidRPr="00375CA7">
        <w:rPr>
          <w:color w:val="000000"/>
          <w:spacing w:val="0"/>
        </w:rPr>
        <w:t xml:space="preserve"> </w:t>
      </w:r>
      <w:r w:rsidR="001219BC">
        <w:rPr>
          <w:color w:val="000000"/>
          <w:spacing w:val="0"/>
        </w:rPr>
        <w:t xml:space="preserve">the </w:t>
      </w:r>
      <w:r w:rsidR="00375CA7" w:rsidRPr="00375CA7">
        <w:rPr>
          <w:color w:val="000000"/>
          <w:spacing w:val="0"/>
        </w:rPr>
        <w:t xml:space="preserve">victim’s approval regarding the contents of the police report.  </w:t>
      </w:r>
    </w:p>
    <w:p w:rsidR="0071568D" w:rsidRDefault="00375CA7" w:rsidP="0071568D">
      <w:pPr>
        <w:rPr>
          <w:color w:val="000000"/>
          <w:spacing w:val="0"/>
        </w:rPr>
      </w:pPr>
      <w:r w:rsidRPr="00375CA7">
        <w:rPr>
          <w:color w:val="000000"/>
          <w:spacing w:val="0"/>
        </w:rPr>
        <w:tab/>
      </w:r>
      <w:r w:rsidR="001219BC">
        <w:rPr>
          <w:color w:val="000000"/>
          <w:spacing w:val="0"/>
        </w:rPr>
        <w:t>The bill provides that</w:t>
      </w:r>
      <w:r w:rsidRPr="00375CA7">
        <w:rPr>
          <w:color w:val="000000"/>
          <w:spacing w:val="0"/>
        </w:rPr>
        <w:t xml:space="preserve"> a victim may exercise the option to submit a standardized form correcting information contained within the police report</w:t>
      </w:r>
      <w:r w:rsidR="001219BC">
        <w:rPr>
          <w:color w:val="000000"/>
          <w:spacing w:val="0"/>
        </w:rPr>
        <w:t xml:space="preserve"> at any time and that t</w:t>
      </w:r>
      <w:r w:rsidR="000D430D">
        <w:rPr>
          <w:color w:val="000000"/>
          <w:spacing w:val="0"/>
        </w:rPr>
        <w:t>he victim is to be provided, at no cost,</w:t>
      </w:r>
      <w:r w:rsidRPr="00375CA7">
        <w:rPr>
          <w:color w:val="000000"/>
          <w:spacing w:val="0"/>
        </w:rPr>
        <w:t xml:space="preserve"> a copy of the police report and any form submitted by the victim.  </w:t>
      </w:r>
    </w:p>
    <w:p w:rsidR="00375CA7" w:rsidRPr="00375CA7" w:rsidRDefault="0071568D" w:rsidP="00375CA7">
      <w:pPr>
        <w:rPr>
          <w:color w:val="000000"/>
          <w:spacing w:val="0"/>
        </w:rPr>
      </w:pPr>
      <w:r>
        <w:rPr>
          <w:color w:val="000000"/>
          <w:spacing w:val="0"/>
        </w:rPr>
        <w:tab/>
        <w:t>The bill requires a law enforcement agency to permanently retain the police report and form</w:t>
      </w:r>
      <w:r w:rsidRPr="00375CA7">
        <w:rPr>
          <w:color w:val="000000"/>
          <w:spacing w:val="0"/>
        </w:rPr>
        <w:t xml:space="preserve">.  </w:t>
      </w:r>
    </w:p>
    <w:p w:rsidR="0071568D" w:rsidRPr="00C9380D" w:rsidRDefault="00375CA7" w:rsidP="0071568D">
      <w:r w:rsidRPr="00375CA7">
        <w:rPr>
          <w:color w:val="000000"/>
          <w:spacing w:val="0"/>
        </w:rPr>
        <w:tab/>
      </w:r>
      <w:r w:rsidR="001219BC">
        <w:rPr>
          <w:color w:val="000000"/>
          <w:spacing w:val="0"/>
        </w:rPr>
        <w:t xml:space="preserve">Finally, </w:t>
      </w:r>
      <w:r w:rsidR="0071568D">
        <w:t>the bill provides that the law enforcement agency is to establish that it has complied with the provisions of this bill by obtaining the victim’s signature and</w:t>
      </w:r>
      <w:r w:rsidR="00B94DCF">
        <w:t xml:space="preserve"> that any violation of the bill’s provisions</w:t>
      </w:r>
      <w:r w:rsidR="0071568D">
        <w:t xml:space="preserve"> may be reported to the Office of the Attorney General.  </w:t>
      </w:r>
    </w:p>
    <w:sectPr w:rsidR="0071568D" w:rsidRPr="00C9380D" w:rsidSect="00971DA8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09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DAE" w:rsidRDefault="00D12DAE">
      <w:r>
        <w:separator/>
      </w:r>
    </w:p>
  </w:endnote>
  <w:endnote w:type="continuationSeparator" w:id="0">
    <w:p w:rsidR="00D12DAE" w:rsidRDefault="00D12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A2C" w:rsidRDefault="00871A26" w:rsidP="00871A26">
    <w:pPr>
      <w:pStyle w:val="sponUdate"/>
    </w:pPr>
    <w:r>
      <w:t>(Sponsorship Updated As Of: 12/10/2020)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20BA" w:rsidRPr="00921C91" w:rsidRDefault="006520B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6520BA" w:rsidRPr="00921C91" w:rsidRDefault="006520BA">
    <w:pPr>
      <w:pStyle w:val="Footer"/>
      <w:rPr>
        <w:szCs w:val="18"/>
      </w:rPr>
    </w:pPr>
  </w:p>
  <w:p w:rsidR="006520BA" w:rsidRPr="00921C91" w:rsidRDefault="006520B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6520BA" w:rsidRDefault="006520BA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DAE" w:rsidRDefault="00D12DAE">
      <w:r>
        <w:separator/>
      </w:r>
    </w:p>
  </w:footnote>
  <w:footnote w:type="continuationSeparator" w:id="0">
    <w:p w:rsidR="00D12DAE" w:rsidRDefault="00D12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687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40A2C" w:rsidRDefault="00A40A2C" w:rsidP="00A40A2C">
    <w:pPr>
      <w:pStyle w:val="bpuHeadSpon"/>
    </w:pPr>
    <w:r w:rsidRPr="008C1139">
      <w:rPr>
        <w:rStyle w:val="bpuHeadSponChar"/>
      </w:rPr>
      <w:t>S3071</w:t>
    </w:r>
    <w:r>
      <w:t xml:space="preserve"> WEINBERG, RUIZ</w:t>
    </w:r>
  </w:p>
  <w:p w:rsidR="008C1139" w:rsidRDefault="008C1139" w:rsidP="008C11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66875">
      <w:rPr>
        <w:noProof/>
      </w:rPr>
      <w:t>3</w:t>
    </w:r>
    <w:r>
      <w:fldChar w:fldCharType="end"/>
    </w:r>
  </w:p>
  <w:p w:rsidR="008C1139" w:rsidRDefault="008C1139" w:rsidP="008C113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C1139" w:rsidRDefault="008C1139" w:rsidP="008C1139">
    <w:pPr>
      <w:pStyle w:val="bpuHeadSpon"/>
    </w:pPr>
    <w:r w:rsidRPr="008C1139">
      <w:rPr>
        <w:rStyle w:val="bpuHeadSponChar"/>
      </w:rPr>
      <w:t>S3071</w:t>
    </w:r>
    <w:r>
      <w:t xml:space="preserve"> WEINBERG</w:t>
    </w:r>
    <w:r w:rsidR="00A40A2C">
      <w:t>, RUIZ</w:t>
    </w:r>
  </w:p>
  <w:p w:rsidR="008C1139" w:rsidRDefault="008C1139" w:rsidP="008C11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66875">
      <w:rPr>
        <w:noProof/>
      </w:rPr>
      <w:t>2</w:t>
    </w:r>
    <w:r>
      <w:fldChar w:fldCharType="end"/>
    </w:r>
  </w:p>
  <w:p w:rsidR="008C1139" w:rsidRDefault="008C1139" w:rsidP="008C113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DAE"/>
    <w:rsid w:val="000051BD"/>
    <w:rsid w:val="00010D38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66B"/>
    <w:rsid w:val="00094A55"/>
    <w:rsid w:val="000A44A7"/>
    <w:rsid w:val="000B1054"/>
    <w:rsid w:val="000B3411"/>
    <w:rsid w:val="000C054C"/>
    <w:rsid w:val="000C12C2"/>
    <w:rsid w:val="000D11AF"/>
    <w:rsid w:val="000D430D"/>
    <w:rsid w:val="000D6255"/>
    <w:rsid w:val="000D6262"/>
    <w:rsid w:val="000D7B4A"/>
    <w:rsid w:val="000E4006"/>
    <w:rsid w:val="000F3DA2"/>
    <w:rsid w:val="000F5FDE"/>
    <w:rsid w:val="000F7466"/>
    <w:rsid w:val="001219BC"/>
    <w:rsid w:val="0013000E"/>
    <w:rsid w:val="00133F81"/>
    <w:rsid w:val="00135943"/>
    <w:rsid w:val="0014664C"/>
    <w:rsid w:val="00162CC8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3F9D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5EC"/>
    <w:rsid w:val="002339C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5CA7"/>
    <w:rsid w:val="00382F1F"/>
    <w:rsid w:val="003840E5"/>
    <w:rsid w:val="00391DA4"/>
    <w:rsid w:val="003A3C64"/>
    <w:rsid w:val="003A3F83"/>
    <w:rsid w:val="003B5EFC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83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20BA"/>
    <w:rsid w:val="00665CBC"/>
    <w:rsid w:val="00666875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187B"/>
    <w:rsid w:val="006F4334"/>
    <w:rsid w:val="006F47AF"/>
    <w:rsid w:val="006F6B8A"/>
    <w:rsid w:val="00705C67"/>
    <w:rsid w:val="00707CD3"/>
    <w:rsid w:val="0071568D"/>
    <w:rsid w:val="00716BB9"/>
    <w:rsid w:val="007256D1"/>
    <w:rsid w:val="007279FD"/>
    <w:rsid w:val="00741F82"/>
    <w:rsid w:val="007502CB"/>
    <w:rsid w:val="00752D79"/>
    <w:rsid w:val="00752E20"/>
    <w:rsid w:val="00756EDE"/>
    <w:rsid w:val="00764456"/>
    <w:rsid w:val="007771A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3F32"/>
    <w:rsid w:val="008573B0"/>
    <w:rsid w:val="00860E7B"/>
    <w:rsid w:val="00866563"/>
    <w:rsid w:val="00867095"/>
    <w:rsid w:val="00867AC2"/>
    <w:rsid w:val="0087056E"/>
    <w:rsid w:val="00871A26"/>
    <w:rsid w:val="00875402"/>
    <w:rsid w:val="00884D51"/>
    <w:rsid w:val="008916EC"/>
    <w:rsid w:val="00891E4F"/>
    <w:rsid w:val="008A31C5"/>
    <w:rsid w:val="008A4F9A"/>
    <w:rsid w:val="008B2850"/>
    <w:rsid w:val="008C1139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57B3"/>
    <w:rsid w:val="00966A3E"/>
    <w:rsid w:val="00971493"/>
    <w:rsid w:val="00971AD9"/>
    <w:rsid w:val="00971DA8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7C84"/>
    <w:rsid w:val="00A11228"/>
    <w:rsid w:val="00A222C2"/>
    <w:rsid w:val="00A305D6"/>
    <w:rsid w:val="00A342C4"/>
    <w:rsid w:val="00A40A2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7F57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4CF"/>
    <w:rsid w:val="00B05A3C"/>
    <w:rsid w:val="00B07100"/>
    <w:rsid w:val="00B1138C"/>
    <w:rsid w:val="00B2574A"/>
    <w:rsid w:val="00B35D8A"/>
    <w:rsid w:val="00B45B34"/>
    <w:rsid w:val="00B46303"/>
    <w:rsid w:val="00B57047"/>
    <w:rsid w:val="00B61D86"/>
    <w:rsid w:val="00B6342D"/>
    <w:rsid w:val="00B726BD"/>
    <w:rsid w:val="00B732BC"/>
    <w:rsid w:val="00B90E33"/>
    <w:rsid w:val="00B94DCF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1E7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2DAE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5A3A"/>
    <w:rsid w:val="00D9695B"/>
    <w:rsid w:val="00DA2417"/>
    <w:rsid w:val="00DA5585"/>
    <w:rsid w:val="00DB02AC"/>
    <w:rsid w:val="00DB6AA2"/>
    <w:rsid w:val="00DD5DD0"/>
    <w:rsid w:val="00DE10D1"/>
    <w:rsid w:val="00DE2514"/>
    <w:rsid w:val="00DE6851"/>
    <w:rsid w:val="00DF03EE"/>
    <w:rsid w:val="00E01B71"/>
    <w:rsid w:val="00E05CC9"/>
    <w:rsid w:val="00E15573"/>
    <w:rsid w:val="00E25A5B"/>
    <w:rsid w:val="00E27F21"/>
    <w:rsid w:val="00E373C7"/>
    <w:rsid w:val="00E4267B"/>
    <w:rsid w:val="00E42F13"/>
    <w:rsid w:val="00E452DF"/>
    <w:rsid w:val="00E543CF"/>
    <w:rsid w:val="00E546FD"/>
    <w:rsid w:val="00E57E54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4D85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313102"/>
  <w15:docId w15:val="{77EE8323-5692-4C14-89DC-46539C4A4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62C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2CC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C11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617</Words>
  <Characters>3211</Characters>
  <Application>Microsoft Office Word</Application>
  <DocSecurity>0</DocSecurity>
  <Lines>96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S3071</vt:lpstr>
    </vt:vector>
  </TitlesOfParts>
  <Manager>R225</Manager>
  <Company>NJ Office of Legislative Services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S3071</dc:title>
  <dc:subject/>
  <dc:creator>Senator  WEINBERG</dc:creator>
  <cp:keywords>S3071|3|LP |301|92|234|F|0|</cp:keywords>
  <dc:description>INTRODUCED OCTOBER 22, 2020</dc:description>
  <cp:lastModifiedBy>Todaro, Vivian</cp:lastModifiedBy>
  <cp:revision>2</cp:revision>
  <cp:lastPrinted>2020-12-11T17:05:00Z</cp:lastPrinted>
  <dcterms:created xsi:type="dcterms:W3CDTF">2020-12-11T17:05:00Z</dcterms:created>
  <dcterms:modified xsi:type="dcterms:W3CDTF">2020-12-11T17:05:00Z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