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5E4" w:rsidRDefault="009325E4" w:rsidP="009325E4">
      <w:pPr>
        <w:pStyle w:val="bpuBill"/>
      </w:pPr>
      <w:bookmarkStart w:id="0" w:name="bpuFrontPg"/>
      <w:bookmarkStart w:id="1" w:name="_GoBack"/>
      <w:bookmarkEnd w:id="0"/>
      <w:bookmarkEnd w:id="1"/>
      <w:r>
        <w:t xml:space="preserve">SENATE, No. 3072 </w:t>
      </w:r>
    </w:p>
    <w:p w:rsidR="009325E4" w:rsidRPr="009D38FF" w:rsidRDefault="009325E4" w:rsidP="009325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96731" r:id="rId8"/>
        </w:object>
      </w:r>
    </w:p>
    <w:p w:rsidR="009325E4" w:rsidRDefault="009325E4" w:rsidP="009325E4">
      <w:pPr>
        <w:pStyle w:val="bpuState"/>
      </w:pPr>
      <w:r>
        <w:t>STATE OF NEW JERSEY</w:t>
      </w:r>
    </w:p>
    <w:p w:rsidR="009325E4" w:rsidRDefault="009325E4" w:rsidP="009325E4">
      <w:pPr>
        <w:pStyle w:val="bpuLegislature"/>
      </w:pPr>
      <w:r>
        <w:t>219th LEGISLATURE</w:t>
      </w:r>
    </w:p>
    <w:p w:rsidR="009325E4" w:rsidRDefault="009325E4" w:rsidP="009325E4">
      <w:pPr>
        <w:pStyle w:val="bpuWpGraphic"/>
      </w:pPr>
      <w:r>
        <w:object w:dxaOrig="8985" w:dyaOrig="255">
          <v:shape id="_x0000_i1026" type="#_x0000_t75" style="width:6in;height:12pt" o:ole="">
            <v:imagedata r:id="rId7" o:title=""/>
          </v:shape>
          <o:OLEObject Type="Embed" ProgID="WPWin6.1" ShapeID="_x0000_i1026" DrawAspect="Content" ObjectID="_1676196732" r:id="rId9"/>
        </w:object>
      </w:r>
      <w:r>
        <w:t xml:space="preserve">  </w:t>
      </w:r>
    </w:p>
    <w:p w:rsidR="009325E4" w:rsidRDefault="009325E4" w:rsidP="009325E4">
      <w:pPr>
        <w:pStyle w:val="bpuIntro"/>
      </w:pPr>
      <w:r>
        <w:t>INTRODUCED OCTOBER 22, 2020</w:t>
      </w:r>
    </w:p>
    <w:p w:rsidR="009325E4" w:rsidRDefault="009325E4" w:rsidP="009325E4">
      <w:pPr>
        <w:pStyle w:val="bpuIntro"/>
      </w:pPr>
    </w:p>
    <w:p w:rsidR="009325E4" w:rsidRDefault="009325E4" w:rsidP="009325E4">
      <w:pPr>
        <w:pStyle w:val="bpuIntro"/>
        <w:sectPr w:rsidR="009325E4" w:rsidSect="00F43BA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325E4" w:rsidRDefault="009325E4" w:rsidP="009325E4">
      <w:pPr>
        <w:pStyle w:val="bpuIntro"/>
      </w:pPr>
    </w:p>
    <w:p w:rsidR="009325E4" w:rsidRDefault="009325E4" w:rsidP="009325E4">
      <w:pPr>
        <w:pStyle w:val="bpuSponsor"/>
      </w:pPr>
      <w:r>
        <w:t>Sponsored by:</w:t>
      </w:r>
    </w:p>
    <w:p w:rsidR="009325E4" w:rsidRDefault="009325E4" w:rsidP="009325E4">
      <w:pPr>
        <w:pStyle w:val="bpuSponsor"/>
      </w:pPr>
      <w:r>
        <w:t>Senator  LORETTA WEINBERG</w:t>
      </w:r>
    </w:p>
    <w:p w:rsidR="009325E4" w:rsidRDefault="009325E4" w:rsidP="009325E4">
      <w:pPr>
        <w:pStyle w:val="bpuSponsor"/>
      </w:pPr>
      <w:r>
        <w:t>District 37 (Bergen)</w:t>
      </w:r>
    </w:p>
    <w:p w:rsidR="009325E4" w:rsidRDefault="00640AD3" w:rsidP="00640AD3">
      <w:pPr>
        <w:pStyle w:val="bpuSponsor"/>
      </w:pPr>
      <w:r>
        <w:t>Senator  SANDRA B. CUNNINGHAM</w:t>
      </w:r>
    </w:p>
    <w:p w:rsidR="00640AD3" w:rsidRDefault="00640AD3" w:rsidP="00640AD3">
      <w:pPr>
        <w:pStyle w:val="bpuSponsor"/>
      </w:pPr>
      <w:r>
        <w:t>District 31 (Hudson)</w:t>
      </w:r>
    </w:p>
    <w:p w:rsidR="00640AD3" w:rsidRDefault="00F43BA2" w:rsidP="00F43BA2">
      <w:pPr>
        <w:pStyle w:val="bpuSponsor"/>
      </w:pPr>
      <w:r>
        <w:t>Assemblywoman  VALERIE VAINIERI HUTTLE</w:t>
      </w:r>
    </w:p>
    <w:p w:rsidR="00F43BA2" w:rsidRDefault="00F43BA2" w:rsidP="00F43BA2">
      <w:pPr>
        <w:pStyle w:val="bpuSponsor"/>
      </w:pPr>
      <w:r>
        <w:t>District 37 (Bergen)</w:t>
      </w:r>
    </w:p>
    <w:p w:rsidR="00F43BA2" w:rsidRDefault="00F43BA2" w:rsidP="00F43BA2">
      <w:pPr>
        <w:pStyle w:val="bpuSponsor"/>
      </w:pPr>
      <w:r>
        <w:t>Assemblywoman  CAROL A. MURPHY</w:t>
      </w:r>
    </w:p>
    <w:p w:rsidR="00F43BA2" w:rsidRDefault="00F43BA2" w:rsidP="00F43BA2">
      <w:pPr>
        <w:pStyle w:val="bpuSponsor"/>
      </w:pPr>
      <w:r>
        <w:t>District 7 (Burlington)</w:t>
      </w:r>
    </w:p>
    <w:p w:rsidR="00F43BA2" w:rsidRDefault="00F43BA2" w:rsidP="00F43BA2">
      <w:pPr>
        <w:pStyle w:val="bpuSponsor"/>
      </w:pPr>
      <w:r>
        <w:t>Assemblywoman  VERLINA REYNOLDS-JACKSON</w:t>
      </w:r>
    </w:p>
    <w:p w:rsidR="00F43BA2" w:rsidRDefault="00F43BA2" w:rsidP="00F43BA2">
      <w:pPr>
        <w:pStyle w:val="bpuSponsor"/>
      </w:pPr>
      <w:r>
        <w:t>District 15 (Hunterdon and Mercer)</w:t>
      </w:r>
    </w:p>
    <w:p w:rsidR="00F43BA2" w:rsidRPr="00F43BA2" w:rsidRDefault="00F43BA2" w:rsidP="00F43BA2"/>
    <w:p w:rsidR="00797145" w:rsidRDefault="00F43BA2" w:rsidP="00F43BA2">
      <w:pPr>
        <w:pStyle w:val="bpuSponsor"/>
      </w:pPr>
      <w:r>
        <w:t>Co-Sponsored by:</w:t>
      </w:r>
    </w:p>
    <w:p w:rsidR="00F43BA2" w:rsidRPr="00F43BA2" w:rsidRDefault="00F43BA2" w:rsidP="00F43BA2">
      <w:pPr>
        <w:pStyle w:val="bpuSponsor"/>
      </w:pPr>
      <w:r w:rsidRPr="00F43BA2">
        <w:t xml:space="preserve">Senators </w:t>
      </w:r>
      <w:proofErr w:type="spellStart"/>
      <w:r w:rsidRPr="00F43BA2">
        <w:t>Pou</w:t>
      </w:r>
      <w:proofErr w:type="spellEnd"/>
      <w:r w:rsidRPr="00F43BA2">
        <w:t xml:space="preserve">, Gill, Brown, Ruiz, Assemblymen </w:t>
      </w:r>
      <w:proofErr w:type="spellStart"/>
      <w:r w:rsidRPr="00F43BA2">
        <w:t>Giblin</w:t>
      </w:r>
      <w:proofErr w:type="spellEnd"/>
      <w:r w:rsidRPr="00F43BA2">
        <w:t xml:space="preserve">, </w:t>
      </w:r>
      <w:proofErr w:type="spellStart"/>
      <w:r w:rsidRPr="00F43BA2">
        <w:t>Zwicker</w:t>
      </w:r>
      <w:proofErr w:type="spellEnd"/>
      <w:r w:rsidRPr="00F43BA2">
        <w:t xml:space="preserve">, Johnson, Assemblywomen McKnight, Speight, Assemblymen </w:t>
      </w:r>
      <w:proofErr w:type="spellStart"/>
      <w:r w:rsidRPr="00F43BA2">
        <w:t>Chiaravalloti</w:t>
      </w:r>
      <w:proofErr w:type="spellEnd"/>
      <w:r w:rsidRPr="00F43BA2">
        <w:t xml:space="preserve">, Benson, Holley, McKeon, Tully, Assemblywomen </w:t>
      </w:r>
      <w:proofErr w:type="spellStart"/>
      <w:r w:rsidRPr="00F43BA2">
        <w:t>N.Munoz</w:t>
      </w:r>
      <w:proofErr w:type="spellEnd"/>
      <w:r w:rsidRPr="00F43BA2">
        <w:t xml:space="preserve">, </w:t>
      </w:r>
      <w:proofErr w:type="spellStart"/>
      <w:r w:rsidRPr="00F43BA2">
        <w:t>Jasey</w:t>
      </w:r>
      <w:proofErr w:type="spellEnd"/>
      <w:r w:rsidRPr="00F43BA2">
        <w:t xml:space="preserve">, Swain, </w:t>
      </w:r>
      <w:proofErr w:type="spellStart"/>
      <w:r w:rsidRPr="00F43BA2">
        <w:t>Schepisi</w:t>
      </w:r>
      <w:proofErr w:type="spellEnd"/>
      <w:r w:rsidRPr="00F43BA2">
        <w:t xml:space="preserve"> and Timberlake</w:t>
      </w:r>
    </w:p>
    <w:p w:rsidR="009325E4" w:rsidRDefault="009325E4" w:rsidP="009325E4">
      <w:pPr>
        <w:pStyle w:val="bpuSponsor"/>
      </w:pPr>
    </w:p>
    <w:p w:rsidR="00F43BA2" w:rsidRPr="00F43BA2" w:rsidRDefault="00F43BA2" w:rsidP="00F43BA2"/>
    <w:p w:rsidR="00094DAA" w:rsidRPr="00094DAA" w:rsidRDefault="00094DAA" w:rsidP="00094DAA"/>
    <w:p w:rsidR="009325E4" w:rsidRDefault="009325E4" w:rsidP="009325E4">
      <w:pPr>
        <w:pStyle w:val="bpuSponsor"/>
      </w:pPr>
    </w:p>
    <w:p w:rsidR="009325E4" w:rsidRDefault="009325E4" w:rsidP="009325E4">
      <w:pPr>
        <w:pStyle w:val="bpuSponsor"/>
      </w:pPr>
      <w:r>
        <w:t>SYNOPSIS</w:t>
      </w:r>
    </w:p>
    <w:p w:rsidR="009325E4" w:rsidRDefault="009325E4" w:rsidP="009325E4">
      <w:pPr>
        <w:pStyle w:val="bpuNormText"/>
      </w:pPr>
      <w:r>
        <w:tab/>
        <w:t xml:space="preserve">Requires resources be made available to victims of sexual assault. </w:t>
      </w:r>
    </w:p>
    <w:p w:rsidR="009325E4" w:rsidRDefault="009325E4" w:rsidP="009325E4">
      <w:pPr>
        <w:pStyle w:val="bpuNormText"/>
      </w:pPr>
    </w:p>
    <w:p w:rsidR="009325E4" w:rsidRDefault="009325E4" w:rsidP="009325E4">
      <w:pPr>
        <w:pStyle w:val="bpuSponsor"/>
      </w:pPr>
      <w:r>
        <w:t xml:space="preserve">CURRENT VERSION OF TEXT </w:t>
      </w:r>
    </w:p>
    <w:p w:rsidR="009325E4" w:rsidRDefault="009325E4" w:rsidP="009325E4">
      <w:pPr>
        <w:pStyle w:val="bpuNormText"/>
      </w:pPr>
      <w:r>
        <w:tab/>
        <w:t>As introduced.</w:t>
      </w:r>
    </w:p>
    <w:p w:rsidR="009325E4" w:rsidRDefault="009325E4" w:rsidP="009325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25E4" w:rsidRDefault="009325E4" w:rsidP="008916EC">
      <w:pPr>
        <w:pStyle w:val="FronterPage"/>
        <w:tabs>
          <w:tab w:val="clear" w:pos="720"/>
          <w:tab w:val="clear" w:pos="1440"/>
          <w:tab w:val="clear" w:pos="2160"/>
          <w:tab w:val="clear" w:pos="2880"/>
          <w:tab w:val="clear" w:pos="3600"/>
          <w:tab w:val="clear" w:pos="4320"/>
          <w:tab w:val="clear" w:pos="5040"/>
        </w:tabs>
        <w:sectPr w:rsidR="009325E4" w:rsidSect="009325E4">
          <w:type w:val="continuous"/>
          <w:pgSz w:w="12240" w:h="20160" w:code="5"/>
          <w:pgMar w:top="1440" w:right="2275" w:bottom="1440" w:left="2275" w:header="72" w:footer="720" w:gutter="0"/>
          <w:pgNumType w:start="1"/>
          <w:cols w:space="720"/>
          <w:docGrid w:linePitch="360"/>
        </w:sectPr>
      </w:pPr>
    </w:p>
    <w:p w:rsidR="00686AEB" w:rsidRPr="00677316" w:rsidRDefault="00C45FC5" w:rsidP="003E47BA">
      <w:pPr>
        <w:pStyle w:val="HangingAnAct"/>
        <w:rPr>
          <w:rStyle w:val="HangingAnActChar"/>
        </w:rPr>
      </w:pPr>
      <w:r>
        <w:rPr>
          <w:rStyle w:val="BillHead"/>
        </w:rPr>
        <w:lastRenderedPageBreak/>
        <w:t>An Act</w:t>
      </w:r>
      <w:r w:rsidR="00686AEB" w:rsidRPr="006B7FA7">
        <w:rPr>
          <w:rStyle w:val="HangingAnActChar"/>
        </w:rPr>
        <w:t xml:space="preserve"> </w:t>
      </w:r>
      <w:r w:rsidR="00FE3930">
        <w:rPr>
          <w:rStyle w:val="HangingAnActChar"/>
        </w:rPr>
        <w:t xml:space="preserve">concerning protocols for sexual assault victims and supplementing Title 52 of the Revised Statutes.  </w:t>
      </w:r>
    </w:p>
    <w:p w:rsidR="000B1054" w:rsidRPr="00D71D68" w:rsidRDefault="000B1054" w:rsidP="000B1054"/>
    <w:p w:rsidR="00686AEB" w:rsidRPr="00AA7880" w:rsidRDefault="00686AEB" w:rsidP="00686AEB">
      <w:r>
        <w:tab/>
      </w:r>
      <w:r w:rsidR="00C45FC5">
        <w:rPr>
          <w:rStyle w:val="BillHeading2"/>
        </w:rPr>
        <w:t>Be It Enacted</w:t>
      </w:r>
      <w:r>
        <w:rPr>
          <w:rStyle w:val="BillHeading2"/>
        </w:rPr>
        <w:t xml:space="preserve"> </w:t>
      </w:r>
      <w:r w:rsidR="00C45FC5">
        <w:rPr>
          <w:rStyle w:val="BillLanguage"/>
        </w:rPr>
        <w:t>by the Senate and General Assembly of the State of New Jersey:</w:t>
      </w:r>
    </w:p>
    <w:p w:rsidR="00686AEB" w:rsidRDefault="00686AEB" w:rsidP="00686AEB"/>
    <w:p w:rsidR="00FE3930" w:rsidRPr="00FE3930" w:rsidRDefault="00FE3930" w:rsidP="00FE3930">
      <w:r>
        <w:tab/>
        <w:t>1.</w:t>
      </w:r>
      <w:r>
        <w:tab/>
      </w:r>
      <w:r w:rsidRPr="00FE3930">
        <w:t>Upon receiving a report of aggravated sexual assault or sexual assault as defined in subsection a. or c. of N.J.S.2C:14-2, the Office of Victim-Witness Advocacy</w:t>
      </w:r>
      <w:r w:rsidR="000C3F5A">
        <w:t>,</w:t>
      </w:r>
      <w:r w:rsidRPr="00FE3930">
        <w:t xml:space="preserve"> the county prosecutor's office</w:t>
      </w:r>
      <w:r w:rsidR="000C3F5A">
        <w:t>,</w:t>
      </w:r>
      <w:r w:rsidRPr="00FE3930">
        <w:t xml:space="preserve"> </w:t>
      </w:r>
      <w:r w:rsidR="00016E3D" w:rsidRPr="00EE1D50">
        <w:t>or any other</w:t>
      </w:r>
      <w:r w:rsidR="00022770" w:rsidRPr="00EE1D50">
        <w:t xml:space="preserve"> law enforcement agency</w:t>
      </w:r>
      <w:r w:rsidR="00022770">
        <w:t xml:space="preserve"> </w:t>
      </w:r>
      <w:r w:rsidRPr="00FE3930">
        <w:t xml:space="preserve">involved in the case shall make a packet of information available to the victim in electronic or paper format that includes, but is not limited to: </w:t>
      </w:r>
    </w:p>
    <w:p w:rsidR="00FE3930" w:rsidRPr="00FE3930" w:rsidRDefault="00FE3930" w:rsidP="00FE3930">
      <w:r w:rsidRPr="00FE3930">
        <w:tab/>
        <w:t>a</w:t>
      </w:r>
      <w:r>
        <w:t>.</w:t>
      </w:r>
      <w:r w:rsidRPr="00FE3930">
        <w:tab/>
        <w:t>rights and laws pertaining to victims of sexual assault;</w:t>
      </w:r>
    </w:p>
    <w:p w:rsidR="00FE3930" w:rsidRPr="00FE3930" w:rsidRDefault="00FE3930" w:rsidP="00FE3930">
      <w:r w:rsidRPr="00FE3930">
        <w:tab/>
        <w:t>b</w:t>
      </w:r>
      <w:r>
        <w:t>.</w:t>
      </w:r>
      <w:r>
        <w:tab/>
      </w:r>
      <w:r w:rsidRPr="00FE3930">
        <w:t>the criminal justice process as it pertains to victims of sexual assault;</w:t>
      </w:r>
    </w:p>
    <w:p w:rsidR="00FE3930" w:rsidRPr="00FE3930" w:rsidRDefault="00FE3930" w:rsidP="00FE3930">
      <w:r w:rsidRPr="00FE3930">
        <w:tab/>
        <w:t>c</w:t>
      </w:r>
      <w:r>
        <w:t>.</w:t>
      </w:r>
      <w:r w:rsidRPr="00FE3930">
        <w:tab/>
        <w:t>existing medical, counseling, and mental health services available to victims of sexual assault;</w:t>
      </w:r>
    </w:p>
    <w:p w:rsidR="00FE3930" w:rsidRPr="00FE3930" w:rsidRDefault="00FE3930" w:rsidP="00FE3930">
      <w:r w:rsidRPr="00FE3930">
        <w:tab/>
        <w:t>d</w:t>
      </w:r>
      <w:r>
        <w:t>.</w:t>
      </w:r>
      <w:r w:rsidRPr="00FE3930">
        <w:tab/>
        <w:t xml:space="preserve">any additional services available to victims of sexual assault through the Office of Victim-Witness Advocacy; </w:t>
      </w:r>
    </w:p>
    <w:p w:rsidR="00FE3930" w:rsidRPr="00FE3930" w:rsidRDefault="00FE3930" w:rsidP="00FE3930">
      <w:r w:rsidRPr="00FE3930">
        <w:tab/>
        <w:t>e</w:t>
      </w:r>
      <w:r>
        <w:t>.</w:t>
      </w:r>
      <w:r w:rsidRPr="00FE3930">
        <w:tab/>
        <w:t xml:space="preserve">a telephone number, established by the county prosecutor’s office involved in the case, that the victim may call at any time for updates concerning the victim’s case; and </w:t>
      </w:r>
    </w:p>
    <w:p w:rsidR="00FE3930" w:rsidRPr="00FE3930" w:rsidRDefault="00FE3930" w:rsidP="00FE3930">
      <w:r w:rsidRPr="00FE3930">
        <w:tab/>
      </w:r>
      <w:r>
        <w:t>f.</w:t>
      </w:r>
      <w:r w:rsidRPr="00FE3930">
        <w:t xml:space="preserve"> </w:t>
      </w:r>
      <w:r w:rsidR="001E5EF7">
        <w:t xml:space="preserve">contact information for </w:t>
      </w:r>
      <w:r w:rsidR="00095ECC">
        <w:t xml:space="preserve">the </w:t>
      </w:r>
      <w:r w:rsidR="00EE1D50">
        <w:t>appropriate county Office of Victim-Witness A</w:t>
      </w:r>
      <w:r w:rsidRPr="00FE3930">
        <w:t>dvocacy.</w:t>
      </w:r>
    </w:p>
    <w:p w:rsidR="00FE3930" w:rsidRPr="00FE3930" w:rsidRDefault="00FE3930" w:rsidP="00FE3930">
      <w:r w:rsidRPr="00FE3930">
        <w:tab/>
        <w:t xml:space="preserve">The victim may elect to waive the right to receive the packet of information. </w:t>
      </w:r>
      <w:r w:rsidR="00022770">
        <w:t xml:space="preserve"> </w:t>
      </w:r>
      <w:r w:rsidR="00022770" w:rsidRPr="00EE1D50">
        <w:t xml:space="preserve">Notwithstanding </w:t>
      </w:r>
      <w:r w:rsidR="000C3F5A" w:rsidRPr="00EE1D50">
        <w:t xml:space="preserve">the provisions of </w:t>
      </w:r>
      <w:r w:rsidR="00022770" w:rsidRPr="00EE1D50">
        <w:t>any other law, rule, or regulation to the contrary, the Office of Victim-Witness A</w:t>
      </w:r>
      <w:r w:rsidR="000C3F5A" w:rsidRPr="00EE1D50">
        <w:t>dvocacy,</w:t>
      </w:r>
      <w:r w:rsidR="00022770" w:rsidRPr="00EE1D50">
        <w:t xml:space="preserve"> </w:t>
      </w:r>
      <w:r w:rsidR="006F00E8" w:rsidRPr="00EE1D50">
        <w:t xml:space="preserve">the </w:t>
      </w:r>
      <w:r w:rsidR="00022770" w:rsidRPr="00EE1D50">
        <w:t>county prosecutor's office</w:t>
      </w:r>
      <w:r w:rsidR="000C3F5A" w:rsidRPr="00EE1D50">
        <w:t>,</w:t>
      </w:r>
      <w:r w:rsidR="00022770" w:rsidRPr="00EE1D50">
        <w:t xml:space="preserve"> </w:t>
      </w:r>
      <w:r w:rsidR="00016E3D" w:rsidRPr="00EE1D50">
        <w:t>or any other</w:t>
      </w:r>
      <w:r w:rsidR="00022770" w:rsidRPr="00EE1D50">
        <w:t xml:space="preserve"> law enforcement agency involved in the case shall not discuss </w:t>
      </w:r>
      <w:r w:rsidR="00016E3D" w:rsidRPr="00EE1D50">
        <w:t xml:space="preserve">or provide information regarding </w:t>
      </w:r>
      <w:r w:rsidR="00022770" w:rsidRPr="00EE1D50">
        <w:t xml:space="preserve">crime prevention strategies </w:t>
      </w:r>
      <w:r w:rsidR="00016E3D" w:rsidRPr="00EE1D50">
        <w:t>with an alleged victim of aggravated sexual assault or sexual assault.</w:t>
      </w:r>
      <w:r w:rsidR="00016E3D">
        <w:t xml:space="preserve"> </w:t>
      </w:r>
    </w:p>
    <w:p w:rsidR="00FE3930" w:rsidRPr="00D71D68" w:rsidRDefault="00FE3930" w:rsidP="00686AEB"/>
    <w:p w:rsidR="00686AEB" w:rsidRPr="00AA7880" w:rsidRDefault="00686AEB" w:rsidP="00686AEB">
      <w:r>
        <w:tab/>
      </w:r>
      <w:r w:rsidR="00FE3930">
        <w:t>2.</w:t>
      </w:r>
      <w:r w:rsidR="00FE3930">
        <w:tab/>
      </w:r>
      <w:r w:rsidR="00C45FC5">
        <w:t>This act shall take effect</w:t>
      </w:r>
      <w:r w:rsidR="00FE3930">
        <w:t xml:space="preserve"> immediately. </w:t>
      </w:r>
    </w:p>
    <w:p w:rsidR="00686AEB" w:rsidRDefault="00686AEB" w:rsidP="00686AEB"/>
    <w:p w:rsidR="00120AB4" w:rsidRPr="00CE7BD8" w:rsidRDefault="00120AB4" w:rsidP="00686AEB"/>
    <w:p w:rsidR="00686AEB" w:rsidRPr="00AA7880" w:rsidRDefault="00686AEB" w:rsidP="00686AEB">
      <w:pPr>
        <w:jc w:val="center"/>
      </w:pPr>
      <w:r w:rsidRPr="00D71D68">
        <w:t>STATEMENT</w:t>
      </w:r>
    </w:p>
    <w:p w:rsidR="00686AEB" w:rsidRDefault="00686AEB" w:rsidP="00686AEB"/>
    <w:p w:rsidR="00120AB4" w:rsidRDefault="00120AB4" w:rsidP="00120AB4">
      <w:r>
        <w:tab/>
        <w:t xml:space="preserve">This bill requires that certain information be provided to victims of sexual assault when the victim reports the crime to law enforcement.  </w:t>
      </w:r>
    </w:p>
    <w:p w:rsidR="00075976" w:rsidRDefault="00120AB4" w:rsidP="00120AB4">
      <w:r>
        <w:tab/>
        <w:t>Under the bill, upon receiving a report of aggravated sexual assault or sexual assault, the Office of Victim-Witness Advocacy</w:t>
      </w:r>
      <w:r w:rsidR="000C3F5A">
        <w:t>,</w:t>
      </w:r>
      <w:r>
        <w:t xml:space="preserve"> the county prosecutor’s office</w:t>
      </w:r>
      <w:r w:rsidR="000C3F5A">
        <w:t>,</w:t>
      </w:r>
      <w:r>
        <w:t xml:space="preserve"> </w:t>
      </w:r>
      <w:r w:rsidR="00016E3D" w:rsidRPr="00F6129D">
        <w:t>or any other law enforcement agency</w:t>
      </w:r>
      <w:r w:rsidR="00016E3D">
        <w:t xml:space="preserve"> </w:t>
      </w:r>
      <w:r>
        <w:t xml:space="preserve">involved in the case is required to make a packet of information available to the victim in electronic or paper format that includes, but is not limited to: </w:t>
      </w:r>
    </w:p>
    <w:p w:rsidR="00120AB4" w:rsidRDefault="00120AB4" w:rsidP="00120AB4">
      <w:pPr>
        <w:pStyle w:val="ListParagraph"/>
        <w:numPr>
          <w:ilvl w:val="0"/>
          <w:numId w:val="1"/>
        </w:numPr>
      </w:pPr>
      <w:r>
        <w:t>rights and laws pertaining to victims of sexual assault;</w:t>
      </w:r>
    </w:p>
    <w:p w:rsidR="00120AB4" w:rsidRDefault="00120AB4" w:rsidP="00120AB4">
      <w:pPr>
        <w:pStyle w:val="ListParagraph"/>
        <w:numPr>
          <w:ilvl w:val="0"/>
          <w:numId w:val="1"/>
        </w:numPr>
      </w:pPr>
      <w:r>
        <w:t>the criminal justice process as it pertains to victims of sexual assault;</w:t>
      </w:r>
    </w:p>
    <w:p w:rsidR="00120AB4" w:rsidRDefault="00120AB4" w:rsidP="00120AB4">
      <w:pPr>
        <w:pStyle w:val="ListParagraph"/>
        <w:numPr>
          <w:ilvl w:val="0"/>
          <w:numId w:val="1"/>
        </w:numPr>
      </w:pPr>
      <w:r>
        <w:t xml:space="preserve">existing medical, counseling, and mental health services available to victims of sexual assault; </w:t>
      </w:r>
    </w:p>
    <w:p w:rsidR="00120AB4" w:rsidRDefault="00120AB4" w:rsidP="00120AB4">
      <w:pPr>
        <w:pStyle w:val="ListParagraph"/>
        <w:numPr>
          <w:ilvl w:val="0"/>
          <w:numId w:val="1"/>
        </w:numPr>
      </w:pPr>
      <w:r>
        <w:t>any additional services available to victims of sexual assault through the Office of Victim-Witness Advocacy;</w:t>
      </w:r>
    </w:p>
    <w:p w:rsidR="00120AB4" w:rsidRDefault="00120AB4" w:rsidP="00120AB4">
      <w:pPr>
        <w:pStyle w:val="ListParagraph"/>
        <w:numPr>
          <w:ilvl w:val="0"/>
          <w:numId w:val="1"/>
        </w:numPr>
      </w:pPr>
      <w:r>
        <w:t>a tele</w:t>
      </w:r>
      <w:r w:rsidR="00630B97">
        <w:t>phone number that the victim may</w:t>
      </w:r>
      <w:r>
        <w:t xml:space="preserve"> call at any time to receive updates on his or her case; and</w:t>
      </w:r>
    </w:p>
    <w:p w:rsidR="00120AB4" w:rsidRPr="001E41AC" w:rsidRDefault="00CD5430" w:rsidP="00120AB4">
      <w:pPr>
        <w:pStyle w:val="ListParagraph"/>
        <w:numPr>
          <w:ilvl w:val="0"/>
          <w:numId w:val="1"/>
        </w:numPr>
      </w:pPr>
      <w:r>
        <w:t>contact information for</w:t>
      </w:r>
      <w:r w:rsidR="00EE1D50">
        <w:t xml:space="preserve"> the appropriate county Office of Victim-Witness A</w:t>
      </w:r>
      <w:r w:rsidR="00120AB4" w:rsidRPr="001E41AC">
        <w:t xml:space="preserve">dvocacy.  </w:t>
      </w:r>
    </w:p>
    <w:p w:rsidR="00120AB4" w:rsidRDefault="00120AB4" w:rsidP="00120AB4">
      <w:r>
        <w:tab/>
        <w:t>The victim may elect to waive the right to receive the packet of information.</w:t>
      </w:r>
      <w:r w:rsidR="00016E3D">
        <w:t xml:space="preserve">  </w:t>
      </w:r>
      <w:r w:rsidR="00016E3D" w:rsidRPr="00F6129D">
        <w:t>In addition, the bill provides that the Office of Victim-Witness A</w:t>
      </w:r>
      <w:r w:rsidR="000C3F5A" w:rsidRPr="00F6129D">
        <w:t>dvocacy,</w:t>
      </w:r>
      <w:r w:rsidR="00016E3D" w:rsidRPr="00F6129D">
        <w:t xml:space="preserve"> the county prosecutor's office</w:t>
      </w:r>
      <w:r w:rsidR="000C3F5A" w:rsidRPr="00F6129D">
        <w:t>,</w:t>
      </w:r>
      <w:r w:rsidR="00016E3D" w:rsidRPr="00F6129D">
        <w:t xml:space="preserve"> or any other law enforcement agency involved in the case is not </w:t>
      </w:r>
      <w:r w:rsidR="00961AE3">
        <w:t xml:space="preserve">to </w:t>
      </w:r>
      <w:r w:rsidR="00016E3D" w:rsidRPr="00F6129D">
        <w:t>discuss or provide information regarding crime prevention strategies with an alleged victim of aggravated sexual assault or sexual assault.</w:t>
      </w:r>
    </w:p>
    <w:p w:rsidR="00120AB4" w:rsidRDefault="00120AB4" w:rsidP="00120AB4">
      <w:r>
        <w:tab/>
        <w:t xml:space="preserve">It is the sponsor’s intent to help victims of sexual assault navigate the often confusing criminal justice process by ensuring that the victim is provided with critical information at the outset of the victim’s contact with law enforcement, a time when the victim may feel most vulnerable and in need of guidance.  </w:t>
      </w:r>
    </w:p>
    <w:sectPr w:rsidR="00120AB4" w:rsidSect="00075976">
      <w:headerReference w:type="default" r:id="rId14"/>
      <w:footerReference w:type="default" r:id="rId15"/>
      <w:headerReference w:type="first" r:id="rId16"/>
      <w:footerReference w:type="first" r:id="rId17"/>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AD7" w:rsidRDefault="00B61AD7">
      <w:r>
        <w:separator/>
      </w:r>
    </w:p>
  </w:endnote>
  <w:endnote w:type="continuationSeparator" w:id="0">
    <w:p w:rsidR="00B61AD7" w:rsidRDefault="00B61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0AD3" w:rsidRDefault="00F43BA2" w:rsidP="00F43BA2">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AD7" w:rsidRDefault="00B61AD7">
      <w:r>
        <w:separator/>
      </w:r>
    </w:p>
  </w:footnote>
  <w:footnote w:type="continuationSeparator" w:id="0">
    <w:p w:rsidR="00B61AD7" w:rsidRDefault="00B61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02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0AD3" w:rsidRDefault="00640AD3" w:rsidP="00640AD3">
    <w:pPr>
      <w:pStyle w:val="bpuHeadSpon"/>
    </w:pPr>
    <w:r w:rsidRPr="009325E4">
      <w:rPr>
        <w:rStyle w:val="bpuHeadSponChar"/>
      </w:rPr>
      <w:t>S3072</w:t>
    </w:r>
    <w:r>
      <w:t xml:space="preserve"> WEINBERG, CUNNINGHAM</w:t>
    </w:r>
  </w:p>
  <w:p w:rsidR="009325E4" w:rsidRDefault="009325E4" w:rsidP="009325E4">
    <w:pPr>
      <w:pStyle w:val="bpuHeadSpon"/>
    </w:pPr>
    <w:r>
      <w:fldChar w:fldCharType="begin"/>
    </w:r>
    <w:r>
      <w:instrText xml:space="preserve"> PAGE  \* MERGEFORMAT </w:instrText>
    </w:r>
    <w:r>
      <w:fldChar w:fldCharType="separate"/>
    </w:r>
    <w:r w:rsidR="00A2023B">
      <w:rPr>
        <w:noProof/>
      </w:rPr>
      <w:t>3</w:t>
    </w:r>
    <w:r>
      <w:fldChar w:fldCharType="end"/>
    </w:r>
  </w:p>
  <w:p w:rsidR="009325E4" w:rsidRDefault="009325E4" w:rsidP="009325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25E4" w:rsidRDefault="009325E4" w:rsidP="009325E4">
    <w:pPr>
      <w:pStyle w:val="bpuHeadSpon"/>
    </w:pPr>
    <w:r w:rsidRPr="009325E4">
      <w:rPr>
        <w:rStyle w:val="bpuHeadSponChar"/>
      </w:rPr>
      <w:t>S3072</w:t>
    </w:r>
    <w:r>
      <w:t xml:space="preserve"> WEINBERG</w:t>
    </w:r>
    <w:r w:rsidR="00640AD3">
      <w:t>, CUNNINGHAM</w:t>
    </w:r>
  </w:p>
  <w:p w:rsidR="009325E4" w:rsidRDefault="009325E4" w:rsidP="009325E4">
    <w:pPr>
      <w:pStyle w:val="bpuHeadSpon"/>
    </w:pPr>
    <w:r>
      <w:fldChar w:fldCharType="begin"/>
    </w:r>
    <w:r>
      <w:instrText xml:space="preserve"> PAGE  \* MERGEFORMAT </w:instrText>
    </w:r>
    <w:r>
      <w:fldChar w:fldCharType="separate"/>
    </w:r>
    <w:r w:rsidR="00A2023B">
      <w:rPr>
        <w:noProof/>
      </w:rPr>
      <w:t>2</w:t>
    </w:r>
    <w:r>
      <w:fldChar w:fldCharType="end"/>
    </w:r>
  </w:p>
  <w:p w:rsidR="009325E4" w:rsidRDefault="009325E4" w:rsidP="009325E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E31CBB"/>
    <w:multiLevelType w:val="hybridMultilevel"/>
    <w:tmpl w:val="EF44C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AD7"/>
    <w:rsid w:val="000051BD"/>
    <w:rsid w:val="000160A5"/>
    <w:rsid w:val="00016E3D"/>
    <w:rsid w:val="00022770"/>
    <w:rsid w:val="0002335B"/>
    <w:rsid w:val="0003549A"/>
    <w:rsid w:val="000367AE"/>
    <w:rsid w:val="00043B22"/>
    <w:rsid w:val="00054975"/>
    <w:rsid w:val="00057D20"/>
    <w:rsid w:val="0006197C"/>
    <w:rsid w:val="0006281F"/>
    <w:rsid w:val="00075976"/>
    <w:rsid w:val="0008141C"/>
    <w:rsid w:val="00094A55"/>
    <w:rsid w:val="00094DAA"/>
    <w:rsid w:val="00095ECC"/>
    <w:rsid w:val="000A44A7"/>
    <w:rsid w:val="000B1054"/>
    <w:rsid w:val="000B3411"/>
    <w:rsid w:val="000C054C"/>
    <w:rsid w:val="000C12C2"/>
    <w:rsid w:val="000C3F5A"/>
    <w:rsid w:val="000D11AF"/>
    <w:rsid w:val="000D6255"/>
    <w:rsid w:val="000D6262"/>
    <w:rsid w:val="000D7B4A"/>
    <w:rsid w:val="000E4006"/>
    <w:rsid w:val="000F3DA2"/>
    <w:rsid w:val="000F5FDE"/>
    <w:rsid w:val="000F7466"/>
    <w:rsid w:val="00120AB4"/>
    <w:rsid w:val="00123C1D"/>
    <w:rsid w:val="0013000E"/>
    <w:rsid w:val="00133F81"/>
    <w:rsid w:val="00135943"/>
    <w:rsid w:val="0014664C"/>
    <w:rsid w:val="00157153"/>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EF7"/>
    <w:rsid w:val="001E6213"/>
    <w:rsid w:val="001F14C7"/>
    <w:rsid w:val="001F7405"/>
    <w:rsid w:val="00205533"/>
    <w:rsid w:val="00212B8D"/>
    <w:rsid w:val="0022026F"/>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9A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3BD9"/>
    <w:rsid w:val="003C43EF"/>
    <w:rsid w:val="003C5A6B"/>
    <w:rsid w:val="003C7FB2"/>
    <w:rsid w:val="003D24DE"/>
    <w:rsid w:val="003E26D4"/>
    <w:rsid w:val="003E47BA"/>
    <w:rsid w:val="003F3B37"/>
    <w:rsid w:val="0040195A"/>
    <w:rsid w:val="004023EF"/>
    <w:rsid w:val="00402DC0"/>
    <w:rsid w:val="0041540A"/>
    <w:rsid w:val="00416C4B"/>
    <w:rsid w:val="0041751E"/>
    <w:rsid w:val="004211E5"/>
    <w:rsid w:val="00422091"/>
    <w:rsid w:val="004304D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012"/>
    <w:rsid w:val="00626239"/>
    <w:rsid w:val="00630B97"/>
    <w:rsid w:val="00635316"/>
    <w:rsid w:val="00635449"/>
    <w:rsid w:val="006378C5"/>
    <w:rsid w:val="00640AD3"/>
    <w:rsid w:val="00645E6A"/>
    <w:rsid w:val="00665CBC"/>
    <w:rsid w:val="00667A5C"/>
    <w:rsid w:val="00677316"/>
    <w:rsid w:val="00686AEB"/>
    <w:rsid w:val="006B7897"/>
    <w:rsid w:val="006B7FA7"/>
    <w:rsid w:val="006C086A"/>
    <w:rsid w:val="006C21C1"/>
    <w:rsid w:val="006C7327"/>
    <w:rsid w:val="006D00E5"/>
    <w:rsid w:val="006D791B"/>
    <w:rsid w:val="006E2895"/>
    <w:rsid w:val="006F00E8"/>
    <w:rsid w:val="006F180D"/>
    <w:rsid w:val="006F4334"/>
    <w:rsid w:val="006F47AF"/>
    <w:rsid w:val="006F6B8A"/>
    <w:rsid w:val="00707CD3"/>
    <w:rsid w:val="00715EA1"/>
    <w:rsid w:val="00716BB9"/>
    <w:rsid w:val="007256D1"/>
    <w:rsid w:val="007279FD"/>
    <w:rsid w:val="007502CB"/>
    <w:rsid w:val="00752D79"/>
    <w:rsid w:val="00752E20"/>
    <w:rsid w:val="00756EDE"/>
    <w:rsid w:val="00764456"/>
    <w:rsid w:val="00781B4D"/>
    <w:rsid w:val="007824BF"/>
    <w:rsid w:val="00783B8D"/>
    <w:rsid w:val="00794B94"/>
    <w:rsid w:val="00794BD4"/>
    <w:rsid w:val="00797145"/>
    <w:rsid w:val="007A2F73"/>
    <w:rsid w:val="007A3061"/>
    <w:rsid w:val="007A5A0B"/>
    <w:rsid w:val="007C0E14"/>
    <w:rsid w:val="007C7DE4"/>
    <w:rsid w:val="007D40CB"/>
    <w:rsid w:val="007D5796"/>
    <w:rsid w:val="007D59C0"/>
    <w:rsid w:val="007D7D9C"/>
    <w:rsid w:val="007F485D"/>
    <w:rsid w:val="007F6050"/>
    <w:rsid w:val="00802C46"/>
    <w:rsid w:val="00811EDB"/>
    <w:rsid w:val="00813627"/>
    <w:rsid w:val="00832816"/>
    <w:rsid w:val="00837109"/>
    <w:rsid w:val="00840365"/>
    <w:rsid w:val="008406A3"/>
    <w:rsid w:val="00841D2C"/>
    <w:rsid w:val="00845F3C"/>
    <w:rsid w:val="008461B8"/>
    <w:rsid w:val="008462F1"/>
    <w:rsid w:val="00847EF1"/>
    <w:rsid w:val="008538FA"/>
    <w:rsid w:val="008573B0"/>
    <w:rsid w:val="0086234B"/>
    <w:rsid w:val="00866563"/>
    <w:rsid w:val="00867AC2"/>
    <w:rsid w:val="0087056E"/>
    <w:rsid w:val="00875402"/>
    <w:rsid w:val="00884D51"/>
    <w:rsid w:val="008916EC"/>
    <w:rsid w:val="00891E4F"/>
    <w:rsid w:val="008A31C5"/>
    <w:rsid w:val="008A4F9A"/>
    <w:rsid w:val="008B2850"/>
    <w:rsid w:val="008C69C0"/>
    <w:rsid w:val="008C79B3"/>
    <w:rsid w:val="008D77BD"/>
    <w:rsid w:val="008E454C"/>
    <w:rsid w:val="008F1E5A"/>
    <w:rsid w:val="00901BDA"/>
    <w:rsid w:val="009121D8"/>
    <w:rsid w:val="00916F7A"/>
    <w:rsid w:val="00917FE3"/>
    <w:rsid w:val="009318C7"/>
    <w:rsid w:val="00931C09"/>
    <w:rsid w:val="009325E4"/>
    <w:rsid w:val="009348C2"/>
    <w:rsid w:val="009440D0"/>
    <w:rsid w:val="009523A3"/>
    <w:rsid w:val="00960958"/>
    <w:rsid w:val="00961AE3"/>
    <w:rsid w:val="00963A46"/>
    <w:rsid w:val="00966A3E"/>
    <w:rsid w:val="00971493"/>
    <w:rsid w:val="00971AD9"/>
    <w:rsid w:val="00973069"/>
    <w:rsid w:val="00973523"/>
    <w:rsid w:val="00977F8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E5E"/>
    <w:rsid w:val="009D0E5D"/>
    <w:rsid w:val="009D0F63"/>
    <w:rsid w:val="009D7934"/>
    <w:rsid w:val="009D7CCF"/>
    <w:rsid w:val="009E5961"/>
    <w:rsid w:val="009F4FAC"/>
    <w:rsid w:val="00A017C0"/>
    <w:rsid w:val="00A11228"/>
    <w:rsid w:val="00A12160"/>
    <w:rsid w:val="00A2023B"/>
    <w:rsid w:val="00A2071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AD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91D"/>
    <w:rsid w:val="00BE24D6"/>
    <w:rsid w:val="00BE7C83"/>
    <w:rsid w:val="00BE7EFA"/>
    <w:rsid w:val="00BF06AD"/>
    <w:rsid w:val="00BF2C67"/>
    <w:rsid w:val="00C04F4D"/>
    <w:rsid w:val="00C12E48"/>
    <w:rsid w:val="00C13D14"/>
    <w:rsid w:val="00C15F53"/>
    <w:rsid w:val="00C23F09"/>
    <w:rsid w:val="00C25356"/>
    <w:rsid w:val="00C328D0"/>
    <w:rsid w:val="00C45FC5"/>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9B0"/>
    <w:rsid w:val="00CB6246"/>
    <w:rsid w:val="00CC0A17"/>
    <w:rsid w:val="00CD0F93"/>
    <w:rsid w:val="00CD1BD1"/>
    <w:rsid w:val="00CD528D"/>
    <w:rsid w:val="00CD5430"/>
    <w:rsid w:val="00CE78BF"/>
    <w:rsid w:val="00CF65EB"/>
    <w:rsid w:val="00CF72AD"/>
    <w:rsid w:val="00D02441"/>
    <w:rsid w:val="00D039F4"/>
    <w:rsid w:val="00D07DF8"/>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A1E"/>
    <w:rsid w:val="00D9410B"/>
    <w:rsid w:val="00D9695B"/>
    <w:rsid w:val="00DA2417"/>
    <w:rsid w:val="00DA5585"/>
    <w:rsid w:val="00DB02AC"/>
    <w:rsid w:val="00DB6AA2"/>
    <w:rsid w:val="00DE10D1"/>
    <w:rsid w:val="00DE2514"/>
    <w:rsid w:val="00DE6851"/>
    <w:rsid w:val="00DF03EE"/>
    <w:rsid w:val="00E01B71"/>
    <w:rsid w:val="00E05CC9"/>
    <w:rsid w:val="00E122A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AF2"/>
    <w:rsid w:val="00ED1538"/>
    <w:rsid w:val="00ED3C5D"/>
    <w:rsid w:val="00ED4553"/>
    <w:rsid w:val="00EE1D50"/>
    <w:rsid w:val="00F00D08"/>
    <w:rsid w:val="00F1350D"/>
    <w:rsid w:val="00F15583"/>
    <w:rsid w:val="00F200EE"/>
    <w:rsid w:val="00F22481"/>
    <w:rsid w:val="00F2542E"/>
    <w:rsid w:val="00F27278"/>
    <w:rsid w:val="00F344E3"/>
    <w:rsid w:val="00F34D58"/>
    <w:rsid w:val="00F40FC9"/>
    <w:rsid w:val="00F41A9D"/>
    <w:rsid w:val="00F43BA2"/>
    <w:rsid w:val="00F44314"/>
    <w:rsid w:val="00F54B9C"/>
    <w:rsid w:val="00F56E96"/>
    <w:rsid w:val="00F573DD"/>
    <w:rsid w:val="00F6129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93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04C59B"/>
  <w15:docId w15:val="{C786A965-01B2-46AD-888A-CCD4081E6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120AB4"/>
    <w:pPr>
      <w:ind w:left="720"/>
      <w:contextualSpacing/>
    </w:pPr>
  </w:style>
  <w:style w:type="paragraph" w:styleId="BalloonText">
    <w:name w:val="Balloon Text"/>
    <w:basedOn w:val="Normal"/>
    <w:link w:val="BalloonTextChar"/>
    <w:semiHidden/>
    <w:unhideWhenUsed/>
    <w:rsid w:val="00123C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3C1D"/>
    <w:rPr>
      <w:rFonts w:ascii="Segoe UI" w:hAnsi="Segoe UI" w:cs="Segoe UI"/>
      <w:spacing w:val="4"/>
      <w:sz w:val="18"/>
      <w:szCs w:val="18"/>
    </w:rPr>
  </w:style>
  <w:style w:type="character" w:styleId="LineNumber">
    <w:name w:val="line number"/>
    <w:basedOn w:val="DefaultParagraphFont"/>
    <w:semiHidden/>
    <w:unhideWhenUsed/>
    <w:rsid w:val="00932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1</TotalTime>
  <Pages>3</Pages>
  <Words>626</Words>
  <Characters>3500</Characters>
  <Application>Microsoft Office Word</Application>
  <DocSecurity>0</DocSecurity>
  <Lines>105</Lines>
  <Paragraphs>43</Paragraphs>
  <ScaleCrop>false</ScaleCrop>
  <HeadingPairs>
    <vt:vector size="2" baseType="variant">
      <vt:variant>
        <vt:lpstr>Title</vt:lpstr>
      </vt:variant>
      <vt:variant>
        <vt:i4>1</vt:i4>
      </vt:variant>
    </vt:vector>
  </HeadingPairs>
  <TitlesOfParts>
    <vt:vector size="1" baseType="lpstr">
      <vt:lpstr>S3072</vt:lpstr>
    </vt:vector>
  </TitlesOfParts>
  <Manager>R224</Manager>
  <Company>NJ Office of Legislative Services</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S3072</dc:title>
  <dc:subject/>
  <dc:creator>Senator  WEINBERG</dc:creator>
  <cp:keywords>S3072|3|LP |301|92|268|F|0|</cp:keywords>
  <dc:description>INTRODUCED OCTOBER 22, 2020</dc:description>
  <cp:lastModifiedBy>Todaro, Vivian</cp:lastModifiedBy>
  <cp:revision>2</cp:revision>
  <cp:lastPrinted>2021-03-02T18:25:00Z</cp:lastPrinted>
  <dcterms:created xsi:type="dcterms:W3CDTF">2021-03-02T18:26:00Z</dcterms:created>
  <dcterms:modified xsi:type="dcterms:W3CDTF">2021-03-02T18:26:00Z</dcterms:modified>
  <cp:category>S.1: C.52:4B-44.3 to 2020/101_x000d_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