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E2E03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WOMEN AND CHILDREN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Default="00292D7C" w:rsidP="00ED5E27">
      <w:pPr>
        <w:pStyle w:val="TopofPage1"/>
        <w:rPr>
          <w:sz w:val="24"/>
          <w:szCs w:val="24"/>
        </w:rPr>
      </w:pPr>
    </w:p>
    <w:p w:rsidR="009677EF" w:rsidRPr="005105E1" w:rsidRDefault="009677EF" w:rsidP="00ED5E27">
      <w:pPr>
        <w:pStyle w:val="TopofPage1"/>
        <w:rPr>
          <w:sz w:val="24"/>
          <w:szCs w:val="24"/>
        </w:rPr>
      </w:pPr>
      <w:r>
        <w:rPr>
          <w:szCs w:val="24"/>
        </w:rPr>
        <w:t>[First Reprint]</w:t>
      </w:r>
    </w:p>
    <w:p w:rsidR="00987E20" w:rsidRDefault="004D72B5" w:rsidP="004D72B5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</w:t>
      </w:r>
      <w:r w:rsidR="009E2E03">
        <w:rPr>
          <w:b/>
          <w:sz w:val="36"/>
          <w:szCs w:val="36"/>
        </w:rPr>
        <w:t>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3073</w:t>
      </w:r>
    </w:p>
    <w:p w:rsidR="000D36E3" w:rsidRPr="000D36E3" w:rsidRDefault="000D36E3" w:rsidP="004D72B5">
      <w:pPr>
        <w:pStyle w:val="TopofPage1"/>
        <w:rPr>
          <w:b/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12F34">
        <w:rPr>
          <w:caps/>
          <w:szCs w:val="24"/>
        </w:rPr>
        <w:t>FEBRUARY 23</w:t>
      </w:r>
      <w:r w:rsidR="009E2E03">
        <w:rPr>
          <w:caps/>
          <w:szCs w:val="24"/>
        </w:rPr>
        <w:t>, 2021</w:t>
      </w:r>
    </w:p>
    <w:p w:rsidR="004144CF" w:rsidRDefault="004144CF" w:rsidP="0083060A"/>
    <w:p w:rsidR="00F073E3" w:rsidRPr="00F073E3" w:rsidRDefault="00F073E3" w:rsidP="00F073E3">
      <w:r w:rsidRPr="00F073E3">
        <w:tab/>
      </w:r>
      <w:r w:rsidR="00606B5F" w:rsidRPr="008C3909">
        <w:t xml:space="preserve">The Assembly Women and Children Committee reports favorably </w:t>
      </w:r>
      <w:r w:rsidR="00606B5F">
        <w:t>Senate</w:t>
      </w:r>
      <w:r w:rsidR="00606B5F" w:rsidRPr="008C3909">
        <w:t xml:space="preserve"> Bill No.</w:t>
      </w:r>
      <w:r w:rsidR="000D36E3">
        <w:t xml:space="preserve"> </w:t>
      </w:r>
      <w:r w:rsidR="00415219">
        <w:t>3073 (1R)</w:t>
      </w:r>
      <w:r>
        <w:t>.</w:t>
      </w:r>
    </w:p>
    <w:p w:rsidR="000549D2" w:rsidRPr="000549D2" w:rsidRDefault="000549D2" w:rsidP="000549D2">
      <w:r w:rsidRPr="000549D2">
        <w:tab/>
      </w:r>
      <w:r w:rsidR="00415219">
        <w:t>T</w:t>
      </w:r>
      <w:r w:rsidRPr="000549D2">
        <w:t xml:space="preserve">his bill establishes the right of sexual assault victims to be notified of the county prosecutor’s decision on whether to file charges in the case.  </w:t>
      </w:r>
    </w:p>
    <w:p w:rsidR="000549D2" w:rsidRPr="000549D2" w:rsidRDefault="000549D2" w:rsidP="000549D2">
      <w:r w:rsidRPr="000549D2">
        <w:tab/>
        <w:t xml:space="preserve">The bill also requires county prosecutors to notify </w:t>
      </w:r>
      <w:r w:rsidR="00B566D5">
        <w:t xml:space="preserve">a </w:t>
      </w:r>
      <w:r w:rsidRPr="000549D2">
        <w:t>sexual assault victim of this right</w:t>
      </w:r>
      <w:r w:rsidR="00B566D5">
        <w:t>, ask whether the victim wishes to exercise this right</w:t>
      </w:r>
      <w:r w:rsidRPr="000549D2">
        <w:t xml:space="preserve"> and</w:t>
      </w:r>
      <w:r w:rsidR="00B566D5">
        <w:t>, if so,</w:t>
      </w:r>
      <w:r w:rsidRPr="000549D2">
        <w:t xml:space="preserve"> obtain the </w:t>
      </w:r>
      <w:r w:rsidR="00B566D5">
        <w:t xml:space="preserve">victim’s written </w:t>
      </w:r>
      <w:r w:rsidRPr="000549D2">
        <w:t xml:space="preserve">consent </w:t>
      </w:r>
      <w:r w:rsidR="00B566D5">
        <w:t xml:space="preserve">concerning whether or not to be notified of the decision.  </w:t>
      </w:r>
      <w:r w:rsidRPr="000549D2">
        <w:t>If th</w:t>
      </w:r>
      <w:r w:rsidR="00B566D5">
        <w:t>e victim requests notification of the charging decision</w:t>
      </w:r>
      <w:r w:rsidRPr="000549D2">
        <w:t xml:space="preserve">, the county prosecutor is to provide the notification via an in-person meeting, telephone call or text message, or video conference, whichever is the victim’s preferred method.  </w:t>
      </w:r>
    </w:p>
    <w:p w:rsidR="00655CA3" w:rsidRDefault="000549D2" w:rsidP="000549D2">
      <w:r w:rsidRPr="000549D2">
        <w:tab/>
        <w:t xml:space="preserve">The bill further requires the county prosecutor to </w:t>
      </w:r>
      <w:r w:rsidR="00B566D5">
        <w:t xml:space="preserve">make a good faith effort to </w:t>
      </w:r>
      <w:r w:rsidRPr="000549D2">
        <w:t xml:space="preserve">obtain the victim’s written acknowledgement </w:t>
      </w:r>
      <w:r w:rsidR="00B566D5">
        <w:t xml:space="preserve">of the request to be notified </w:t>
      </w:r>
      <w:r w:rsidRPr="000549D2">
        <w:t>of the charging decision prior to notifying the alleged perpetrator of the sexual assault of the decision.</w:t>
      </w:r>
      <w:r w:rsidR="00B566D5">
        <w:t xml:space="preserve">  However, the bill provides an exception to this requirement if the victim is unavailable, declines to provide the acknowledgement, or the prosecutor is unable to locate the victim after a good faith attempt to do so.  </w:t>
      </w:r>
      <w:r w:rsidR="00251F3F">
        <w:t xml:space="preserve">If the prosecutor is unable to locate the victim, the bill requires that the prosecutor document the good faith effort taken to locate the victim and the reasons for </w:t>
      </w:r>
      <w:r w:rsidR="00FA3062">
        <w:t xml:space="preserve">failing </w:t>
      </w:r>
      <w:r w:rsidR="00251F3F">
        <w:t>to obtain the acknowledgement.</w:t>
      </w:r>
    </w:p>
    <w:p w:rsidR="00251F3F" w:rsidRDefault="00251F3F" w:rsidP="000549D2">
      <w:r>
        <w:tab/>
        <w:t>Finally, the bill prohibits a victim from publicly disclosing the prosecutor’s charging decision until the prosecuting authority has notified the alleged perpetrator in writing.  Such written notification may be made by email.</w:t>
      </w:r>
    </w:p>
    <w:p w:rsidR="00251F3F" w:rsidRDefault="00251F3F" w:rsidP="000549D2">
      <w:r>
        <w:tab/>
        <w:t xml:space="preserve">Senate Bill No. 3073(1R), </w:t>
      </w:r>
      <w:r w:rsidR="00987E20">
        <w:t xml:space="preserve">sponsored by Senators Weinberg and Corrado, </w:t>
      </w:r>
      <w:r>
        <w:t xml:space="preserve">was reported </w:t>
      </w:r>
      <w:r w:rsidR="00883D1B">
        <w:t xml:space="preserve">with committee amendments </w:t>
      </w:r>
      <w:r>
        <w:t>by the Senate Law and Public Safety Committee on December 10, 2020.</w:t>
      </w:r>
    </w:p>
    <w:p w:rsidR="00251F3F" w:rsidRPr="00920F24" w:rsidRDefault="005840C3" w:rsidP="00920F24">
      <w:pPr>
        <w:tabs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 w:rsidRPr="008A0DC6">
        <w:rPr>
          <w:spacing w:val="4"/>
        </w:rPr>
        <w:tab/>
        <w:t xml:space="preserve">As reported by the committee, </w:t>
      </w:r>
      <w:r>
        <w:rPr>
          <w:spacing w:val="4"/>
        </w:rPr>
        <w:t>Senate</w:t>
      </w:r>
      <w:r w:rsidRPr="008A0DC6">
        <w:rPr>
          <w:spacing w:val="4"/>
        </w:rPr>
        <w:t xml:space="preserve"> Bill No. </w:t>
      </w:r>
      <w:r>
        <w:rPr>
          <w:spacing w:val="4"/>
        </w:rPr>
        <w:t>3073 (1R)</w:t>
      </w:r>
      <w:r w:rsidRPr="008A0DC6">
        <w:rPr>
          <w:spacing w:val="4"/>
        </w:rPr>
        <w:t xml:space="preserve"> is identical to </w:t>
      </w:r>
      <w:r>
        <w:rPr>
          <w:spacing w:val="4"/>
        </w:rPr>
        <w:t>Assembly</w:t>
      </w:r>
      <w:r w:rsidRPr="008A0DC6">
        <w:rPr>
          <w:spacing w:val="4"/>
        </w:rPr>
        <w:t xml:space="preserve"> Bill</w:t>
      </w:r>
      <w:r>
        <w:rPr>
          <w:spacing w:val="4"/>
        </w:rPr>
        <w:t xml:space="preserve"> No.</w:t>
      </w:r>
      <w:r w:rsidRPr="008A0DC6">
        <w:rPr>
          <w:spacing w:val="4"/>
        </w:rPr>
        <w:t xml:space="preserve"> </w:t>
      </w:r>
      <w:r>
        <w:rPr>
          <w:spacing w:val="4"/>
        </w:rPr>
        <w:t>4887</w:t>
      </w:r>
      <w:r w:rsidRPr="008A0DC6">
        <w:rPr>
          <w:spacing w:val="4"/>
        </w:rPr>
        <w:t xml:space="preserve"> which was reported by the committee on this date.</w:t>
      </w:r>
    </w:p>
    <w:sectPr w:rsidR="00251F3F" w:rsidRPr="00920F24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E03" w:rsidRDefault="009E2E03">
      <w:r>
        <w:separator/>
      </w:r>
    </w:p>
  </w:endnote>
  <w:endnote w:type="continuationSeparator" w:id="0">
    <w:p w:rsidR="009E2E03" w:rsidRDefault="009E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E03" w:rsidRDefault="009E2E03">
      <w:r>
        <w:separator/>
      </w:r>
    </w:p>
  </w:footnote>
  <w:footnote w:type="continuationSeparator" w:id="0">
    <w:p w:rsidR="009E2E03" w:rsidRDefault="009E2E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20F24" w:rsidP="00920F2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20F24" w:rsidRDefault="00920F24" w:rsidP="00920F2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17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E0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49D2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D36E3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30310"/>
    <w:rsid w:val="00140BC7"/>
    <w:rsid w:val="001453F6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1F3F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54E4"/>
    <w:rsid w:val="003779C2"/>
    <w:rsid w:val="00380D7C"/>
    <w:rsid w:val="0038423A"/>
    <w:rsid w:val="00385E25"/>
    <w:rsid w:val="003A1FF6"/>
    <w:rsid w:val="003A2064"/>
    <w:rsid w:val="003A6E02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09F3"/>
    <w:rsid w:val="004144CF"/>
    <w:rsid w:val="00415219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D72B5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40C3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6B5F"/>
    <w:rsid w:val="00607913"/>
    <w:rsid w:val="00607F92"/>
    <w:rsid w:val="006217AF"/>
    <w:rsid w:val="00624F04"/>
    <w:rsid w:val="00636078"/>
    <w:rsid w:val="006363D0"/>
    <w:rsid w:val="0063703D"/>
    <w:rsid w:val="00640067"/>
    <w:rsid w:val="0064237B"/>
    <w:rsid w:val="00643A61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25A54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297F"/>
    <w:rsid w:val="00806DC7"/>
    <w:rsid w:val="008108DE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3D1B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0F24"/>
    <w:rsid w:val="00921007"/>
    <w:rsid w:val="0092127F"/>
    <w:rsid w:val="009221EC"/>
    <w:rsid w:val="00925B67"/>
    <w:rsid w:val="00932959"/>
    <w:rsid w:val="009341ED"/>
    <w:rsid w:val="00937F0A"/>
    <w:rsid w:val="00941936"/>
    <w:rsid w:val="00945D0F"/>
    <w:rsid w:val="009521CE"/>
    <w:rsid w:val="00953D76"/>
    <w:rsid w:val="0095413F"/>
    <w:rsid w:val="00967405"/>
    <w:rsid w:val="009677EF"/>
    <w:rsid w:val="009701CF"/>
    <w:rsid w:val="009768FB"/>
    <w:rsid w:val="00980123"/>
    <w:rsid w:val="00983A48"/>
    <w:rsid w:val="00983A52"/>
    <w:rsid w:val="00987E20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2E03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07CC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32AF"/>
    <w:rsid w:val="00B54579"/>
    <w:rsid w:val="00B54A1A"/>
    <w:rsid w:val="00B56514"/>
    <w:rsid w:val="00B566D5"/>
    <w:rsid w:val="00B56A4C"/>
    <w:rsid w:val="00B62264"/>
    <w:rsid w:val="00B638E1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C78A5"/>
    <w:rsid w:val="00BD2630"/>
    <w:rsid w:val="00BD5182"/>
    <w:rsid w:val="00BD76CA"/>
    <w:rsid w:val="00BE23B4"/>
    <w:rsid w:val="00C032CB"/>
    <w:rsid w:val="00C12F34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65706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73E3"/>
    <w:rsid w:val="00F140A0"/>
    <w:rsid w:val="00F26A91"/>
    <w:rsid w:val="00F30F46"/>
    <w:rsid w:val="00F3289D"/>
    <w:rsid w:val="00F40B81"/>
    <w:rsid w:val="00F472DE"/>
    <w:rsid w:val="00F62075"/>
    <w:rsid w:val="00F638EA"/>
    <w:rsid w:val="00F64691"/>
    <w:rsid w:val="00F649A5"/>
    <w:rsid w:val="00F67A25"/>
    <w:rsid w:val="00F71C29"/>
    <w:rsid w:val="00F822C9"/>
    <w:rsid w:val="00F83890"/>
    <w:rsid w:val="00F84AED"/>
    <w:rsid w:val="00F914C0"/>
    <w:rsid w:val="00FA2943"/>
    <w:rsid w:val="00FA3062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32769"/>
    <o:shapelayout v:ext="edit">
      <o:idmap v:ext="edit" data="1"/>
    </o:shapelayout>
  </w:shapeDefaults>
  <w:decimalSymbol w:val="."/>
  <w:listSeparator w:val=","/>
  <w15:docId w15:val="{49107A2B-99C7-4FCB-9E84-38244DFEE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4109F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109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332</Words>
  <Characters>1751</Characters>
  <Application>Microsoft Office Word</Application>
  <DocSecurity>0</DocSecurity>
  <Lines>43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S3073 (1R) AWC Statement 2/22/21</vt:lpstr>
    </vt:vector>
  </TitlesOfParts>
  <Manager>R211</Manager>
  <Company>NJ OLS DMU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S3073 1R AWC Statement 2/23/21</dc:title>
  <dc:subject/>
  <dc:creator>Assembly AWC</dc:creator>
  <cp:keywords>S3073|1|HS |312|0|0|!||</cp:keywords>
  <dc:description/>
  <cp:lastModifiedBy>Sommers, Shelly</cp:lastModifiedBy>
  <cp:revision>2</cp:revision>
  <cp:lastPrinted>2021-02-24T14:44:00Z</cp:lastPrinted>
  <dcterms:created xsi:type="dcterms:W3CDTF">2021-02-24T16:09:00Z</dcterms:created>
  <dcterms:modified xsi:type="dcterms:W3CDTF">2021-02-24T16:09:00Z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