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EFF824" w14:textId="342C8B4E" w:rsidR="002A2D5B" w:rsidRDefault="002A2D5B" w:rsidP="002A2D5B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3106 </w:t>
      </w:r>
    </w:p>
    <w:p w14:paraId="2BE909ED" w14:textId="63E61D1C" w:rsidR="002A2D5B" w:rsidRPr="009D38FF" w:rsidRDefault="002A2D5B" w:rsidP="002A2D5B">
      <w:pPr>
        <w:pStyle w:val="bpuWpGraphic"/>
      </w:pPr>
      <w:r>
        <w:object w:dxaOrig="8985" w:dyaOrig="255" w14:anchorId="262E93B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6773200" r:id="rId7"/>
        </w:object>
      </w:r>
    </w:p>
    <w:p w14:paraId="17FF9255" w14:textId="77777777" w:rsidR="002A2D5B" w:rsidRDefault="002A2D5B" w:rsidP="002A2D5B">
      <w:pPr>
        <w:pStyle w:val="bpuState"/>
      </w:pPr>
      <w:r>
        <w:t>STATE OF NEW JERSEY</w:t>
      </w:r>
    </w:p>
    <w:p w14:paraId="38A73F5B" w14:textId="77777777" w:rsidR="002A2D5B" w:rsidRDefault="002A2D5B" w:rsidP="002A2D5B">
      <w:pPr>
        <w:pStyle w:val="bpuLegislature"/>
      </w:pPr>
      <w:r>
        <w:t>219th LEGISLATURE</w:t>
      </w:r>
    </w:p>
    <w:p w14:paraId="1B1F4E3B" w14:textId="574EF4A2" w:rsidR="002A2D5B" w:rsidRDefault="002A2D5B" w:rsidP="002A2D5B">
      <w:pPr>
        <w:pStyle w:val="bpuWpGraphic"/>
      </w:pPr>
      <w:r>
        <w:object w:dxaOrig="8985" w:dyaOrig="255" w14:anchorId="03365B08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6773201" r:id="rId8"/>
        </w:object>
      </w:r>
      <w:r>
        <w:t xml:space="preserve">  </w:t>
      </w:r>
    </w:p>
    <w:p w14:paraId="78CAA9EA" w14:textId="77777777" w:rsidR="002A2D5B" w:rsidRDefault="002A2D5B" w:rsidP="002A2D5B">
      <w:pPr>
        <w:pStyle w:val="bpuIntro"/>
      </w:pPr>
      <w:r>
        <w:t>INTRODUCED NOVEMBER 5, 2020</w:t>
      </w:r>
    </w:p>
    <w:p w14:paraId="282907A5" w14:textId="77777777" w:rsidR="002A2D5B" w:rsidRDefault="002A2D5B" w:rsidP="002A2D5B">
      <w:pPr>
        <w:pStyle w:val="bpuIntro"/>
      </w:pPr>
    </w:p>
    <w:p w14:paraId="11D78BF3" w14:textId="77777777" w:rsidR="002A2D5B" w:rsidRDefault="002A2D5B" w:rsidP="002A2D5B">
      <w:pPr>
        <w:pStyle w:val="bpuIntro"/>
        <w:sectPr w:rsidR="002A2D5B" w:rsidSect="00054682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2218A809" w14:textId="77777777" w:rsidR="002A2D5B" w:rsidRDefault="002A2D5B" w:rsidP="002A2D5B">
      <w:pPr>
        <w:pStyle w:val="bpuIntro"/>
      </w:pPr>
    </w:p>
    <w:p w14:paraId="51A18292" w14:textId="77777777" w:rsidR="002A2D5B" w:rsidRDefault="002A2D5B" w:rsidP="002A2D5B">
      <w:pPr>
        <w:pStyle w:val="bpuSponsor"/>
      </w:pPr>
      <w:r>
        <w:t>Sponsored by:</w:t>
      </w:r>
    </w:p>
    <w:p w14:paraId="7677E52A" w14:textId="77777777" w:rsidR="002A2D5B" w:rsidRDefault="002A2D5B" w:rsidP="002A2D5B">
      <w:pPr>
        <w:pStyle w:val="bpuSponsor"/>
      </w:pPr>
      <w:r>
        <w:t>Senator  STEVEN V. OROHO</w:t>
      </w:r>
    </w:p>
    <w:p w14:paraId="6B09D16F" w14:textId="77777777" w:rsidR="002A2D5B" w:rsidRDefault="002A2D5B" w:rsidP="002A2D5B">
      <w:pPr>
        <w:pStyle w:val="bpuSponsor"/>
      </w:pPr>
      <w:r>
        <w:t>District 24 (Morris, Sussex and Warren)</w:t>
      </w:r>
    </w:p>
    <w:p w14:paraId="41594994" w14:textId="77777777" w:rsidR="002A2D5B" w:rsidRDefault="002A2D5B" w:rsidP="002A2D5B">
      <w:pPr>
        <w:pStyle w:val="bpuSponsor"/>
      </w:pPr>
      <w:r>
        <w:t>Senator  NILSA I. CRUZ-PEREZ</w:t>
      </w:r>
    </w:p>
    <w:p w14:paraId="754A2F8D" w14:textId="77777777" w:rsidR="002A2D5B" w:rsidRDefault="002A2D5B" w:rsidP="002A2D5B">
      <w:pPr>
        <w:pStyle w:val="bpuSponsor"/>
      </w:pPr>
      <w:r>
        <w:t>District 5 (Camden and Gloucester)</w:t>
      </w:r>
    </w:p>
    <w:p w14:paraId="74440C60" w14:textId="77777777" w:rsidR="002A2D5B" w:rsidRDefault="002A2D5B" w:rsidP="002A2D5B">
      <w:pPr>
        <w:pStyle w:val="bpuSponsor"/>
      </w:pPr>
    </w:p>
    <w:p w14:paraId="7BB8DB15" w14:textId="2C13CE39" w:rsidR="005A4983" w:rsidRDefault="00054682" w:rsidP="00054682">
      <w:pPr>
        <w:pStyle w:val="bpuSponsor"/>
      </w:pPr>
      <w:r>
        <w:t>Co-Sponsored by:</w:t>
      </w:r>
    </w:p>
    <w:p w14:paraId="0EDB36F4" w14:textId="0AD7E4BE" w:rsidR="00054682" w:rsidRPr="00054682" w:rsidRDefault="00054682" w:rsidP="00054682">
      <w:pPr>
        <w:pStyle w:val="bpuSponsor"/>
      </w:pPr>
      <w:r w:rsidRPr="00054682">
        <w:t xml:space="preserve">Senators </w:t>
      </w:r>
      <w:proofErr w:type="spellStart"/>
      <w:r w:rsidRPr="00054682">
        <w:t>T.Kean</w:t>
      </w:r>
      <w:proofErr w:type="spellEnd"/>
      <w:r w:rsidRPr="00054682">
        <w:t xml:space="preserve"> and </w:t>
      </w:r>
      <w:proofErr w:type="spellStart"/>
      <w:r w:rsidRPr="00054682">
        <w:t>O'Scanlon</w:t>
      </w:r>
      <w:proofErr w:type="spellEnd"/>
    </w:p>
    <w:p w14:paraId="56D9F274" w14:textId="176F060C" w:rsidR="005A4983" w:rsidRDefault="005A4983" w:rsidP="005A4983"/>
    <w:p w14:paraId="1947B69B" w14:textId="77777777" w:rsidR="00054682" w:rsidRPr="005A4983" w:rsidRDefault="00054682" w:rsidP="005A4983"/>
    <w:p w14:paraId="3703FDC3" w14:textId="77777777" w:rsidR="002A2D5B" w:rsidRDefault="002A2D5B" w:rsidP="002A2D5B">
      <w:pPr>
        <w:pStyle w:val="bpuSponsor"/>
      </w:pPr>
    </w:p>
    <w:p w14:paraId="1B4BBED2" w14:textId="77777777" w:rsidR="002A2D5B" w:rsidRDefault="002A2D5B" w:rsidP="002A2D5B">
      <w:pPr>
        <w:pStyle w:val="bpuSponsor"/>
      </w:pPr>
    </w:p>
    <w:p w14:paraId="71D77B3E" w14:textId="77777777" w:rsidR="002A2D5B" w:rsidRDefault="002A2D5B" w:rsidP="002A2D5B">
      <w:pPr>
        <w:pStyle w:val="bpuSponsor"/>
      </w:pPr>
      <w:r>
        <w:t>SYNOPSIS</w:t>
      </w:r>
    </w:p>
    <w:p w14:paraId="58D30206" w14:textId="77777777" w:rsidR="002A2D5B" w:rsidRDefault="002A2D5B" w:rsidP="002A2D5B">
      <w:pPr>
        <w:pStyle w:val="bpuNormText"/>
      </w:pPr>
      <w:r>
        <w:tab/>
        <w:t xml:space="preserve">Authorizes voluntary donation of expired food or food waste to farmers; authorizes donations if farmer waives liability. </w:t>
      </w:r>
    </w:p>
    <w:p w14:paraId="005944F9" w14:textId="77777777" w:rsidR="002A2D5B" w:rsidRDefault="002A2D5B" w:rsidP="002A2D5B">
      <w:pPr>
        <w:pStyle w:val="bpuNormText"/>
      </w:pPr>
    </w:p>
    <w:p w14:paraId="6307893F" w14:textId="77777777" w:rsidR="002A2D5B" w:rsidRDefault="002A2D5B" w:rsidP="002A2D5B">
      <w:pPr>
        <w:pStyle w:val="bpuSponsor"/>
      </w:pPr>
      <w:r>
        <w:t xml:space="preserve">CURRENT VERSION OF TEXT </w:t>
      </w:r>
    </w:p>
    <w:p w14:paraId="63E64B99" w14:textId="77777777" w:rsidR="002A2D5B" w:rsidRDefault="002A2D5B" w:rsidP="002A2D5B">
      <w:pPr>
        <w:pStyle w:val="bpuNormText"/>
      </w:pPr>
      <w:r>
        <w:tab/>
        <w:t>As introduced.</w:t>
      </w:r>
    </w:p>
    <w:p w14:paraId="72AE5120" w14:textId="14EF18B5" w:rsidR="002A2D5B" w:rsidRDefault="002A2D5B" w:rsidP="002A2D5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3938F5A" wp14:editId="7B9D2D2E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5D5A84EA" w14:textId="77777777" w:rsidR="002A2D5B" w:rsidRDefault="002A2D5B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2A2D5B" w:rsidSect="002A2D5B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652066D2" w14:textId="48989D51" w:rsidR="00B4068C" w:rsidRPr="00B4068C" w:rsidRDefault="006C5F33" w:rsidP="00B4068C">
      <w:pPr>
        <w:pStyle w:val="HangingAnAct"/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B4068C" w:rsidRPr="00B4068C">
        <w:t xml:space="preserve">concerning </w:t>
      </w:r>
      <w:r w:rsidR="00D140D7">
        <w:t xml:space="preserve">the </w:t>
      </w:r>
      <w:r w:rsidR="00B4068C" w:rsidRPr="00B4068C">
        <w:t xml:space="preserve">donation of expired food </w:t>
      </w:r>
      <w:r w:rsidR="005E59D3">
        <w:t xml:space="preserve">and food waste </w:t>
      </w:r>
      <w:r w:rsidR="00D140D7">
        <w:t xml:space="preserve">to farmers </w:t>
      </w:r>
      <w:r w:rsidR="00B4068C" w:rsidRPr="00B4068C">
        <w:t>and supplementing Title 24 of the Revised Statutes.</w:t>
      </w:r>
    </w:p>
    <w:p w14:paraId="271581FF" w14:textId="77777777" w:rsidR="000B1054" w:rsidRPr="00D71D68" w:rsidRDefault="000B1054" w:rsidP="000B1054"/>
    <w:p w14:paraId="7F28E934" w14:textId="77777777" w:rsidR="00686AEB" w:rsidRPr="00AA7880" w:rsidRDefault="00686AEB" w:rsidP="00686AEB">
      <w:r>
        <w:tab/>
      </w:r>
      <w:r w:rsidR="006C5F33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6C5F33">
        <w:rPr>
          <w:rStyle w:val="BillLanguage"/>
        </w:rPr>
        <w:t>by the Senate and General Assembly of the State of New Jersey:</w:t>
      </w:r>
    </w:p>
    <w:p w14:paraId="5F875A5D" w14:textId="77777777" w:rsidR="009B6C2A" w:rsidRDefault="009B6C2A" w:rsidP="00964465"/>
    <w:p w14:paraId="66A27FF8" w14:textId="5ABE89D9" w:rsidR="00964465" w:rsidRDefault="001D160A" w:rsidP="00964465">
      <w:r>
        <w:tab/>
        <w:t>1.</w:t>
      </w:r>
      <w:r>
        <w:tab/>
      </w:r>
      <w:r w:rsidR="009B6C2A">
        <w:t>a</w:t>
      </w:r>
      <w:r w:rsidR="00964465">
        <w:t xml:space="preserve">.  Notwithstanding </w:t>
      </w:r>
      <w:r w:rsidR="001729FD">
        <w:t xml:space="preserve">the provisions of </w:t>
      </w:r>
      <w:r w:rsidR="00964465">
        <w:t>any other law</w:t>
      </w:r>
      <w:r w:rsidR="001729FD">
        <w:t>,</w:t>
      </w:r>
      <w:r w:rsidR="00964465">
        <w:t xml:space="preserve"> or rule or regulation adopted pursuant thereto</w:t>
      </w:r>
      <w:r w:rsidR="001729FD">
        <w:t>,</w:t>
      </w:r>
      <w:r w:rsidR="00964465">
        <w:t xml:space="preserve"> to the contrary, any retail seller or distributor may donate expired food </w:t>
      </w:r>
      <w:r w:rsidR="007311AA">
        <w:t xml:space="preserve">or food waste </w:t>
      </w:r>
      <w:r w:rsidR="00964465">
        <w:t>to a farmer</w:t>
      </w:r>
      <w:r w:rsidR="007311AA">
        <w:t xml:space="preserve"> for use as animal feed</w:t>
      </w:r>
      <w:r w:rsidR="00964465">
        <w:t>, provided the farmer signs and submits to</w:t>
      </w:r>
      <w:r w:rsidR="00964465" w:rsidRPr="00F5761D">
        <w:t xml:space="preserve"> </w:t>
      </w:r>
      <w:r w:rsidR="00964465">
        <w:t xml:space="preserve">the retail seller or distributor a liability waiver stating </w:t>
      </w:r>
      <w:r w:rsidR="00D140D7">
        <w:t xml:space="preserve">that </w:t>
      </w:r>
      <w:r w:rsidR="00964465">
        <w:t>the person signing the waiver:</w:t>
      </w:r>
    </w:p>
    <w:p w14:paraId="0314334D" w14:textId="5FAB0D14" w:rsidR="00964465" w:rsidRDefault="001D160A" w:rsidP="00964465">
      <w:r>
        <w:tab/>
        <w:t>(1)</w:t>
      </w:r>
      <w:r>
        <w:tab/>
      </w:r>
      <w:r w:rsidR="00964465">
        <w:t>understands and accepts the potential dangers and negative impacts for people or animals consuming expired food</w:t>
      </w:r>
      <w:r w:rsidR="007311AA">
        <w:t xml:space="preserve"> or food waste</w:t>
      </w:r>
      <w:r w:rsidR="00964465">
        <w:t>;</w:t>
      </w:r>
    </w:p>
    <w:p w14:paraId="3900BB28" w14:textId="65414268" w:rsidR="00964465" w:rsidRDefault="001D160A" w:rsidP="00964465">
      <w:r>
        <w:tab/>
        <w:t>(2)</w:t>
      </w:r>
      <w:r>
        <w:tab/>
      </w:r>
      <w:r w:rsidR="00964465">
        <w:t>releases the</w:t>
      </w:r>
      <w:r w:rsidR="00964465" w:rsidRPr="005D3FB1">
        <w:t xml:space="preserve"> </w:t>
      </w:r>
      <w:r w:rsidR="00964465">
        <w:t>retail seller or distributor from any liability with regard to the donated expired food</w:t>
      </w:r>
      <w:r w:rsidR="007311AA">
        <w:t xml:space="preserve"> or food waste</w:t>
      </w:r>
      <w:r w:rsidR="00964465">
        <w:t>; and</w:t>
      </w:r>
    </w:p>
    <w:p w14:paraId="6C18D17C" w14:textId="2775E0E7" w:rsidR="00964465" w:rsidRDefault="001D160A" w:rsidP="00964465">
      <w:r>
        <w:tab/>
        <w:t>(3)</w:t>
      </w:r>
      <w:r>
        <w:tab/>
      </w:r>
      <w:r w:rsidR="00964465">
        <w:t>waives any right to legal action as a result of accepting the donated expired food</w:t>
      </w:r>
      <w:r w:rsidR="007311AA">
        <w:t xml:space="preserve"> or food waste</w:t>
      </w:r>
      <w:r w:rsidR="00964465">
        <w:t>.</w:t>
      </w:r>
    </w:p>
    <w:p w14:paraId="0F297EBB" w14:textId="6770132D" w:rsidR="009B6C2A" w:rsidRDefault="001D160A" w:rsidP="009B6C2A">
      <w:r>
        <w:tab/>
        <w:t>b.</w:t>
      </w:r>
      <w:r>
        <w:tab/>
      </w:r>
      <w:r w:rsidR="009B6C2A">
        <w:t>The Department of Agriculture may, through the Farm Liaison established pursuant to section 1 of P.L.2019, c.94 (C.4:1-48):</w:t>
      </w:r>
    </w:p>
    <w:p w14:paraId="45EF8900" w14:textId="22CF4BDD" w:rsidR="009B6C2A" w:rsidRDefault="001D160A" w:rsidP="009B6C2A">
      <w:pPr>
        <w:tabs>
          <w:tab w:val="clear" w:pos="9360"/>
          <w:tab w:val="left" w:pos="6840"/>
        </w:tabs>
      </w:pPr>
      <w:r>
        <w:tab/>
        <w:t>(1)</w:t>
      </w:r>
      <w:r>
        <w:tab/>
      </w:r>
      <w:r w:rsidR="009B6C2A">
        <w:t xml:space="preserve">collaborate with farmers and retail sellers and distributors to develop contacts and networks to request, process, and receive expired food </w:t>
      </w:r>
      <w:r w:rsidR="005E59D3">
        <w:t xml:space="preserve">or food waste </w:t>
      </w:r>
      <w:r w:rsidR="009B6C2A">
        <w:t>donations; and</w:t>
      </w:r>
    </w:p>
    <w:p w14:paraId="1167A044" w14:textId="44828840" w:rsidR="009B6C2A" w:rsidRDefault="001D160A" w:rsidP="009B6C2A">
      <w:r>
        <w:tab/>
        <w:t>(2)</w:t>
      </w:r>
      <w:r>
        <w:tab/>
      </w:r>
      <w:r w:rsidR="009B6C2A">
        <w:t xml:space="preserve">coordinate communications about expired food </w:t>
      </w:r>
      <w:r w:rsidR="007311AA">
        <w:t xml:space="preserve">or food waste </w:t>
      </w:r>
      <w:r w:rsidR="00DD6736">
        <w:t xml:space="preserve">available </w:t>
      </w:r>
      <w:r w:rsidR="009B6C2A">
        <w:t>for donation and distribution.</w:t>
      </w:r>
    </w:p>
    <w:p w14:paraId="4F7C0D52" w14:textId="6694AA30" w:rsidR="002F65BF" w:rsidRDefault="009B6C2A" w:rsidP="0027187F">
      <w:r>
        <w:tab/>
      </w:r>
      <w:r w:rsidR="001D160A">
        <w:t>c.</w:t>
      </w:r>
      <w:r w:rsidR="001D160A">
        <w:tab/>
      </w:r>
      <w:r w:rsidR="002F65BF">
        <w:t>As used in this section:</w:t>
      </w:r>
    </w:p>
    <w:p w14:paraId="6517DA9A" w14:textId="437DFF4B" w:rsidR="00434094" w:rsidRDefault="002F65BF" w:rsidP="00686AEB">
      <w:r>
        <w:tab/>
        <w:t>“E</w:t>
      </w:r>
      <w:r w:rsidR="00434094">
        <w:t>xpired food</w:t>
      </w:r>
      <w:r w:rsidR="007311AA">
        <w:t xml:space="preserve"> or food waste</w:t>
      </w:r>
      <w:r w:rsidR="00434094">
        <w:t xml:space="preserve">” means any </w:t>
      </w:r>
      <w:r w:rsidR="004E3F35">
        <w:t xml:space="preserve">produce, meat, </w:t>
      </w:r>
      <w:r w:rsidR="00B4068C">
        <w:t xml:space="preserve">fish, seafood, poultry, eggs, dairy products, </w:t>
      </w:r>
      <w:r w:rsidR="004E3F35">
        <w:t xml:space="preserve">or any other food </w:t>
      </w:r>
      <w:r w:rsidR="00434094">
        <w:t>that has</w:t>
      </w:r>
      <w:r w:rsidR="004E3F35">
        <w:t xml:space="preserve"> passed its best-</w:t>
      </w:r>
      <w:proofErr w:type="spellStart"/>
      <w:r w:rsidR="004E3F35">
        <w:t>by</w:t>
      </w:r>
      <w:proofErr w:type="spellEnd"/>
      <w:r w:rsidR="004E3F35">
        <w:t xml:space="preserve"> or sell-by date, </w:t>
      </w:r>
      <w:r w:rsidR="007311AA">
        <w:t xml:space="preserve">or has </w:t>
      </w:r>
      <w:r w:rsidR="004E3F35">
        <w:t xml:space="preserve">spoiled, </w:t>
      </w:r>
      <w:r w:rsidR="007311AA">
        <w:t xml:space="preserve">or </w:t>
      </w:r>
      <w:r w:rsidR="00964465">
        <w:t xml:space="preserve">leftover </w:t>
      </w:r>
      <w:r w:rsidR="007311AA">
        <w:t xml:space="preserve">food </w:t>
      </w:r>
      <w:r w:rsidR="00964465">
        <w:t>from</w:t>
      </w:r>
      <w:r w:rsidR="008E3CBD">
        <w:t xml:space="preserve"> preparation of food for </w:t>
      </w:r>
      <w:r w:rsidR="00964465">
        <w:t>patrons of</w:t>
      </w:r>
      <w:r w:rsidR="008E3CBD">
        <w:t xml:space="preserve"> a restaurant</w:t>
      </w:r>
      <w:r w:rsidR="00964465">
        <w:t xml:space="preserve">, </w:t>
      </w:r>
      <w:r w:rsidR="004E3F35">
        <w:t xml:space="preserve">or </w:t>
      </w:r>
      <w:r w:rsidR="007311AA">
        <w:t xml:space="preserve">that </w:t>
      </w:r>
      <w:r w:rsidR="004E3F35">
        <w:t>otherwise has become unsuitable for sale and the</w:t>
      </w:r>
      <w:r w:rsidR="00434094">
        <w:t xml:space="preserve"> </w:t>
      </w:r>
      <w:r w:rsidR="004E3F35">
        <w:t xml:space="preserve">grocery store, </w:t>
      </w:r>
      <w:r w:rsidR="00E823EF">
        <w:t xml:space="preserve">restaurant, </w:t>
      </w:r>
      <w:r w:rsidR="004E3F35">
        <w:t>supermarket, or other retail seller or distributor of</w:t>
      </w:r>
      <w:r w:rsidR="00434094">
        <w:t xml:space="preserve"> the food </w:t>
      </w:r>
      <w:r w:rsidR="00964465">
        <w:t xml:space="preserve">otherwise </w:t>
      </w:r>
      <w:r w:rsidR="00434094">
        <w:t>would be required by law, rule, or regulation to dispose of the food.</w:t>
      </w:r>
    </w:p>
    <w:p w14:paraId="5F2A41A6" w14:textId="1DD1B2C3" w:rsidR="003410BE" w:rsidRDefault="005D3FB1" w:rsidP="00686AEB">
      <w:r>
        <w:tab/>
        <w:t>“</w:t>
      </w:r>
      <w:r w:rsidR="002F65BF">
        <w:t>R</w:t>
      </w:r>
      <w:r>
        <w:t xml:space="preserve">etail seller or distributor” means a grocery store, restaurant, supermarket, or other </w:t>
      </w:r>
      <w:r w:rsidR="00A35B2A">
        <w:t xml:space="preserve">business that sells, distributes, or offers for retail sale or distribution </w:t>
      </w:r>
      <w:r w:rsidR="00B4068C">
        <w:t xml:space="preserve">any produce, meat, fish, seafood, poultry, eggs, dairy products, or any other food </w:t>
      </w:r>
      <w:r w:rsidR="00E823EF">
        <w:t>for human consumption.</w:t>
      </w:r>
    </w:p>
    <w:p w14:paraId="7325793C" w14:textId="77777777" w:rsidR="003410BE" w:rsidRDefault="003410BE" w:rsidP="00686AEB"/>
    <w:p w14:paraId="7FA8DD44" w14:textId="4732E860" w:rsidR="00686AEB" w:rsidRPr="00AA7880" w:rsidRDefault="001D160A" w:rsidP="00686AEB">
      <w:r>
        <w:tab/>
        <w:t>2.</w:t>
      </w:r>
      <w:r>
        <w:tab/>
      </w:r>
      <w:r w:rsidR="006C5F33">
        <w:t>This act shall take effect</w:t>
      </w:r>
      <w:r w:rsidR="002F65BF">
        <w:t xml:space="preserve"> immediately.</w:t>
      </w:r>
    </w:p>
    <w:p w14:paraId="0C3D7E41" w14:textId="417CC83B" w:rsidR="00686AEB" w:rsidRDefault="00686AEB" w:rsidP="00686AEB"/>
    <w:p w14:paraId="6B1A4D95" w14:textId="77777777" w:rsidR="000644B0" w:rsidRPr="00CE7BD8" w:rsidRDefault="000644B0" w:rsidP="00686AEB"/>
    <w:p w14:paraId="2E214387" w14:textId="77777777" w:rsidR="00686AEB" w:rsidRPr="00AA7880" w:rsidRDefault="00686AEB" w:rsidP="00686AEB">
      <w:pPr>
        <w:jc w:val="center"/>
      </w:pPr>
      <w:r w:rsidRPr="00D71D68">
        <w:t>STATEMENT</w:t>
      </w:r>
    </w:p>
    <w:p w14:paraId="4D28698F" w14:textId="77777777" w:rsidR="00964465" w:rsidRDefault="00964465" w:rsidP="00964465"/>
    <w:p w14:paraId="3B6D5543" w14:textId="77777777" w:rsidR="00D17CA1" w:rsidRDefault="00D17CA1" w:rsidP="00964465">
      <w:r>
        <w:tab/>
        <w:t xml:space="preserve">This bill authorizes any retail seller or distributor to donate expired food or food waste to a farmer for use as animal feed, </w:t>
      </w:r>
      <w:r>
        <w:lastRenderedPageBreak/>
        <w:t>provided the farmer signs and submits to</w:t>
      </w:r>
      <w:r w:rsidRPr="00F5761D">
        <w:t xml:space="preserve"> </w:t>
      </w:r>
      <w:r>
        <w:t>the retail seller or distributor a liability waiver.</w:t>
      </w:r>
    </w:p>
    <w:p w14:paraId="141D3F30" w14:textId="0A5D2B49" w:rsidR="00A35B2A" w:rsidRDefault="00D17CA1" w:rsidP="00964465">
      <w:r>
        <w:tab/>
      </w:r>
      <w:r w:rsidR="00503814">
        <w:t xml:space="preserve">The bill also directs the </w:t>
      </w:r>
      <w:r w:rsidR="00964465">
        <w:t xml:space="preserve">Farm Liaison, </w:t>
      </w:r>
      <w:r w:rsidR="00503814">
        <w:t xml:space="preserve">established pursuant to P.L.2019, c.94 (C.4:1-48), </w:t>
      </w:r>
      <w:r w:rsidR="00964465">
        <w:t>to:</w:t>
      </w:r>
    </w:p>
    <w:p w14:paraId="4F4E48B5" w14:textId="55D52928" w:rsidR="00964465" w:rsidRDefault="00964465" w:rsidP="00964465">
      <w:r>
        <w:tab/>
        <w:t xml:space="preserve">1) collaborate with farmers and retail sellers and distributors to develop contacts and networks to request, process, and receive expired food </w:t>
      </w:r>
      <w:r w:rsidR="00503814">
        <w:t xml:space="preserve">or food waste </w:t>
      </w:r>
      <w:r>
        <w:t>donations; and</w:t>
      </w:r>
    </w:p>
    <w:p w14:paraId="094830BB" w14:textId="4A32A78F" w:rsidR="00964465" w:rsidRDefault="00964465" w:rsidP="00964465">
      <w:r>
        <w:tab/>
        <w:t xml:space="preserve">2) coordinate communications about expired food </w:t>
      </w:r>
      <w:r w:rsidR="00503814">
        <w:t xml:space="preserve">or food waste available </w:t>
      </w:r>
      <w:r>
        <w:t>for donation and distribution.</w:t>
      </w:r>
    </w:p>
    <w:p w14:paraId="31823BC5" w14:textId="73816A9C" w:rsidR="00964465" w:rsidRDefault="00964465" w:rsidP="00964465">
      <w:r>
        <w:tab/>
        <w:t xml:space="preserve">The bill specifies the liability waiver </w:t>
      </w:r>
      <w:r w:rsidR="00DD6736">
        <w:t>provide</w:t>
      </w:r>
      <w:r>
        <w:t xml:space="preserve"> that the person signing the waiver:</w:t>
      </w:r>
    </w:p>
    <w:p w14:paraId="6C3BB321" w14:textId="31399B52" w:rsidR="00964465" w:rsidRDefault="00964465" w:rsidP="00964465">
      <w:r>
        <w:tab/>
        <w:t>1) understands and accepts the potential dangers and negative impacts for people or animals consuming expired food</w:t>
      </w:r>
      <w:r w:rsidR="005E59D3">
        <w:t xml:space="preserve"> or food waste</w:t>
      </w:r>
      <w:r>
        <w:t>;</w:t>
      </w:r>
    </w:p>
    <w:p w14:paraId="4953EC87" w14:textId="1DF10BB3" w:rsidR="00964465" w:rsidRDefault="00B4068C" w:rsidP="00964465">
      <w:r>
        <w:tab/>
      </w:r>
      <w:r w:rsidR="00964465">
        <w:t>2) releases the</w:t>
      </w:r>
      <w:r w:rsidR="00964465" w:rsidRPr="005D3FB1">
        <w:t xml:space="preserve"> </w:t>
      </w:r>
      <w:r w:rsidR="00964465">
        <w:t>retail seller or distributor from any liability with regard to the donated expired food</w:t>
      </w:r>
      <w:r w:rsidR="005E59D3">
        <w:t xml:space="preserve"> or food waste</w:t>
      </w:r>
      <w:r w:rsidR="00964465">
        <w:t>; and</w:t>
      </w:r>
    </w:p>
    <w:p w14:paraId="33A5D47B" w14:textId="3F118635" w:rsidR="00964465" w:rsidRDefault="00B4068C" w:rsidP="00964465">
      <w:r>
        <w:tab/>
      </w:r>
      <w:r w:rsidR="00964465">
        <w:t>3) waives any right to legal action as a result of accepting the donated expired food</w:t>
      </w:r>
      <w:r w:rsidR="005E59D3">
        <w:t xml:space="preserve"> or food waste</w:t>
      </w:r>
      <w:r w:rsidR="00964465">
        <w:t>.</w:t>
      </w:r>
    </w:p>
    <w:sectPr w:rsidR="00964465" w:rsidSect="002A2D5B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CF409C" w14:textId="77777777" w:rsidR="00D20E38" w:rsidRDefault="00D20E38">
      <w:r>
        <w:separator/>
      </w:r>
    </w:p>
  </w:endnote>
  <w:endnote w:type="continuationSeparator" w:id="0">
    <w:p w14:paraId="535FC892" w14:textId="77777777" w:rsidR="00D20E38" w:rsidRDefault="00D20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41034F" w14:textId="465AB2F4" w:rsidR="005A4983" w:rsidRDefault="00054682" w:rsidP="00054682">
    <w:pPr>
      <w:pStyle w:val="sponUdate"/>
    </w:pPr>
    <w:r>
      <w:t>(Sponsorship Updated As Of: 11/12/2020)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8D5F06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92C7BA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9CAB4C" w14:textId="77777777" w:rsidR="00D20E38" w:rsidRDefault="00D20E38">
      <w:r>
        <w:separator/>
      </w:r>
    </w:p>
  </w:footnote>
  <w:footnote w:type="continuationSeparator" w:id="0">
    <w:p w14:paraId="2A472472" w14:textId="77777777" w:rsidR="00D20E38" w:rsidRDefault="00D20E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34FEFE" w14:textId="77777777" w:rsidR="00665CBC" w:rsidRDefault="00B660E6">
    <w:pPr>
      <w:pStyle w:val="Header"/>
    </w:pPr>
    <w:r>
      <w:rPr>
        <w:noProof/>
      </w:rPr>
      <w:pict w14:anchorId="45EF8F0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FB8CE6" w14:textId="33ECD488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80841E" w14:textId="525CEB07" w:rsidR="00665CBC" w:rsidRDefault="00665CBC" w:rsidP="00686AEB">
    <w:pPr>
      <w:pStyle w:val="Header"/>
      <w:jc w:val="center"/>
      <w:rPr>
        <w:rStyle w:val="PageNumber"/>
      </w:rPr>
    </w:pPr>
  </w:p>
  <w:p w14:paraId="51B13CB1" w14:textId="55022856" w:rsidR="002A2D5B" w:rsidRDefault="002A2D5B" w:rsidP="002A2D5B">
    <w:pPr>
      <w:pStyle w:val="bpuHeadSpon"/>
    </w:pPr>
    <w:r w:rsidRPr="002A2D5B">
      <w:rPr>
        <w:rStyle w:val="bpuHeadSponChar"/>
      </w:rPr>
      <w:t>S3106</w:t>
    </w:r>
    <w:r>
      <w:t xml:space="preserve"> OROHO, CRUZ-PEREZ</w:t>
    </w:r>
  </w:p>
  <w:p w14:paraId="4ED258B6" w14:textId="5AC74635" w:rsidR="002A2D5B" w:rsidRDefault="002A2D5B" w:rsidP="002A2D5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45F16">
      <w:rPr>
        <w:noProof/>
      </w:rPr>
      <w:t>3</w:t>
    </w:r>
    <w:r>
      <w:fldChar w:fldCharType="end"/>
    </w:r>
  </w:p>
  <w:p w14:paraId="535CFFFD" w14:textId="77777777" w:rsidR="002A2D5B" w:rsidRDefault="002A2D5B" w:rsidP="002A2D5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3099B1" w14:textId="50F757F2" w:rsidR="00665CBC" w:rsidRDefault="00665CBC">
    <w:pPr>
      <w:pStyle w:val="Header"/>
    </w:pPr>
  </w:p>
  <w:p w14:paraId="3BF5CE09" w14:textId="372A6933" w:rsidR="002A2D5B" w:rsidRDefault="002A2D5B" w:rsidP="002A2D5B">
    <w:pPr>
      <w:pStyle w:val="bpuHeadSpon"/>
    </w:pPr>
    <w:r w:rsidRPr="002A2D5B">
      <w:rPr>
        <w:rStyle w:val="bpuHeadSponChar"/>
      </w:rPr>
      <w:t>S3106</w:t>
    </w:r>
    <w:r>
      <w:t xml:space="preserve"> OROHO, CRUZ-PEREZ</w:t>
    </w:r>
  </w:p>
  <w:p w14:paraId="71128DC9" w14:textId="2EC375BB" w:rsidR="002A2D5B" w:rsidRDefault="002A2D5B" w:rsidP="002A2D5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45F16">
      <w:rPr>
        <w:noProof/>
      </w:rPr>
      <w:t>2</w:t>
    </w:r>
    <w:r>
      <w:fldChar w:fldCharType="end"/>
    </w:r>
  </w:p>
  <w:p w14:paraId="651BE19D" w14:textId="77777777" w:rsidR="002A2D5B" w:rsidRDefault="002A2D5B" w:rsidP="002A2D5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90D"/>
    <w:rsid w:val="000051BD"/>
    <w:rsid w:val="000160A5"/>
    <w:rsid w:val="0002335B"/>
    <w:rsid w:val="0003549A"/>
    <w:rsid w:val="000367AE"/>
    <w:rsid w:val="00043B22"/>
    <w:rsid w:val="00047E03"/>
    <w:rsid w:val="00054682"/>
    <w:rsid w:val="00054975"/>
    <w:rsid w:val="00057D20"/>
    <w:rsid w:val="0006197C"/>
    <w:rsid w:val="0006281F"/>
    <w:rsid w:val="000641D9"/>
    <w:rsid w:val="000644B0"/>
    <w:rsid w:val="0008141C"/>
    <w:rsid w:val="00094A55"/>
    <w:rsid w:val="000A0009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29FD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160A"/>
    <w:rsid w:val="001D25F3"/>
    <w:rsid w:val="001E15F1"/>
    <w:rsid w:val="001E16FA"/>
    <w:rsid w:val="001E358F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187F"/>
    <w:rsid w:val="002720E8"/>
    <w:rsid w:val="00275293"/>
    <w:rsid w:val="002776B0"/>
    <w:rsid w:val="00286C7E"/>
    <w:rsid w:val="00295937"/>
    <w:rsid w:val="002A1029"/>
    <w:rsid w:val="002A2D5B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2F65BF"/>
    <w:rsid w:val="00310649"/>
    <w:rsid w:val="00315320"/>
    <w:rsid w:val="0031666F"/>
    <w:rsid w:val="00325776"/>
    <w:rsid w:val="00325E27"/>
    <w:rsid w:val="00330395"/>
    <w:rsid w:val="00333704"/>
    <w:rsid w:val="00336624"/>
    <w:rsid w:val="0034025F"/>
    <w:rsid w:val="00340458"/>
    <w:rsid w:val="003410BE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29B2"/>
    <w:rsid w:val="003C43EF"/>
    <w:rsid w:val="003C5A6B"/>
    <w:rsid w:val="003C7FB2"/>
    <w:rsid w:val="003D24DE"/>
    <w:rsid w:val="003E26D4"/>
    <w:rsid w:val="003E47BA"/>
    <w:rsid w:val="003E634C"/>
    <w:rsid w:val="003F3B37"/>
    <w:rsid w:val="0040195A"/>
    <w:rsid w:val="00402DC0"/>
    <w:rsid w:val="00416C4B"/>
    <w:rsid w:val="0041751E"/>
    <w:rsid w:val="004211E5"/>
    <w:rsid w:val="00422091"/>
    <w:rsid w:val="0043386C"/>
    <w:rsid w:val="00434094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72519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E3F35"/>
    <w:rsid w:val="004F21BD"/>
    <w:rsid w:val="004F4F1D"/>
    <w:rsid w:val="004F74DD"/>
    <w:rsid w:val="00501317"/>
    <w:rsid w:val="00503814"/>
    <w:rsid w:val="0050495C"/>
    <w:rsid w:val="00505DC9"/>
    <w:rsid w:val="00506E1E"/>
    <w:rsid w:val="00513C81"/>
    <w:rsid w:val="0052683B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A4983"/>
    <w:rsid w:val="005B3F92"/>
    <w:rsid w:val="005B479C"/>
    <w:rsid w:val="005B561E"/>
    <w:rsid w:val="005B792D"/>
    <w:rsid w:val="005C07E4"/>
    <w:rsid w:val="005C2124"/>
    <w:rsid w:val="005C336F"/>
    <w:rsid w:val="005C7F3C"/>
    <w:rsid w:val="005D3FB1"/>
    <w:rsid w:val="005E017C"/>
    <w:rsid w:val="005E50C6"/>
    <w:rsid w:val="005E59D3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5F33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311AA"/>
    <w:rsid w:val="007502CB"/>
    <w:rsid w:val="00752D79"/>
    <w:rsid w:val="00752E20"/>
    <w:rsid w:val="00756EDE"/>
    <w:rsid w:val="0076039C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16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69E2"/>
    <w:rsid w:val="008D77BD"/>
    <w:rsid w:val="008E3CBD"/>
    <w:rsid w:val="008E454C"/>
    <w:rsid w:val="008F1E5A"/>
    <w:rsid w:val="00901BDA"/>
    <w:rsid w:val="009121D8"/>
    <w:rsid w:val="0091564E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4465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97B47"/>
    <w:rsid w:val="009A0E9C"/>
    <w:rsid w:val="009A45DA"/>
    <w:rsid w:val="009B06D2"/>
    <w:rsid w:val="009B34EC"/>
    <w:rsid w:val="009B5D67"/>
    <w:rsid w:val="009B6176"/>
    <w:rsid w:val="009B6C2A"/>
    <w:rsid w:val="009C0D22"/>
    <w:rsid w:val="009C2DD9"/>
    <w:rsid w:val="009C3E09"/>
    <w:rsid w:val="009C5630"/>
    <w:rsid w:val="009D0E5D"/>
    <w:rsid w:val="009D0F63"/>
    <w:rsid w:val="009D173D"/>
    <w:rsid w:val="009D7934"/>
    <w:rsid w:val="009D7CCF"/>
    <w:rsid w:val="009E5961"/>
    <w:rsid w:val="009F0D48"/>
    <w:rsid w:val="009F4FAC"/>
    <w:rsid w:val="00A017C0"/>
    <w:rsid w:val="00A11228"/>
    <w:rsid w:val="00A222C2"/>
    <w:rsid w:val="00A305D6"/>
    <w:rsid w:val="00A342C4"/>
    <w:rsid w:val="00A35B2A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B57BB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068C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40D7"/>
    <w:rsid w:val="00D16561"/>
    <w:rsid w:val="00D17CA1"/>
    <w:rsid w:val="00D17FF8"/>
    <w:rsid w:val="00D20E38"/>
    <w:rsid w:val="00D268AC"/>
    <w:rsid w:val="00D27FF3"/>
    <w:rsid w:val="00D33D45"/>
    <w:rsid w:val="00D343D0"/>
    <w:rsid w:val="00D3664D"/>
    <w:rsid w:val="00D500E9"/>
    <w:rsid w:val="00D507BC"/>
    <w:rsid w:val="00D6090A"/>
    <w:rsid w:val="00D62FA3"/>
    <w:rsid w:val="00D63B6F"/>
    <w:rsid w:val="00D64A90"/>
    <w:rsid w:val="00D6590D"/>
    <w:rsid w:val="00D9410B"/>
    <w:rsid w:val="00D9695B"/>
    <w:rsid w:val="00DA2417"/>
    <w:rsid w:val="00DA5585"/>
    <w:rsid w:val="00DB02AC"/>
    <w:rsid w:val="00DB6AA2"/>
    <w:rsid w:val="00DD6736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823EF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5761D"/>
    <w:rsid w:val="00F61E59"/>
    <w:rsid w:val="00F63D99"/>
    <w:rsid w:val="00F6426B"/>
    <w:rsid w:val="00F709B3"/>
    <w:rsid w:val="00F70D1C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1D0CA39"/>
  <w15:docId w15:val="{73A0DA55-EDFF-46EF-A809-C9E588D34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068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B4068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4068C"/>
    <w:rPr>
      <w:rFonts w:ascii="Segoe UI" w:hAnsi="Segoe UI" w:cs="Segoe UI"/>
      <w:spacing w:val="4"/>
      <w:sz w:val="18"/>
      <w:szCs w:val="18"/>
    </w:rPr>
  </w:style>
  <w:style w:type="character" w:styleId="CommentReference">
    <w:name w:val="annotation reference"/>
    <w:basedOn w:val="DefaultParagraphFont"/>
    <w:semiHidden/>
    <w:unhideWhenUsed/>
    <w:rsid w:val="00D140D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140D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D140D7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140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140D7"/>
    <w:rPr>
      <w:b/>
      <w:bCs/>
      <w:spacing w:val="4"/>
    </w:rPr>
  </w:style>
  <w:style w:type="character" w:styleId="LineNumber">
    <w:name w:val="line number"/>
    <w:basedOn w:val="DefaultParagraphFont"/>
    <w:semiHidden/>
    <w:unhideWhenUsed/>
    <w:rsid w:val="002A2D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577</Words>
  <Characters>3047</Characters>
  <Application>Microsoft Office Word</Application>
  <DocSecurity>0</DocSecurity>
  <Lines>95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S3106</vt:lpstr>
    </vt:vector>
  </TitlesOfParts>
  <Manager>R225</Manager>
  <Company>NJ Office of Legislative Services</Company>
  <LinksUpToDate>false</LinksUpToDate>
  <CharactersWithSpaces>3618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S3106</dc:title>
  <dc:subject/>
  <dc:creator>Senator  OROHO, Senator  CRUZ-PEREZ</dc:creator>
  <cp:keywords>S3106|3|EA |131|277|133|N|0|</cp:keywords>
  <dc:description>INTRODUCED NOVEMBER 5, 2020</dc:description>
  <cp:lastModifiedBy>Todaro, Vivian</cp:lastModifiedBy>
  <cp:revision>2</cp:revision>
  <cp:lastPrinted>2020-11-13T16:45:00Z</cp:lastPrinted>
  <dcterms:created xsi:type="dcterms:W3CDTF">2020-11-13T16:46:00Z</dcterms:created>
  <dcterms:modified xsi:type="dcterms:W3CDTF">2020-11-13T16:46:00Z</dcterms:modified>
  <cp:category>C.24:4A-4.2 to 2020/93_x000d_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