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8817F5" w:rsidP="00407C9E">
      <w:pPr>
        <w:pStyle w:val="NoteOrEstimate"/>
      </w:pPr>
      <w:r>
        <w:t>LEGISLATIVE FISCAL ESTIMATE</w:t>
      </w:r>
    </w:p>
    <w:p w:rsidR="003C5892" w:rsidRDefault="008817F5"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3119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5D1C9C" w:rsidP="005D1C9C">
      <w:pPr>
        <w:pStyle w:val="BillNo"/>
      </w:pPr>
      <w:r>
        <w:t>219th LEGISLATURE</w:t>
      </w:r>
    </w:p>
    <w:p w:rsidR="00353325" w:rsidRDefault="00353325" w:rsidP="00353325"/>
    <w:p w:rsidR="005D1C9C" w:rsidRDefault="005D1C9C" w:rsidP="005D1C9C">
      <w:pPr>
        <w:jc w:val="center"/>
      </w:pPr>
      <w:r>
        <w:t>DATED: FEBRUARY 18, 2021</w:t>
      </w:r>
    </w:p>
    <w:p w:rsidR="005D1C9C" w:rsidRDefault="005D1C9C" w:rsidP="00353325"/>
    <w:p w:rsidR="005D1C9C" w:rsidRDefault="005D1C9C"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BB6437" w:rsidP="00515AC5">
            <w:r w:rsidRPr="00BB6437">
              <w:t>Allows certain students who hold T, U, or O visa to qualify for in-State tuition and allows students who hold T or U visa to qualify for student financial aid.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AA6DED" w:rsidP="00F52130">
            <w:r>
              <w:t xml:space="preserve">Annual </w:t>
            </w:r>
            <w:r w:rsidR="00F52130">
              <w:t>State e</w:t>
            </w:r>
            <w:r w:rsidR="00BB6437">
              <w:t xml:space="preserve">xpenditure </w:t>
            </w:r>
            <w:r w:rsidR="009E0A7A">
              <w:t xml:space="preserve">increase from the General Fund; </w:t>
            </w:r>
            <w:r>
              <w:t xml:space="preserve">Annual </w:t>
            </w:r>
            <w:r w:rsidR="00BB6437">
              <w:t xml:space="preserve">revenue </w:t>
            </w:r>
            <w:r w:rsidR="009D43F3">
              <w:t>impact</w:t>
            </w:r>
            <w:r w:rsidR="00BB6437">
              <w:t xml:space="preserve"> </w:t>
            </w:r>
            <w:r w:rsidR="009D43F3">
              <w:t>on</w:t>
            </w:r>
            <w:r w:rsidR="00BB6437">
              <w:t xml:space="preserve"> public institutions of higher education.</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BB6437" w:rsidP="00BB6437">
            <w:r>
              <w:t>Office of the Secretary of Higher Education; Higher Education Student Assistance Authorit</w:t>
            </w:r>
            <w:r w:rsidR="00F52130">
              <w:t>y</w:t>
            </w:r>
            <w:r>
              <w:t xml:space="preserve">; Public Institutions of Higher Education. </w:t>
            </w:r>
            <w:r w:rsidR="003C5892">
              <w:t xml:space="preserve">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780"/>
        <w:gridCol w:w="5580"/>
        <w:gridCol w:w="15"/>
      </w:tblGrid>
      <w:tr w:rsidR="00C75246">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9E0A7A" w:rsidTr="009E0A7A">
        <w:trPr>
          <w:gridAfter w:val="1"/>
          <w:wAfter w:w="15" w:type="dxa"/>
          <w:trHeight w:val="410"/>
        </w:trPr>
        <w:tc>
          <w:tcPr>
            <w:tcW w:w="3780" w:type="dxa"/>
            <w:tcBorders>
              <w:top w:val="single" w:sz="6" w:space="0" w:color="auto"/>
              <w:left w:val="single" w:sz="6" w:space="0" w:color="auto"/>
              <w:bottom w:val="single" w:sz="12" w:space="0" w:color="auto"/>
              <w:right w:val="nil"/>
            </w:tcBorders>
            <w:shd w:val="pct20" w:color="auto" w:fill="auto"/>
            <w:vAlign w:val="bottom"/>
          </w:tcPr>
          <w:p w:rsidR="009E0A7A" w:rsidRPr="00F11982" w:rsidRDefault="00E82224" w:rsidP="002D7863">
            <w:pPr>
              <w:tabs>
                <w:tab w:val="left" w:pos="360"/>
                <w:tab w:val="left" w:pos="720"/>
                <w:tab w:val="left" w:pos="1440"/>
                <w:tab w:val="left" w:pos="2160"/>
                <w:tab w:val="left" w:pos="2880"/>
                <w:tab w:val="left" w:pos="3600"/>
                <w:tab w:val="left" w:pos="4320"/>
                <w:tab w:val="left" w:pos="5040"/>
              </w:tabs>
              <w:rPr>
                <w:b/>
              </w:rPr>
            </w:pPr>
            <w:r>
              <w:rPr>
                <w:b/>
              </w:rPr>
              <w:t xml:space="preserve">Annual </w:t>
            </w:r>
            <w:r w:rsidR="009E0A7A" w:rsidRPr="00F11982">
              <w:rPr>
                <w:b/>
              </w:rPr>
              <w:t>Fiscal Impact</w:t>
            </w:r>
          </w:p>
        </w:tc>
        <w:tc>
          <w:tcPr>
            <w:tcW w:w="5580" w:type="dxa"/>
            <w:tcBorders>
              <w:top w:val="single" w:sz="6" w:space="0" w:color="auto"/>
              <w:left w:val="nil"/>
              <w:bottom w:val="single" w:sz="12" w:space="0" w:color="auto"/>
              <w:right w:val="single" w:sz="6" w:space="0" w:color="auto"/>
            </w:tcBorders>
            <w:shd w:val="pct20" w:color="auto" w:fill="auto"/>
            <w:vAlign w:val="bottom"/>
          </w:tcPr>
          <w:p w:rsidR="009E0A7A" w:rsidRPr="00F11982" w:rsidRDefault="009E0A7A" w:rsidP="002D7863">
            <w:pPr>
              <w:tabs>
                <w:tab w:val="left" w:pos="360"/>
                <w:tab w:val="left" w:pos="720"/>
                <w:tab w:val="left" w:pos="1440"/>
                <w:tab w:val="left" w:pos="2160"/>
                <w:tab w:val="left" w:pos="2880"/>
                <w:tab w:val="left" w:pos="3600"/>
                <w:tab w:val="left" w:pos="4320"/>
                <w:tab w:val="left" w:pos="5040"/>
              </w:tabs>
              <w:jc w:val="center"/>
              <w:rPr>
                <w:b/>
              </w:rPr>
            </w:pPr>
          </w:p>
        </w:tc>
      </w:tr>
      <w:tr w:rsidR="009E0A7A" w:rsidTr="002060A8">
        <w:trPr>
          <w:gridAfter w:val="1"/>
          <w:wAfter w:w="15" w:type="dxa"/>
          <w:trHeight w:val="410"/>
        </w:trPr>
        <w:tc>
          <w:tcPr>
            <w:tcW w:w="3780" w:type="dxa"/>
            <w:tcBorders>
              <w:top w:val="nil"/>
              <w:left w:val="single" w:sz="6" w:space="0" w:color="auto"/>
              <w:bottom w:val="nil"/>
              <w:right w:val="nil"/>
            </w:tcBorders>
            <w:tcMar>
              <w:bottom w:w="29" w:type="dxa"/>
            </w:tcMar>
            <w:vAlign w:val="bottom"/>
          </w:tcPr>
          <w:p w:rsidR="009E0A7A" w:rsidRPr="00F11982" w:rsidRDefault="00F52130" w:rsidP="00E34AAE">
            <w:pPr>
              <w:tabs>
                <w:tab w:val="left" w:pos="360"/>
                <w:tab w:val="left" w:pos="720"/>
                <w:tab w:val="left" w:pos="1440"/>
                <w:tab w:val="left" w:pos="2160"/>
                <w:tab w:val="left" w:pos="2880"/>
                <w:tab w:val="left" w:pos="3600"/>
                <w:tab w:val="left" w:pos="4320"/>
                <w:tab w:val="left" w:pos="5040"/>
              </w:tabs>
              <w:rPr>
                <w:b/>
              </w:rPr>
            </w:pPr>
            <w:r>
              <w:rPr>
                <w:b/>
              </w:rPr>
              <w:t xml:space="preserve">State </w:t>
            </w:r>
            <w:r w:rsidR="009E0A7A">
              <w:rPr>
                <w:b/>
              </w:rPr>
              <w:t>Expenditure Increase</w:t>
            </w:r>
          </w:p>
        </w:tc>
        <w:tc>
          <w:tcPr>
            <w:tcW w:w="5580" w:type="dxa"/>
            <w:tcBorders>
              <w:top w:val="nil"/>
              <w:left w:val="nil"/>
              <w:bottom w:val="nil"/>
              <w:right w:val="single" w:sz="6" w:space="0" w:color="auto"/>
            </w:tcBorders>
            <w:tcMar>
              <w:bottom w:w="29" w:type="dxa"/>
            </w:tcMar>
            <w:vAlign w:val="bottom"/>
          </w:tcPr>
          <w:p w:rsidR="009E0A7A" w:rsidRDefault="009E0A7A"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9E0A7A" w:rsidTr="00AF5FB4">
        <w:trPr>
          <w:gridAfter w:val="1"/>
          <w:wAfter w:w="15" w:type="dxa"/>
          <w:trHeight w:val="410"/>
        </w:trPr>
        <w:tc>
          <w:tcPr>
            <w:tcW w:w="3780" w:type="dxa"/>
            <w:tcBorders>
              <w:top w:val="nil"/>
              <w:left w:val="single" w:sz="6" w:space="0" w:color="auto"/>
              <w:bottom w:val="nil"/>
              <w:right w:val="nil"/>
            </w:tcBorders>
            <w:tcMar>
              <w:bottom w:w="29" w:type="dxa"/>
            </w:tcMar>
            <w:vAlign w:val="bottom"/>
          </w:tcPr>
          <w:p w:rsidR="009E0A7A" w:rsidRPr="00F11982" w:rsidRDefault="009E0A7A" w:rsidP="009E0A7A">
            <w:pPr>
              <w:tabs>
                <w:tab w:val="left" w:pos="360"/>
                <w:tab w:val="left" w:pos="720"/>
                <w:tab w:val="left" w:pos="1440"/>
                <w:tab w:val="left" w:pos="2160"/>
                <w:tab w:val="left" w:pos="2880"/>
                <w:tab w:val="left" w:pos="3600"/>
                <w:tab w:val="left" w:pos="4320"/>
                <w:tab w:val="left" w:pos="5040"/>
              </w:tabs>
              <w:rPr>
                <w:b/>
              </w:rPr>
            </w:pPr>
            <w:r>
              <w:rPr>
                <w:b/>
              </w:rPr>
              <w:t>Public Institutions of Higher Education</w:t>
            </w:r>
            <w:r w:rsidR="00DD43C7">
              <w:rPr>
                <w:b/>
              </w:rPr>
              <w:t xml:space="preserve"> Revenue Impact</w:t>
            </w:r>
          </w:p>
        </w:tc>
        <w:tc>
          <w:tcPr>
            <w:tcW w:w="5580" w:type="dxa"/>
            <w:tcBorders>
              <w:top w:val="nil"/>
              <w:left w:val="nil"/>
              <w:bottom w:val="nil"/>
              <w:right w:val="single" w:sz="6" w:space="0" w:color="auto"/>
            </w:tcBorders>
            <w:tcMar>
              <w:bottom w:w="29" w:type="dxa"/>
            </w:tcMar>
            <w:vAlign w:val="bottom"/>
          </w:tcPr>
          <w:p w:rsidR="009E0A7A" w:rsidRDefault="009E0A7A" w:rsidP="002D7863">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C75246">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9D43F3" w:rsidRDefault="009E0A7A" w:rsidP="005D1C9C">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w:t>
      </w:r>
      <w:r w:rsidR="00765C57">
        <w:t>concludes</w:t>
      </w:r>
      <w:r w:rsidR="00B65E6F">
        <w:t xml:space="preserve"> </w:t>
      </w:r>
      <w:r w:rsidR="00765C57">
        <w:t xml:space="preserve">that </w:t>
      </w:r>
      <w:r w:rsidR="00B65E6F">
        <w:t xml:space="preserve">the </w:t>
      </w:r>
      <w:r>
        <w:t xml:space="preserve">bill would result in </w:t>
      </w:r>
      <w:r w:rsidR="00765C57">
        <w:t>an indeterminate</w:t>
      </w:r>
      <w:r w:rsidR="00DD43C7">
        <w:t xml:space="preserve"> annual</w:t>
      </w:r>
      <w:r w:rsidR="00765C57">
        <w:t xml:space="preserve"> increase in State expenditures under student financial aid programs administered by the Office of the Secretary of Higher Education (OSHE) and the Higher Education Student Assistance Authority (HESAA).</w:t>
      </w:r>
      <w:r w:rsidR="00EB6350">
        <w:t xml:space="preserve">  </w:t>
      </w:r>
    </w:p>
    <w:p w:rsidR="005D1C9C" w:rsidRDefault="005D1C9C" w:rsidP="005D1C9C">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E5EB3" w:rsidRDefault="00765C57" w:rsidP="005D1C9C">
      <w:pPr>
        <w:pStyle w:val="StyleBulletedSymbolsymbol"/>
        <w:tabs>
          <w:tab w:val="left" w:pos="360"/>
          <w:tab w:val="left" w:pos="720"/>
          <w:tab w:val="left" w:pos="1440"/>
          <w:tab w:val="left" w:pos="2160"/>
          <w:tab w:val="left" w:pos="2880"/>
          <w:tab w:val="left" w:pos="3600"/>
          <w:tab w:val="left" w:pos="4320"/>
          <w:tab w:val="left" w:pos="5040"/>
        </w:tabs>
        <w:spacing w:after="0"/>
      </w:pPr>
      <w:r>
        <w:t>The OLS also determines that the bill would lead to a</w:t>
      </w:r>
      <w:r w:rsidR="009D43F3">
        <w:t xml:space="preserve">n </w:t>
      </w:r>
      <w:r w:rsidR="00DD43C7">
        <w:t xml:space="preserve">annual </w:t>
      </w:r>
      <w:r w:rsidR="009D43F3">
        <w:t>indeterminate</w:t>
      </w:r>
      <w:r w:rsidR="00B65E6F">
        <w:t xml:space="preserve"> impact on</w:t>
      </w:r>
      <w:r>
        <w:t xml:space="preserve"> tuition revenue</w:t>
      </w:r>
      <w:r w:rsidR="009D43F3">
        <w:t xml:space="preserve"> </w:t>
      </w:r>
      <w:r>
        <w:t xml:space="preserve">for public institutions of higher education.  </w:t>
      </w:r>
    </w:p>
    <w:p w:rsidR="005D1C9C" w:rsidRDefault="005D1C9C" w:rsidP="005D1C9C">
      <w:pPr>
        <w:pStyle w:val="ListParagraph"/>
      </w:pPr>
    </w:p>
    <w:p w:rsidR="00E101E6" w:rsidRDefault="00E101E6" w:rsidP="005D1C9C">
      <w:pPr>
        <w:pStyle w:val="StyleBulletedSymbolsymbol"/>
        <w:tabs>
          <w:tab w:val="num" w:pos="360"/>
        </w:tabs>
        <w:spacing w:after="0"/>
      </w:pPr>
      <w:r>
        <w:t>The magnitude of the</w:t>
      </w:r>
      <w:r w:rsidR="00B65E6F">
        <w:t>se effects</w:t>
      </w:r>
      <w:r>
        <w:t xml:space="preserve"> cannot be definitively ascertained because the OLS has insufficient information to determine the number of </w:t>
      </w:r>
      <w:r w:rsidR="00EB6350">
        <w:t>students who would become newly eligible for in-State tuition</w:t>
      </w:r>
      <w:r w:rsidR="00B65E6F">
        <w:t xml:space="preserve"> rates</w:t>
      </w:r>
      <w:r w:rsidR="00EB6350">
        <w:t xml:space="preserve"> or State student financial aid as a result of enactment of the bill.  </w:t>
      </w:r>
    </w:p>
    <w:p w:rsidR="005D1C9C" w:rsidRDefault="005D1C9C" w:rsidP="005D1C9C">
      <w:pPr>
        <w:pStyle w:val="ListParagraph"/>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EB6350" w:rsidP="002D7863">
      <w:pPr>
        <w:tabs>
          <w:tab w:val="left" w:pos="360"/>
          <w:tab w:val="left" w:pos="720"/>
          <w:tab w:val="left" w:pos="1440"/>
          <w:tab w:val="left" w:pos="2160"/>
          <w:tab w:val="left" w:pos="2880"/>
          <w:tab w:val="left" w:pos="3600"/>
          <w:tab w:val="left" w:pos="4320"/>
          <w:tab w:val="left" w:pos="5040"/>
        </w:tabs>
      </w:pPr>
      <w:r>
        <w:tab/>
        <w:t xml:space="preserve">This bill provides that a student who holds a T or U visa or who is a dependent student whose parent or guardian holds an O-1 or O-2 visa and meets </w:t>
      </w:r>
      <w:r w:rsidR="00E82224">
        <w:t>certain</w:t>
      </w:r>
      <w:r>
        <w:t xml:space="preserve"> requirements</w:t>
      </w:r>
      <w:r w:rsidR="00E82224">
        <w:t xml:space="preserve"> under existing law</w:t>
      </w:r>
      <w:r>
        <w:t xml:space="preserve"> is exempt from paying the out-of-State tuition at public institutions of higher education.  The bill </w:t>
      </w:r>
      <w:r w:rsidRPr="00EB6350">
        <w:lastRenderedPageBreak/>
        <w:t xml:space="preserve">also provides </w:t>
      </w:r>
      <w:r w:rsidR="00F52130">
        <w:t>th</w:t>
      </w:r>
      <w:r w:rsidRPr="00EB6350">
        <w:t>a</w:t>
      </w:r>
      <w:r w:rsidR="00F52130">
        <w:t>t a</w:t>
      </w:r>
      <w:r w:rsidRPr="00EB6350">
        <w:t xml:space="preserve"> student who holds a T or U visa is eligible to participate in any </w:t>
      </w:r>
      <w:r>
        <w:t xml:space="preserve">State </w:t>
      </w:r>
      <w:r w:rsidRPr="00EB6350">
        <w:t>student financial aid, grant, or scholarship program</w:t>
      </w:r>
      <w:r w:rsidR="00F52130">
        <w:t xml:space="preserve"> if the these same requirements are met.</w:t>
      </w:r>
    </w:p>
    <w:p w:rsidR="00EB6350" w:rsidRDefault="00EB6350" w:rsidP="002D7863">
      <w:pPr>
        <w:tabs>
          <w:tab w:val="left" w:pos="360"/>
          <w:tab w:val="left" w:pos="720"/>
          <w:tab w:val="left" w:pos="1440"/>
          <w:tab w:val="left" w:pos="2160"/>
          <w:tab w:val="left" w:pos="2880"/>
          <w:tab w:val="left" w:pos="3600"/>
          <w:tab w:val="left" w:pos="4320"/>
          <w:tab w:val="left" w:pos="5040"/>
        </w:tabs>
      </w:pPr>
      <w:r>
        <w:tab/>
      </w:r>
      <w:r w:rsidRPr="00EB6350">
        <w:t xml:space="preserve">Under </w:t>
      </w:r>
      <w:r w:rsidR="00F52130">
        <w:t>current law,</w:t>
      </w:r>
      <w:r w:rsidRPr="00EB6350">
        <w:t xml:space="preserve"> a student, including a student without lawful immigration status, is permitted to pay in-State tuition at the State’s public institutions of higher education if the student meets the following criteria: (1) attended high school in this State for three or more years; (2) graduated from a high school in this State or received the equivalent of a high school diploma in this State; (3) registers as an entering student or is currently enrolled in a public institution of higher education not earlier than the fall semester of the 2013-2014 academic year; and (4) in the case of a person without lawful immigration status, files an affidavit with the institution of higher education stating that the student has filed an application to legalize </w:t>
      </w:r>
      <w:r>
        <w:t>the student’s</w:t>
      </w:r>
      <w:r w:rsidRPr="00EB6350">
        <w:t xml:space="preserve"> immigration status or will file an application as soon as </w:t>
      </w:r>
      <w:r>
        <w:t>the student</w:t>
      </w:r>
      <w:r w:rsidRPr="00EB6350">
        <w:t xml:space="preserve"> is eligible to do so. </w:t>
      </w:r>
      <w:r w:rsidR="00B65E6F">
        <w:t xml:space="preserve"> </w:t>
      </w:r>
      <w:r w:rsidRPr="00EB6350">
        <w:t>The law specifically states, however, that students who are nonimmigrant aliens within the meaning of the Immigration and Nationality Act are not permitted to pay in-State tuition under the provisions of the law. Among those who fall under this nonimmigrant alien category are persons holding a T, U, O-1, or O-2 visa.</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BB6437"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60ABE" w:rsidRDefault="004B4C9C" w:rsidP="002D7863">
      <w:pPr>
        <w:tabs>
          <w:tab w:val="left" w:pos="360"/>
          <w:tab w:val="left" w:pos="720"/>
          <w:tab w:val="left" w:pos="1440"/>
          <w:tab w:val="left" w:pos="2160"/>
          <w:tab w:val="left" w:pos="2880"/>
          <w:tab w:val="left" w:pos="3600"/>
          <w:tab w:val="left" w:pos="4320"/>
          <w:tab w:val="left" w:pos="5040"/>
        </w:tabs>
      </w:pPr>
      <w:r>
        <w:tab/>
      </w:r>
      <w:r w:rsidRPr="004B4C9C">
        <w:t xml:space="preserve">The </w:t>
      </w:r>
      <w:r>
        <w:t>OLS</w:t>
      </w:r>
      <w:r w:rsidRPr="004B4C9C">
        <w:t xml:space="preserve"> concludes that </w:t>
      </w:r>
      <w:r>
        <w:t xml:space="preserve">this </w:t>
      </w:r>
      <w:r w:rsidRPr="004B4C9C">
        <w:t xml:space="preserve">bill would result in an indeterminate increase in State expenditures under student financial aid programs administered by the </w:t>
      </w:r>
      <w:r w:rsidR="00660ABE">
        <w:t>OSHE</w:t>
      </w:r>
      <w:r w:rsidRPr="004B4C9C">
        <w:t xml:space="preserve"> and the </w:t>
      </w:r>
      <w:r w:rsidR="00660ABE">
        <w:t>HESAA</w:t>
      </w:r>
      <w:r w:rsidRPr="004B4C9C">
        <w:t xml:space="preserve">.  </w:t>
      </w:r>
      <w:r w:rsidR="00660ABE" w:rsidRPr="00660ABE">
        <w:t>The magnitude of the increase would be determined by the form and amount of State student financial aid for which students would become eligible and the extent to which the availability of financial aid causes additional students to enroll in institutions of higher education.</w:t>
      </w:r>
      <w:r w:rsidR="00660ABE">
        <w:t xml:space="preserve">  The OLS cannot quantify the magnitude of this increase because the</w:t>
      </w:r>
      <w:r w:rsidR="00B65E6F">
        <w:t>re is</w:t>
      </w:r>
      <w:r w:rsidR="00660ABE">
        <w:t xml:space="preserve"> insufficient information as to the number of students who </w:t>
      </w:r>
      <w:r w:rsidR="00BF6386">
        <w:t xml:space="preserve">currently </w:t>
      </w:r>
      <w:r w:rsidR="00660ABE">
        <w:t>hold T or U visas and are attending</w:t>
      </w:r>
      <w:r w:rsidR="000949B5">
        <w:t xml:space="preserve"> or will attend</w:t>
      </w:r>
      <w:r w:rsidR="00660ABE">
        <w:t xml:space="preserve"> institutions of higher education.  The OLS estimates, however, that the increase in State student financial aid expenditures would be minimal because the number of affected students would likely be small.  </w:t>
      </w:r>
      <w:r w:rsidR="009D43F3">
        <w:t xml:space="preserve">Given the likely low number of students who would newly qualify for State financial aid under this bill, the increase </w:t>
      </w:r>
      <w:r w:rsidR="00B44BC3">
        <w:t>in</w:t>
      </w:r>
      <w:r w:rsidR="009D43F3">
        <w:t xml:space="preserve"> State expenditures would likely be minimal relative to current appropriations for</w:t>
      </w:r>
      <w:r w:rsidR="0081704D">
        <w:t xml:space="preserve"> student financial aid programs, which the </w:t>
      </w:r>
      <w:r w:rsidR="00445A1A">
        <w:t>OLS</w:t>
      </w:r>
      <w:r w:rsidR="0081704D">
        <w:t xml:space="preserve"> </w:t>
      </w:r>
      <w:r w:rsidR="00BC69B7">
        <w:t>calculates</w:t>
      </w:r>
      <w:r w:rsidR="00445A1A">
        <w:t xml:space="preserve"> as $526</w:t>
      </w:r>
      <w:r w:rsidR="0081704D" w:rsidRPr="0081704D">
        <w:t xml:space="preserve"> million </w:t>
      </w:r>
      <w:r w:rsidR="00445A1A">
        <w:t>for the 12-month FY 2021 timeframe.</w:t>
      </w:r>
    </w:p>
    <w:p w:rsidR="009D43F3" w:rsidRDefault="009D43F3" w:rsidP="002D7863">
      <w:pPr>
        <w:tabs>
          <w:tab w:val="left" w:pos="360"/>
          <w:tab w:val="left" w:pos="720"/>
          <w:tab w:val="left" w:pos="1440"/>
          <w:tab w:val="left" w:pos="2160"/>
          <w:tab w:val="left" w:pos="2880"/>
          <w:tab w:val="left" w:pos="3600"/>
          <w:tab w:val="left" w:pos="4320"/>
          <w:tab w:val="left" w:pos="5040"/>
        </w:tabs>
      </w:pPr>
      <w:r>
        <w:tab/>
      </w:r>
      <w:r w:rsidRPr="009D43F3">
        <w:t xml:space="preserve">The OLS </w:t>
      </w:r>
      <w:r>
        <w:t>does note</w:t>
      </w:r>
      <w:r w:rsidRPr="009D43F3">
        <w:t xml:space="preserve"> that funding for State financial aid programs is</w:t>
      </w:r>
      <w:r>
        <w:t>, in part,</w:t>
      </w:r>
      <w:r w:rsidRPr="009D43F3">
        <w:t xml:space="preserve"> contingent upon the</w:t>
      </w:r>
      <w:r>
        <w:t xml:space="preserve"> amount appropriated to the programs</w:t>
      </w:r>
      <w:r w:rsidRPr="009D43F3">
        <w:t xml:space="preserve">. </w:t>
      </w:r>
      <w:r>
        <w:t xml:space="preserve"> I</w:t>
      </w:r>
      <w:r w:rsidRPr="009D43F3">
        <w:t xml:space="preserve">f appropriations </w:t>
      </w:r>
      <w:r w:rsidR="00BF6386">
        <w:t xml:space="preserve">for State student financial aid programs </w:t>
      </w:r>
      <w:r w:rsidRPr="009D43F3">
        <w:t>remain level</w:t>
      </w:r>
      <w:r w:rsidR="00BF6386">
        <w:t xml:space="preserve"> </w:t>
      </w:r>
      <w:r w:rsidR="00AA6DED">
        <w:t>over time</w:t>
      </w:r>
      <w:r w:rsidRPr="009D43F3">
        <w:t>, an increase in the number of students eligible for State financial aid programs under this bill would mean that the amount of financial aid awarded to each student would be reduced</w:t>
      </w:r>
      <w:r>
        <w:t xml:space="preserve">.  </w:t>
      </w:r>
    </w:p>
    <w:p w:rsidR="00EF17BC" w:rsidRDefault="00660ABE" w:rsidP="00EF17BC">
      <w:pPr>
        <w:tabs>
          <w:tab w:val="left" w:pos="360"/>
          <w:tab w:val="left" w:pos="720"/>
          <w:tab w:val="left" w:pos="1440"/>
          <w:tab w:val="left" w:pos="2160"/>
          <w:tab w:val="left" w:pos="2880"/>
          <w:tab w:val="left" w:pos="3600"/>
          <w:tab w:val="left" w:pos="4320"/>
          <w:tab w:val="left" w:pos="5040"/>
        </w:tabs>
      </w:pPr>
      <w:r>
        <w:tab/>
      </w:r>
      <w:r w:rsidR="004B4C9C" w:rsidRPr="004B4C9C">
        <w:t>The OLS also determines that the bill would lead to a</w:t>
      </w:r>
      <w:r w:rsidR="00B44BC3">
        <w:t xml:space="preserve">n </w:t>
      </w:r>
      <w:r w:rsidR="005D30A2">
        <w:t xml:space="preserve">annual </w:t>
      </w:r>
      <w:r w:rsidR="00B44BC3">
        <w:t>indeterminate tuition revenue impact</w:t>
      </w:r>
      <w:r w:rsidR="004B4C9C" w:rsidRPr="004B4C9C">
        <w:t xml:space="preserve"> </w:t>
      </w:r>
      <w:r w:rsidR="00B44BC3">
        <w:t xml:space="preserve">on </w:t>
      </w:r>
      <w:r w:rsidR="004B4C9C" w:rsidRPr="004B4C9C">
        <w:t xml:space="preserve">public institutions of higher education.  </w:t>
      </w:r>
      <w:r w:rsidRPr="00660ABE">
        <w:t xml:space="preserve">Higher education tuition revenues are not part </w:t>
      </w:r>
      <w:r>
        <w:t>of State budgeted expenditures; therefore, a</w:t>
      </w:r>
      <w:r w:rsidRPr="00660ABE">
        <w:t>ny changes in tuition revenues as a result of this bill would only impact the public institutions</w:t>
      </w:r>
      <w:r w:rsidR="005D30A2">
        <w:t xml:space="preserve"> and would have no impact on State revenues or expenditures</w:t>
      </w:r>
      <w:r w:rsidRPr="00660ABE">
        <w:t>.</w:t>
      </w:r>
      <w:r w:rsidR="009D43F3">
        <w:t xml:space="preserve">  While providing in-State tuition rates for T and U visa holders and the dependents of </w:t>
      </w:r>
      <w:r w:rsidR="00B44BC3">
        <w:t xml:space="preserve">parents or guardians who hold O-1 or O-2 </w:t>
      </w:r>
      <w:r w:rsidR="00F42504">
        <w:t xml:space="preserve">visas </w:t>
      </w:r>
      <w:r w:rsidR="00B44BC3">
        <w:t xml:space="preserve">may reduce tuition revenue provided by those students (who may otherwise be paying higher nonresident tuition rates), a public institution may </w:t>
      </w:r>
      <w:r w:rsidR="00B44BC3">
        <w:lastRenderedPageBreak/>
        <w:t>make adjustments to their tuition rates to offset any potential reductions in tuition revenue that may result from the bill’s enactment.</w:t>
      </w:r>
      <w:r w:rsidR="005D30A2">
        <w:t xml:space="preserve">  Moreover, longer-term tuition revenues may increase or decrease </w:t>
      </w:r>
      <w:r w:rsidR="0075549F">
        <w:t>relative to where they wo</w:t>
      </w:r>
      <w:r w:rsidR="008144F5">
        <w:t xml:space="preserve">uld have been absent this bill </w:t>
      </w:r>
      <w:r w:rsidR="005D30A2">
        <w:t>to the extent that students, who may not have otherwise attended a public institution of higher education, would enroll in the institutions because of the lower tuition price created by the bill.</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BB6437" w:rsidP="00EF17BC">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E227DC" w:rsidP="00EF17BC">
            <w:pPr>
              <w:pStyle w:val="10pointItalics"/>
            </w:pPr>
            <w:bookmarkStart w:id="2" w:name="UserFullName"/>
            <w:bookmarkEnd w:id="2"/>
            <w:r>
              <w:t>Christopher</w:t>
            </w:r>
            <w:r w:rsidR="00BB6437">
              <w:t xml:space="preserve"> Myles</w:t>
            </w:r>
          </w:p>
          <w:p w:rsidR="00EF17BC" w:rsidRDefault="00BB6437" w:rsidP="00BB6437">
            <w:pPr>
              <w:pStyle w:val="10pointItalics"/>
              <w:rPr>
                <w:sz w:val="24"/>
              </w:rPr>
            </w:pPr>
            <w:r>
              <w:t>Associate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5D1C9C" w:rsidRDefault="005D1C9C" w:rsidP="00EF17BC">
      <w:pPr>
        <w:spacing w:line="287" w:lineRule="atLeast"/>
      </w:pPr>
    </w:p>
    <w:p w:rsidR="00EF17BC" w:rsidRDefault="008817F5"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8817F5">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7E96" w:rsidRDefault="00C07E96">
      <w:r>
        <w:separator/>
      </w:r>
    </w:p>
  </w:endnote>
  <w:endnote w:type="continuationSeparator" w:id="0">
    <w:p w:rsidR="00C07E96" w:rsidRDefault="00C07E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laceType">
              <w:smartTag w:uri="urn:schemas-microsoft-com:office:smarttags" w:element="PostalCode">
                <w:r>
                  <w:t>08625</w:t>
                </w:r>
              </w:smartTag>
            </w:smartTag>
          </w:smartTag>
        </w:p>
      </w:tc>
      <w:tc>
        <w:tcPr>
          <w:tcW w:w="2856" w:type="dxa"/>
          <w:tcBorders>
            <w:top w:val="single" w:sz="12" w:space="0" w:color="auto"/>
          </w:tcBorders>
          <w:tcMar>
            <w:top w:w="29" w:type="dxa"/>
            <w:left w:w="115" w:type="dxa"/>
            <w:right w:w="115" w:type="dxa"/>
          </w:tcMar>
        </w:tcPr>
        <w:p w:rsidR="00E042C5" w:rsidRDefault="00002312">
          <w:pPr>
            <w:pStyle w:val="Footer"/>
          </w:pPr>
          <w:r>
            <w:rPr>
              <w:noProof/>
              <w:sz w:val="20"/>
              <w:szCs w:val="20"/>
            </w:rPr>
            <w:object w:dxaOrig="1440" w:dyaOrig="1440" w14:anchorId="0E69C0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516702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7E96" w:rsidRDefault="00C07E96">
      <w:r>
        <w:separator/>
      </w:r>
    </w:p>
  </w:footnote>
  <w:footnote w:type="continuationSeparator" w:id="0">
    <w:p w:rsidR="00C07E96" w:rsidRDefault="00C07E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7F5" w:rsidRDefault="008817F5" w:rsidP="008817F5">
    <w:pPr>
      <w:pStyle w:val="Header"/>
      <w:jc w:val="center"/>
    </w:pPr>
    <w:r>
      <w:t>F</w:t>
    </w:r>
    <w:r w:rsidR="005D1C9C">
      <w:t>E to S</w:t>
    </w:r>
    <w:r>
      <w:t xml:space="preserve">3119 </w:t>
    </w:r>
  </w:p>
  <w:p w:rsidR="008817F5" w:rsidRDefault="008817F5" w:rsidP="008817F5">
    <w:pPr>
      <w:pStyle w:val="Header"/>
      <w:jc w:val="center"/>
    </w:pPr>
    <w:r>
      <w:fldChar w:fldCharType="begin"/>
    </w:r>
    <w:r>
      <w:instrText xml:space="preserve"> PAGE  \* MERGEFORMAT </w:instrText>
    </w:r>
    <w:r>
      <w:fldChar w:fldCharType="separate"/>
    </w:r>
    <w:r w:rsidR="00002312">
      <w:rPr>
        <w:noProof/>
      </w:rPr>
      <w:t>3</w:t>
    </w:r>
    <w:r>
      <w:fldChar w:fldCharType="end"/>
    </w:r>
  </w:p>
  <w:p w:rsidR="008817F5" w:rsidRDefault="008817F5" w:rsidP="008817F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17F5"/>
    <w:rsid w:val="00002312"/>
    <w:rsid w:val="00003FE3"/>
    <w:rsid w:val="00011EDD"/>
    <w:rsid w:val="00013973"/>
    <w:rsid w:val="000333DF"/>
    <w:rsid w:val="00036860"/>
    <w:rsid w:val="00042B0B"/>
    <w:rsid w:val="000510DA"/>
    <w:rsid w:val="000629F9"/>
    <w:rsid w:val="000701B0"/>
    <w:rsid w:val="00070F62"/>
    <w:rsid w:val="000820F8"/>
    <w:rsid w:val="0008691D"/>
    <w:rsid w:val="000949B5"/>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3735F"/>
    <w:rsid w:val="00241AAD"/>
    <w:rsid w:val="002427E6"/>
    <w:rsid w:val="002451F9"/>
    <w:rsid w:val="002518C8"/>
    <w:rsid w:val="00255944"/>
    <w:rsid w:val="00261FC7"/>
    <w:rsid w:val="00275600"/>
    <w:rsid w:val="00290E57"/>
    <w:rsid w:val="0029229D"/>
    <w:rsid w:val="002977FC"/>
    <w:rsid w:val="002A15C4"/>
    <w:rsid w:val="002A2F18"/>
    <w:rsid w:val="002A5C0C"/>
    <w:rsid w:val="002D1114"/>
    <w:rsid w:val="002D4307"/>
    <w:rsid w:val="002D7381"/>
    <w:rsid w:val="002D7863"/>
    <w:rsid w:val="002E3A30"/>
    <w:rsid w:val="002F5E01"/>
    <w:rsid w:val="002F6C83"/>
    <w:rsid w:val="00326E3B"/>
    <w:rsid w:val="003321A7"/>
    <w:rsid w:val="00335BC0"/>
    <w:rsid w:val="003376CB"/>
    <w:rsid w:val="00341763"/>
    <w:rsid w:val="00353325"/>
    <w:rsid w:val="00354337"/>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45A1A"/>
    <w:rsid w:val="00485323"/>
    <w:rsid w:val="00487ED8"/>
    <w:rsid w:val="004911CB"/>
    <w:rsid w:val="00491918"/>
    <w:rsid w:val="00493964"/>
    <w:rsid w:val="004A10CD"/>
    <w:rsid w:val="004A2E7F"/>
    <w:rsid w:val="004A5A65"/>
    <w:rsid w:val="004B1485"/>
    <w:rsid w:val="004B4C9C"/>
    <w:rsid w:val="004C6ECA"/>
    <w:rsid w:val="004D6C2C"/>
    <w:rsid w:val="004D7D86"/>
    <w:rsid w:val="004E1959"/>
    <w:rsid w:val="004E6202"/>
    <w:rsid w:val="004F1874"/>
    <w:rsid w:val="004F2034"/>
    <w:rsid w:val="004F585C"/>
    <w:rsid w:val="004F7F49"/>
    <w:rsid w:val="00502A86"/>
    <w:rsid w:val="00510A23"/>
    <w:rsid w:val="0051514A"/>
    <w:rsid w:val="00515AC5"/>
    <w:rsid w:val="00520DC2"/>
    <w:rsid w:val="00536F40"/>
    <w:rsid w:val="005470F3"/>
    <w:rsid w:val="00570997"/>
    <w:rsid w:val="00577AA8"/>
    <w:rsid w:val="005850CE"/>
    <w:rsid w:val="005A6D23"/>
    <w:rsid w:val="005C1947"/>
    <w:rsid w:val="005C1E9D"/>
    <w:rsid w:val="005D1C9C"/>
    <w:rsid w:val="005D30A2"/>
    <w:rsid w:val="005E03E7"/>
    <w:rsid w:val="005E75AB"/>
    <w:rsid w:val="00601F73"/>
    <w:rsid w:val="00623F8E"/>
    <w:rsid w:val="00625D15"/>
    <w:rsid w:val="00651611"/>
    <w:rsid w:val="00653AE2"/>
    <w:rsid w:val="00660ABE"/>
    <w:rsid w:val="00666A32"/>
    <w:rsid w:val="006671C7"/>
    <w:rsid w:val="006917CF"/>
    <w:rsid w:val="00692BD4"/>
    <w:rsid w:val="006B22F3"/>
    <w:rsid w:val="006B2FD5"/>
    <w:rsid w:val="006B5C2D"/>
    <w:rsid w:val="006B6C16"/>
    <w:rsid w:val="006D676C"/>
    <w:rsid w:val="006D6F6C"/>
    <w:rsid w:val="006F0F73"/>
    <w:rsid w:val="006F239A"/>
    <w:rsid w:val="006F505D"/>
    <w:rsid w:val="006F7203"/>
    <w:rsid w:val="00722AEF"/>
    <w:rsid w:val="00725CFC"/>
    <w:rsid w:val="00737A6C"/>
    <w:rsid w:val="00743F01"/>
    <w:rsid w:val="00744AE4"/>
    <w:rsid w:val="0075549F"/>
    <w:rsid w:val="00763D60"/>
    <w:rsid w:val="00765C57"/>
    <w:rsid w:val="007833B1"/>
    <w:rsid w:val="007920AC"/>
    <w:rsid w:val="007A0F7E"/>
    <w:rsid w:val="007A42C5"/>
    <w:rsid w:val="007A65A1"/>
    <w:rsid w:val="007B1FCF"/>
    <w:rsid w:val="007C4620"/>
    <w:rsid w:val="007E337B"/>
    <w:rsid w:val="007E5EB3"/>
    <w:rsid w:val="00804E41"/>
    <w:rsid w:val="00811BC0"/>
    <w:rsid w:val="008144F5"/>
    <w:rsid w:val="0081704D"/>
    <w:rsid w:val="008231E8"/>
    <w:rsid w:val="008266B7"/>
    <w:rsid w:val="00854B89"/>
    <w:rsid w:val="00855555"/>
    <w:rsid w:val="008817F5"/>
    <w:rsid w:val="00881BED"/>
    <w:rsid w:val="00881EF3"/>
    <w:rsid w:val="00883E7C"/>
    <w:rsid w:val="00886261"/>
    <w:rsid w:val="00894971"/>
    <w:rsid w:val="008C0341"/>
    <w:rsid w:val="008D5731"/>
    <w:rsid w:val="008E1349"/>
    <w:rsid w:val="00937A78"/>
    <w:rsid w:val="00947B1E"/>
    <w:rsid w:val="00953C08"/>
    <w:rsid w:val="00957AE1"/>
    <w:rsid w:val="00973C29"/>
    <w:rsid w:val="009B14F4"/>
    <w:rsid w:val="009B1B0D"/>
    <w:rsid w:val="009B1C3D"/>
    <w:rsid w:val="009B32DD"/>
    <w:rsid w:val="009C005A"/>
    <w:rsid w:val="009D43F3"/>
    <w:rsid w:val="009D4BC2"/>
    <w:rsid w:val="009D5E5F"/>
    <w:rsid w:val="009D62B4"/>
    <w:rsid w:val="009E0A7A"/>
    <w:rsid w:val="009E1448"/>
    <w:rsid w:val="009E3E41"/>
    <w:rsid w:val="00A05A06"/>
    <w:rsid w:val="00A164F2"/>
    <w:rsid w:val="00A26FCF"/>
    <w:rsid w:val="00A31FA5"/>
    <w:rsid w:val="00A34F8C"/>
    <w:rsid w:val="00A359DA"/>
    <w:rsid w:val="00A37886"/>
    <w:rsid w:val="00A63176"/>
    <w:rsid w:val="00A70D0C"/>
    <w:rsid w:val="00A9794C"/>
    <w:rsid w:val="00AA6DED"/>
    <w:rsid w:val="00AB0440"/>
    <w:rsid w:val="00AB2453"/>
    <w:rsid w:val="00AC3FC5"/>
    <w:rsid w:val="00AD340B"/>
    <w:rsid w:val="00AE3966"/>
    <w:rsid w:val="00AF11C6"/>
    <w:rsid w:val="00B002D1"/>
    <w:rsid w:val="00B057F1"/>
    <w:rsid w:val="00B105DC"/>
    <w:rsid w:val="00B143A9"/>
    <w:rsid w:val="00B44BC3"/>
    <w:rsid w:val="00B4569E"/>
    <w:rsid w:val="00B45879"/>
    <w:rsid w:val="00B551EB"/>
    <w:rsid w:val="00B55F3D"/>
    <w:rsid w:val="00B62AFD"/>
    <w:rsid w:val="00B65E6F"/>
    <w:rsid w:val="00B84AC8"/>
    <w:rsid w:val="00B90F8C"/>
    <w:rsid w:val="00B91C0B"/>
    <w:rsid w:val="00B97E24"/>
    <w:rsid w:val="00BA0BE6"/>
    <w:rsid w:val="00BA2122"/>
    <w:rsid w:val="00BA2F3A"/>
    <w:rsid w:val="00BB6437"/>
    <w:rsid w:val="00BC69B7"/>
    <w:rsid w:val="00BD6BDC"/>
    <w:rsid w:val="00BF47F9"/>
    <w:rsid w:val="00BF6386"/>
    <w:rsid w:val="00C07688"/>
    <w:rsid w:val="00C07E96"/>
    <w:rsid w:val="00C20C81"/>
    <w:rsid w:val="00C260AB"/>
    <w:rsid w:val="00C32933"/>
    <w:rsid w:val="00C3314D"/>
    <w:rsid w:val="00C75246"/>
    <w:rsid w:val="00C80B0B"/>
    <w:rsid w:val="00C91EDF"/>
    <w:rsid w:val="00C97447"/>
    <w:rsid w:val="00CC6622"/>
    <w:rsid w:val="00CE36CD"/>
    <w:rsid w:val="00D20F5D"/>
    <w:rsid w:val="00D376ED"/>
    <w:rsid w:val="00D40E4F"/>
    <w:rsid w:val="00D638D0"/>
    <w:rsid w:val="00D67A0A"/>
    <w:rsid w:val="00D734B9"/>
    <w:rsid w:val="00D762A6"/>
    <w:rsid w:val="00D762BF"/>
    <w:rsid w:val="00D767BC"/>
    <w:rsid w:val="00D84564"/>
    <w:rsid w:val="00D958CF"/>
    <w:rsid w:val="00D968A7"/>
    <w:rsid w:val="00DC2149"/>
    <w:rsid w:val="00DC789F"/>
    <w:rsid w:val="00DD3174"/>
    <w:rsid w:val="00DD3C40"/>
    <w:rsid w:val="00DD43C7"/>
    <w:rsid w:val="00DD7275"/>
    <w:rsid w:val="00DE1C6C"/>
    <w:rsid w:val="00DE47C2"/>
    <w:rsid w:val="00DE4D53"/>
    <w:rsid w:val="00DE5037"/>
    <w:rsid w:val="00DF054C"/>
    <w:rsid w:val="00DF65C1"/>
    <w:rsid w:val="00E008A4"/>
    <w:rsid w:val="00E042C5"/>
    <w:rsid w:val="00E0513F"/>
    <w:rsid w:val="00E06D7C"/>
    <w:rsid w:val="00E101E6"/>
    <w:rsid w:val="00E21963"/>
    <w:rsid w:val="00E227DC"/>
    <w:rsid w:val="00E22D9A"/>
    <w:rsid w:val="00E262A3"/>
    <w:rsid w:val="00E32D2F"/>
    <w:rsid w:val="00E34AAE"/>
    <w:rsid w:val="00E51E95"/>
    <w:rsid w:val="00E5461B"/>
    <w:rsid w:val="00E708C9"/>
    <w:rsid w:val="00E74E35"/>
    <w:rsid w:val="00E75B93"/>
    <w:rsid w:val="00E82224"/>
    <w:rsid w:val="00E86D2A"/>
    <w:rsid w:val="00E9123C"/>
    <w:rsid w:val="00E95800"/>
    <w:rsid w:val="00EB1C90"/>
    <w:rsid w:val="00EB6350"/>
    <w:rsid w:val="00EC1EF8"/>
    <w:rsid w:val="00EC2547"/>
    <w:rsid w:val="00EC4079"/>
    <w:rsid w:val="00EE7D05"/>
    <w:rsid w:val="00EF17BC"/>
    <w:rsid w:val="00EF3B9C"/>
    <w:rsid w:val="00F04AA2"/>
    <w:rsid w:val="00F04CAD"/>
    <w:rsid w:val="00F11982"/>
    <w:rsid w:val="00F2634D"/>
    <w:rsid w:val="00F332CE"/>
    <w:rsid w:val="00F35009"/>
    <w:rsid w:val="00F4083E"/>
    <w:rsid w:val="00F42504"/>
    <w:rsid w:val="00F45BA7"/>
    <w:rsid w:val="00F51DD4"/>
    <w:rsid w:val="00F52130"/>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74D20C41-1A33-47CB-B44D-4D2B8C80E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5D1C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75DEF3-AD4D-45B1-B433-983513930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993</Words>
  <Characters>5321</Characters>
  <Application>Microsoft Office Word</Application>
  <DocSecurity>0</DocSecurity>
  <Lines>121</Lines>
  <Paragraphs>41</Paragraphs>
  <ScaleCrop>false</ScaleCrop>
  <HeadingPairs>
    <vt:vector size="2" baseType="variant">
      <vt:variant>
        <vt:lpstr>Title</vt:lpstr>
      </vt:variant>
      <vt:variant>
        <vt:i4>1</vt:i4>
      </vt:variant>
    </vt:vector>
  </HeadingPairs>
  <TitlesOfParts>
    <vt:vector size="1" baseType="lpstr">
      <vt:lpstr>S3119  FISCAL ESTIMATE</vt:lpstr>
    </vt:vector>
  </TitlesOfParts>
  <Manager>Myles, Christopher; R225</Manager>
  <Company>Office of Legislative Services</Company>
  <LinksUpToDate>false</LinksUpToDate>
  <CharactersWithSpaces>6303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S3119  FISCAL ESTIMATE</dc:title>
  <dc:creator>Senator RUIZ</dc:creator>
  <cp:keywords>S3119|3|ER |302|252|227|!|0|</cp:keywords>
  <dc:description>sponsor 2/12 BPU 2/18</dc:description>
  <cp:lastModifiedBy>Siracusa, Nicole</cp:lastModifiedBy>
  <cp:revision>2</cp:revision>
  <dcterms:created xsi:type="dcterms:W3CDTF">2021-02-18T20:24:00Z</dcterms:created>
  <dcterms:modified xsi:type="dcterms:W3CDTF">2021-02-18T20:24:00Z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