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31B8"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31B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31B8">
        <w:rPr>
          <w:caps/>
          <w:szCs w:val="24"/>
        </w:rPr>
        <w:t>DECEMBER 10, 2020</w:t>
      </w:r>
    </w:p>
    <w:p w:rsidR="004144CF" w:rsidRDefault="004144CF" w:rsidP="0083060A"/>
    <w:p w:rsidR="008C0AA0" w:rsidRDefault="008C0AA0"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Bill No. 3119.</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Under section 1 of P.L.2013, c.170 (C.18A:62-4.4), a student, including a student without lawful immigration status, is permitted to pay in-State tuition at the State’s public institutions of higher education if the student meets the following criteria:</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(1)</w:t>
      </w:r>
      <w:r w:rsidRPr="001E3D0A">
        <w:rPr>
          <w:spacing w:val="4"/>
          <w:szCs w:val="24"/>
        </w:rPr>
        <w:tab/>
        <w:t>attended high school in this State for three or more years;</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(2)</w:t>
      </w:r>
      <w:r w:rsidRPr="001E3D0A">
        <w:rPr>
          <w:spacing w:val="4"/>
          <w:szCs w:val="24"/>
        </w:rPr>
        <w:tab/>
        <w:t>graduated from a high school in this State or received the equivalent of a high school diploma in this State;</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(3)</w:t>
      </w:r>
      <w:r w:rsidRPr="001E3D0A">
        <w:rPr>
          <w:spacing w:val="4"/>
          <w:szCs w:val="24"/>
        </w:rPr>
        <w:tab/>
        <w:t>registers as an entering student or is currently enrolled in a public institution of higher education not earlier than the fall semester of the 2013-2014 academic year; and</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(4)</w:t>
      </w:r>
      <w:r w:rsidRPr="001E3D0A">
        <w:rPr>
          <w:spacing w:val="4"/>
          <w:szCs w:val="24"/>
        </w:rP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1E3D0A" w:rsidRPr="001E3D0A" w:rsidRDefault="001E3D0A" w:rsidP="001E3D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4B2ABF" w:rsidRDefault="001E3D0A" w:rsidP="00F26CE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E3D0A">
        <w:rPr>
          <w:spacing w:val="4"/>
          <w:szCs w:val="24"/>
        </w:rPr>
        <w:tab/>
        <w:t xml:space="preserve">An O-1 visa is issued to </w:t>
      </w:r>
      <w:r w:rsidRPr="001E3D0A">
        <w:rPr>
          <w:rFonts w:cs="Arial"/>
          <w:szCs w:val="24"/>
        </w:rPr>
        <w:t>individuals with an extraordinary ability in the sciences, education, business, athletics, the arts, motion pictures, or television industry.  An O-2 visa is issued to individuals who assist individuals with an O-1 visa in a specific event or performance.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1B8" w:rsidRDefault="009131B8">
      <w:r>
        <w:separator/>
      </w:r>
    </w:p>
  </w:endnote>
  <w:endnote w:type="continuationSeparator" w:id="0">
    <w:p w:rsidR="009131B8" w:rsidRDefault="0091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1B8" w:rsidRDefault="009131B8">
      <w:r>
        <w:separator/>
      </w:r>
    </w:p>
  </w:footnote>
  <w:footnote w:type="continuationSeparator" w:id="0">
    <w:p w:rsidR="009131B8" w:rsidRDefault="00913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6CE4" w:rsidP="00F26CE4">
    <w:pPr>
      <w:pStyle w:val="HeaderPage2"/>
      <w:jc w:val="center"/>
    </w:pPr>
    <w:r>
      <w:fldChar w:fldCharType="begin"/>
    </w:r>
    <w:r>
      <w:instrText xml:space="preserve"> PAGE  \* MERGEFORMAT </w:instrText>
    </w:r>
    <w:r>
      <w:fldChar w:fldCharType="separate"/>
    </w:r>
    <w:r w:rsidR="00200BDB">
      <w:rPr>
        <w:noProof/>
      </w:rPr>
      <w:t>2</w:t>
    </w:r>
    <w:r>
      <w:fldChar w:fldCharType="end"/>
    </w:r>
  </w:p>
  <w:p w:rsidR="00F26CE4" w:rsidRDefault="00F26CE4" w:rsidP="00F26C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1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05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D0A"/>
    <w:rsid w:val="001F611F"/>
    <w:rsid w:val="00200BD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B7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30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AA0"/>
    <w:rsid w:val="008C0F95"/>
    <w:rsid w:val="008C126C"/>
    <w:rsid w:val="008D1544"/>
    <w:rsid w:val="008D5F29"/>
    <w:rsid w:val="008E4311"/>
    <w:rsid w:val="00906674"/>
    <w:rsid w:val="00912150"/>
    <w:rsid w:val="009131B8"/>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6C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6CE4"/>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E5F9869-05A9-4AB4-91D3-98ABBF76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23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33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520</Words>
  <Characters>2616</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S3119 SHI Statement 12/10/20</vt:lpstr>
    </vt:vector>
  </TitlesOfParts>
  <Manager>R229</Manager>
  <Company>NJ OLS DMU</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 SHI Statement 12/10/20</dc:title>
  <dc:subject/>
  <dc:creator>Senate SHI</dc:creator>
  <cp:keywords>S3119|2|ER |227|0|0|!||</cp:keywords>
  <dc:description/>
  <cp:lastModifiedBy>Bell, Careema</cp:lastModifiedBy>
  <cp:revision>2</cp:revision>
  <cp:lastPrinted>2020-12-11T15:25:00Z</cp:lastPrinted>
  <dcterms:created xsi:type="dcterms:W3CDTF">2020-12-11T18:22:00Z</dcterms:created>
  <dcterms:modified xsi:type="dcterms:W3CDTF">2020-12-11T18:22:00Z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