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299A" w:rsidP="00ED5E27">
      <w:pPr>
        <w:pStyle w:val="TopofPage1"/>
      </w:pPr>
      <w:bookmarkStart w:id="0" w:name="_GoBack"/>
      <w:bookmarkEnd w:id="0"/>
      <w:r>
        <w:t>ASSEMBLY</w:t>
      </w:r>
      <w:r w:rsidR="005C51A8">
        <w:t xml:space="preserve"> </w:t>
      </w:r>
      <w:r w:rsidR="007F34CA">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34C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34CA">
        <w:rPr>
          <w:caps/>
          <w:szCs w:val="24"/>
        </w:rPr>
        <w:t>DECEMBER 6, 2021</w:t>
      </w:r>
    </w:p>
    <w:p w:rsidR="001B2181" w:rsidRDefault="001B2181" w:rsidP="0083060A"/>
    <w:p w:rsidR="001B2181" w:rsidRDefault="001B2181" w:rsidP="0083060A">
      <w:r>
        <w:tab/>
      </w:r>
      <w:r w:rsidRPr="00360C02">
        <w:t xml:space="preserve">The Assembly Higher Education Committee reports favorably </w:t>
      </w:r>
      <w:r>
        <w:t>Senate Bill No. 3119</w:t>
      </w:r>
      <w:r w:rsidRPr="00360C02">
        <w:t>.</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Under section 1 of P.L.2013, c.170 (C.18A:62-4.4), a student, including a student without lawful immigration status, is permitted to pay in-State tuition at the State’s public institutions of higher education if the student meets the following criteria:</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(1)</w:t>
      </w:r>
      <w:r w:rsidRPr="00612C06">
        <w:rPr>
          <w:spacing w:val="4"/>
          <w:szCs w:val="24"/>
        </w:rPr>
        <w:tab/>
        <w:t>attended high school in this State for three or more years;</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(2)</w:t>
      </w:r>
      <w:r w:rsidRPr="00612C06">
        <w:rPr>
          <w:spacing w:val="4"/>
          <w:szCs w:val="24"/>
        </w:rPr>
        <w:tab/>
        <w:t>graduated from a high school in this State or received the equivalent of a high school diploma in this State;</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(3)</w:t>
      </w:r>
      <w:r w:rsidRPr="00612C06">
        <w:rPr>
          <w:spacing w:val="4"/>
          <w:szCs w:val="24"/>
        </w:rPr>
        <w:tab/>
        <w:t>registers as an entering student or is currently enrolled in a public institution of higher education not earlier than the fall semester of the 2013-2014 academic year; and</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(4)</w:t>
      </w:r>
      <w:r w:rsidRPr="00612C06">
        <w:rPr>
          <w:spacing w:val="4"/>
          <w:szCs w:val="24"/>
        </w:rP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The bill also provides that if the criteria provided in section 1 of P.L.2013, c.170 (C.18A:62-4.4) are met, a student who holds a T or U visa  is eligible to participate in any student financial aid, grant, or scholarship program under chapter 71B of Title 18A of the New Jersey Statutes.</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lastRenderedPageBreak/>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States or the territories and possessions of the United States.  </w:t>
      </w:r>
    </w:p>
    <w:p w:rsidR="00612C06" w:rsidRPr="00612C06" w:rsidRDefault="00612C06" w:rsidP="00612C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2C06">
        <w:rPr>
          <w:spacing w:val="4"/>
          <w:szCs w:val="24"/>
        </w:rPr>
        <w:tab/>
        <w:t xml:space="preserve">An O-1 visa is issued to </w:t>
      </w:r>
      <w:r w:rsidRPr="00612C06">
        <w:rPr>
          <w:rFonts w:cs="Arial"/>
          <w:szCs w:val="24"/>
        </w:rPr>
        <w:t>individuals with an extraordinary ability in the sciences, education, business, athletics, the arts, motion pictures, or television industry.  An O-2 visa is issued to individuals who assist individuals with an O-1 visa in a specific event or performance.</w:t>
      </w:r>
    </w:p>
    <w:p w:rsidR="004B2ABF" w:rsidRDefault="004A7094" w:rsidP="0083060A">
      <w:r>
        <w:tab/>
      </w:r>
      <w:r w:rsidRPr="004A7094">
        <w:t xml:space="preserve">As reported by the committee, this bill is identical to </w:t>
      </w:r>
      <w:r>
        <w:t>Assembly</w:t>
      </w:r>
      <w:r w:rsidRPr="004A7094">
        <w:t xml:space="preserve"> Bill N</w:t>
      </w:r>
      <w:r>
        <w:t>o. 5740</w:t>
      </w:r>
      <w:r w:rsidRPr="004A7094">
        <w:t>, 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4CA" w:rsidRDefault="007F34CA">
      <w:r>
        <w:separator/>
      </w:r>
    </w:p>
  </w:endnote>
  <w:endnote w:type="continuationSeparator" w:id="0">
    <w:p w:rsidR="007F34CA" w:rsidRDefault="007F3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4CA" w:rsidRDefault="007F34CA">
      <w:r>
        <w:separator/>
      </w:r>
    </w:p>
  </w:footnote>
  <w:footnote w:type="continuationSeparator" w:id="0">
    <w:p w:rsidR="007F34CA" w:rsidRDefault="007F3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4276" w:rsidP="009A4276">
    <w:pPr>
      <w:pStyle w:val="HeaderPage2"/>
      <w:jc w:val="center"/>
    </w:pPr>
    <w:r>
      <w:fldChar w:fldCharType="begin"/>
    </w:r>
    <w:r>
      <w:instrText xml:space="preserve"> PAGE  \* MERGEFORMAT </w:instrText>
    </w:r>
    <w:r>
      <w:fldChar w:fldCharType="separate"/>
    </w:r>
    <w:r w:rsidR="009F3AC3">
      <w:rPr>
        <w:noProof/>
      </w:rPr>
      <w:t>2</w:t>
    </w:r>
    <w:r>
      <w:fldChar w:fldCharType="end"/>
    </w:r>
  </w:p>
  <w:p w:rsidR="009A4276" w:rsidRDefault="009A4276" w:rsidP="009A427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4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181"/>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094"/>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72C"/>
    <w:rsid w:val="005B0C35"/>
    <w:rsid w:val="005C1CB5"/>
    <w:rsid w:val="005C2E96"/>
    <w:rsid w:val="005C51A8"/>
    <w:rsid w:val="005E3EC4"/>
    <w:rsid w:val="005E6766"/>
    <w:rsid w:val="005F075C"/>
    <w:rsid w:val="005F5E32"/>
    <w:rsid w:val="0060115A"/>
    <w:rsid w:val="00607913"/>
    <w:rsid w:val="00607F92"/>
    <w:rsid w:val="00612C06"/>
    <w:rsid w:val="00624F04"/>
    <w:rsid w:val="00636078"/>
    <w:rsid w:val="0063703D"/>
    <w:rsid w:val="00640067"/>
    <w:rsid w:val="0064237B"/>
    <w:rsid w:val="00647156"/>
    <w:rsid w:val="00647552"/>
    <w:rsid w:val="006512F1"/>
    <w:rsid w:val="0065273B"/>
    <w:rsid w:val="00655CA3"/>
    <w:rsid w:val="0066141A"/>
    <w:rsid w:val="006618EC"/>
    <w:rsid w:val="0066299A"/>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4CA"/>
    <w:rsid w:val="007F395C"/>
    <w:rsid w:val="00811B32"/>
    <w:rsid w:val="00817204"/>
    <w:rsid w:val="00820257"/>
    <w:rsid w:val="00821D60"/>
    <w:rsid w:val="00822E2E"/>
    <w:rsid w:val="008260F2"/>
    <w:rsid w:val="0083060A"/>
    <w:rsid w:val="00841155"/>
    <w:rsid w:val="00847342"/>
    <w:rsid w:val="00851829"/>
    <w:rsid w:val="00861012"/>
    <w:rsid w:val="00864B3E"/>
    <w:rsid w:val="00870CA3"/>
    <w:rsid w:val="00872E63"/>
    <w:rsid w:val="00880992"/>
    <w:rsid w:val="00886321"/>
    <w:rsid w:val="0089099B"/>
    <w:rsid w:val="00890B29"/>
    <w:rsid w:val="00893A7A"/>
    <w:rsid w:val="008944D3"/>
    <w:rsid w:val="008A0003"/>
    <w:rsid w:val="008A7BAB"/>
    <w:rsid w:val="008B2484"/>
    <w:rsid w:val="008B488F"/>
    <w:rsid w:val="008C0B34"/>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276"/>
    <w:rsid w:val="009A48E4"/>
    <w:rsid w:val="009A6AC9"/>
    <w:rsid w:val="009B1B63"/>
    <w:rsid w:val="009B5DEA"/>
    <w:rsid w:val="009B724F"/>
    <w:rsid w:val="009C078B"/>
    <w:rsid w:val="009C300A"/>
    <w:rsid w:val="009C4238"/>
    <w:rsid w:val="009C79F8"/>
    <w:rsid w:val="009F05A2"/>
    <w:rsid w:val="009F13CA"/>
    <w:rsid w:val="009F26AA"/>
    <w:rsid w:val="009F3565"/>
    <w:rsid w:val="009F3AC3"/>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6B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DC0389B-FE87-4270-9CBB-684E0693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545</Words>
  <Characters>2734</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S3119 AHI Statement 12/6/21</vt:lpstr>
    </vt:vector>
  </TitlesOfParts>
  <Manager>R230</Manager>
  <Company>NJ OLS DMU</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S3119 AHI Statement 12/6/21</dc:title>
  <dc:subject/>
  <dc:creator>Assembly AHI</dc:creator>
  <cp:keywords>S3119|2|ER |218|0|0|!||</cp:keywords>
  <dc:description/>
  <cp:lastModifiedBy>Bektas, Brenda</cp:lastModifiedBy>
  <cp:revision>2</cp:revision>
  <cp:lastPrinted>1999-09-30T17:29:00Z</cp:lastPrinted>
  <dcterms:created xsi:type="dcterms:W3CDTF">2021-12-07T18:25:00Z</dcterms:created>
  <dcterms:modified xsi:type="dcterms:W3CDTF">2021-12-07T18:25:00Z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