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C45" w:rsidRDefault="005E3C45" w:rsidP="005E3C45">
      <w:pPr>
        <w:pStyle w:val="bpuBill"/>
      </w:pPr>
      <w:bookmarkStart w:id="0" w:name="bpuFrontPg"/>
      <w:bookmarkStart w:id="1" w:name="_GoBack"/>
      <w:bookmarkEnd w:id="0"/>
      <w:bookmarkEnd w:id="1"/>
      <w:r>
        <w:t xml:space="preserve">SENATE, No. 3122 </w:t>
      </w:r>
    </w:p>
    <w:p w:rsidR="005E3C45" w:rsidRPr="009D38FF" w:rsidRDefault="005E3C45" w:rsidP="005E3C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64834" r:id="rId8"/>
        </w:object>
      </w:r>
    </w:p>
    <w:p w:rsidR="005E3C45" w:rsidRDefault="005E3C45" w:rsidP="005E3C45">
      <w:pPr>
        <w:pStyle w:val="bpuState"/>
      </w:pPr>
      <w:r>
        <w:t>STATE OF NEW JERSEY</w:t>
      </w:r>
    </w:p>
    <w:p w:rsidR="005E3C45" w:rsidRDefault="005E3C45" w:rsidP="005E3C45">
      <w:pPr>
        <w:pStyle w:val="bpuLegislature"/>
      </w:pPr>
      <w:r>
        <w:t>219th LEGISLATURE</w:t>
      </w:r>
    </w:p>
    <w:p w:rsidR="005E3C45" w:rsidRDefault="005E3C45" w:rsidP="005E3C45">
      <w:pPr>
        <w:pStyle w:val="bpuWpGraphic"/>
      </w:pPr>
      <w:r>
        <w:object w:dxaOrig="8985" w:dyaOrig="255">
          <v:shape id="_x0000_i1026" type="#_x0000_t75" style="width:6in;height:12pt" o:ole="">
            <v:imagedata r:id="rId7" o:title=""/>
          </v:shape>
          <o:OLEObject Type="Embed" ProgID="WPWin6.1" ShapeID="_x0000_i1026" DrawAspect="Content" ObjectID="_1666164835" r:id="rId9"/>
        </w:object>
      </w:r>
      <w:r>
        <w:t xml:space="preserve">  </w:t>
      </w:r>
    </w:p>
    <w:p w:rsidR="005E3C45" w:rsidRDefault="005E3C45" w:rsidP="005E3C45">
      <w:pPr>
        <w:pStyle w:val="bpuIntro"/>
      </w:pPr>
      <w:r>
        <w:t>INTRODUCED NOVEMBER 5, 2020</w:t>
      </w:r>
    </w:p>
    <w:p w:rsidR="005E3C45" w:rsidRDefault="005E3C45" w:rsidP="005E3C45">
      <w:pPr>
        <w:pStyle w:val="bpuIntro"/>
      </w:pPr>
    </w:p>
    <w:p w:rsidR="005E3C45" w:rsidRDefault="005E3C45" w:rsidP="005E3C45">
      <w:pPr>
        <w:pStyle w:val="bpuIntro"/>
        <w:sectPr w:rsidR="005E3C45" w:rsidSect="005E3C45">
          <w:headerReference w:type="even" r:id="rId10"/>
          <w:headerReference w:type="default" r:id="rId11"/>
          <w:pgSz w:w="12240" w:h="20160" w:code="1"/>
          <w:pgMar w:top="2160" w:right="1440" w:bottom="1440" w:left="1440" w:header="72" w:footer="720" w:gutter="0"/>
          <w:pgNumType w:start="1"/>
          <w:cols w:space="720"/>
          <w:titlePg/>
          <w:docGrid w:linePitch="360"/>
        </w:sectPr>
      </w:pPr>
    </w:p>
    <w:p w:rsidR="005E3C45" w:rsidRDefault="005E3C45" w:rsidP="005E3C45">
      <w:pPr>
        <w:pStyle w:val="bpuIntro"/>
      </w:pPr>
    </w:p>
    <w:p w:rsidR="005E3C45" w:rsidRDefault="005E3C45" w:rsidP="005E3C45">
      <w:pPr>
        <w:pStyle w:val="bpuSponsor"/>
      </w:pPr>
      <w:r>
        <w:t>Sponsored by:</w:t>
      </w:r>
    </w:p>
    <w:p w:rsidR="005E3C45" w:rsidRDefault="005E3C45" w:rsidP="005E3C45">
      <w:pPr>
        <w:pStyle w:val="bpuSponsor"/>
      </w:pPr>
      <w:r>
        <w:t>Senator  NICHOLAS J. SACCO</w:t>
      </w:r>
    </w:p>
    <w:p w:rsidR="005E3C45" w:rsidRDefault="005E3C45" w:rsidP="005E3C45">
      <w:pPr>
        <w:pStyle w:val="bpuSponsor"/>
      </w:pPr>
      <w:r>
        <w:t>District 32 (Bergen and Hudson)</w:t>
      </w:r>
    </w:p>
    <w:p w:rsidR="005E3C45" w:rsidRDefault="005E3C45" w:rsidP="005E3C45">
      <w:pPr>
        <w:pStyle w:val="bpuSponsor"/>
      </w:pPr>
    </w:p>
    <w:p w:rsidR="005E3C45" w:rsidRDefault="005E3C45" w:rsidP="005E3C45">
      <w:pPr>
        <w:pStyle w:val="bpuSponsor"/>
      </w:pPr>
    </w:p>
    <w:p w:rsidR="005E3C45" w:rsidRDefault="005E3C45" w:rsidP="005E3C45">
      <w:pPr>
        <w:pStyle w:val="bpuSponsor"/>
      </w:pPr>
    </w:p>
    <w:p w:rsidR="005E3C45" w:rsidRDefault="005E3C45" w:rsidP="005E3C45">
      <w:pPr>
        <w:pStyle w:val="bpuSponsor"/>
      </w:pPr>
    </w:p>
    <w:p w:rsidR="005E3C45" w:rsidRDefault="005E3C45" w:rsidP="005E3C45">
      <w:pPr>
        <w:pStyle w:val="bpuSponsor"/>
      </w:pPr>
      <w:r>
        <w:t>SYNOPSIS</w:t>
      </w:r>
    </w:p>
    <w:p w:rsidR="005E3C45" w:rsidRDefault="005E3C45" w:rsidP="005E3C45">
      <w:pPr>
        <w:pStyle w:val="bpuNormText"/>
      </w:pPr>
      <w:r>
        <w:tab/>
        <w:t xml:space="preserve">Authorizes State Treasurer to sell and convey certain surplus real property located in Town of Secaucus, Hudson County. </w:t>
      </w:r>
    </w:p>
    <w:p w:rsidR="005E3C45" w:rsidRDefault="005E3C45" w:rsidP="005E3C45">
      <w:pPr>
        <w:pStyle w:val="bpuNormText"/>
      </w:pPr>
    </w:p>
    <w:p w:rsidR="005E3C45" w:rsidRDefault="005E3C45" w:rsidP="005E3C45">
      <w:pPr>
        <w:pStyle w:val="bpuSponsor"/>
      </w:pPr>
      <w:r>
        <w:t xml:space="preserve">CURRENT VERSION OF TEXT </w:t>
      </w:r>
    </w:p>
    <w:p w:rsidR="005E3C45" w:rsidRDefault="005E3C45" w:rsidP="005E3C45">
      <w:pPr>
        <w:pStyle w:val="bpuNormText"/>
      </w:pPr>
      <w:r>
        <w:tab/>
        <w:t>As introduced.</w:t>
      </w:r>
    </w:p>
    <w:p w:rsidR="005E3C45" w:rsidRDefault="005E3C45" w:rsidP="005E3C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E3C45" w:rsidRDefault="005E3C45" w:rsidP="008916EC">
      <w:pPr>
        <w:pStyle w:val="FronterPage"/>
        <w:tabs>
          <w:tab w:val="clear" w:pos="720"/>
          <w:tab w:val="clear" w:pos="1440"/>
          <w:tab w:val="clear" w:pos="2160"/>
          <w:tab w:val="clear" w:pos="2880"/>
          <w:tab w:val="clear" w:pos="3600"/>
          <w:tab w:val="clear" w:pos="4320"/>
          <w:tab w:val="clear" w:pos="5040"/>
        </w:tabs>
        <w:sectPr w:rsidR="005E3C45" w:rsidSect="005E3C45">
          <w:type w:val="continuous"/>
          <w:pgSz w:w="12240" w:h="20160" w:code="1"/>
          <w:pgMar w:top="1440" w:right="2275" w:bottom="1440" w:left="2275" w:header="72" w:footer="720" w:gutter="0"/>
          <w:pgNumType w:start="1"/>
          <w:cols w:space="720"/>
          <w:docGrid w:linePitch="360"/>
        </w:sectPr>
      </w:pPr>
    </w:p>
    <w:p w:rsidR="00686AEB" w:rsidRPr="00677316" w:rsidRDefault="0097726B" w:rsidP="003E47BA">
      <w:pPr>
        <w:pStyle w:val="HangingAnAct"/>
        <w:rPr>
          <w:rStyle w:val="HangingAnActChar"/>
        </w:rPr>
      </w:pPr>
      <w:r>
        <w:rPr>
          <w:rStyle w:val="BillHead"/>
        </w:rPr>
        <w:t>An Act</w:t>
      </w:r>
      <w:r w:rsidR="00686AEB" w:rsidRPr="006B7FA7">
        <w:rPr>
          <w:rStyle w:val="HangingAnActChar"/>
        </w:rPr>
        <w:t xml:space="preserve"> </w:t>
      </w:r>
      <w:r w:rsidR="004D3C50" w:rsidRPr="004D3C50">
        <w:t xml:space="preserve">authorizing the State Treasurer to sell certain surplus real property </w:t>
      </w:r>
      <w:r w:rsidR="00FF0D1F">
        <w:t xml:space="preserve">and improvements thereon </w:t>
      </w:r>
      <w:r w:rsidR="004D3C50" w:rsidRPr="004D3C50">
        <w:t>owned by the State in the Town of Secaucus, County of Hudson.</w:t>
      </w:r>
    </w:p>
    <w:p w:rsidR="000B1054" w:rsidRPr="00D71D68" w:rsidRDefault="000B1054" w:rsidP="000B1054"/>
    <w:p w:rsidR="00686AEB" w:rsidRPr="00AA7880" w:rsidRDefault="00686AEB" w:rsidP="00686AEB">
      <w:r>
        <w:tab/>
      </w:r>
      <w:r w:rsidR="0097726B">
        <w:rPr>
          <w:rStyle w:val="BillHeading2"/>
        </w:rPr>
        <w:t>Be It Enacted</w:t>
      </w:r>
      <w:r>
        <w:rPr>
          <w:rStyle w:val="BillHeading2"/>
        </w:rPr>
        <w:t xml:space="preserve"> </w:t>
      </w:r>
      <w:r w:rsidR="0097726B">
        <w:rPr>
          <w:rStyle w:val="BillLanguage"/>
        </w:rPr>
        <w:t>by the Senate and General Assembly of the State of New Jersey:</w:t>
      </w:r>
    </w:p>
    <w:p w:rsidR="00686AEB" w:rsidRDefault="00686AEB" w:rsidP="00686AEB"/>
    <w:p w:rsidR="004D3C50" w:rsidRDefault="004D3C50" w:rsidP="00686AEB">
      <w:r>
        <w:tab/>
        <w:t>1.</w:t>
      </w:r>
      <w:r w:rsidR="004C1F2A">
        <w:tab/>
      </w:r>
      <w:r w:rsidR="00BF1696">
        <w:t xml:space="preserve">a.  </w:t>
      </w:r>
      <w:r w:rsidR="00BF1696" w:rsidRPr="00BF1696">
        <w:t>The Department of the Treasury is authorized to sell and convey, as surplus real property, all of the State’s</w:t>
      </w:r>
      <w:r w:rsidR="00FF0D1F">
        <w:t xml:space="preserve"> right, title, and </w:t>
      </w:r>
      <w:r w:rsidR="00BF1696" w:rsidRPr="00BF1696">
        <w:t xml:space="preserve"> interest in </w:t>
      </w:r>
      <w:r w:rsidR="00FF0D1F">
        <w:t xml:space="preserve">and to </w:t>
      </w:r>
      <w:r w:rsidR="00BF1696" w:rsidRPr="00BF1696">
        <w:t xml:space="preserve">the property </w:t>
      </w:r>
      <w:r w:rsidR="006D5D88">
        <w:t xml:space="preserve">formerly </w:t>
      </w:r>
      <w:r w:rsidR="00BF1696" w:rsidRPr="00BF1696">
        <w:t xml:space="preserve">known as The Secaucus Regional Day School, </w:t>
      </w:r>
      <w:r w:rsidR="00BF1696">
        <w:t>which contains</w:t>
      </w:r>
      <w:r w:rsidR="00BF1696" w:rsidRPr="00BF1696">
        <w:t xml:space="preserve"> 3.36+- acres of land and improvements </w:t>
      </w:r>
      <w:r w:rsidR="00FF0D1F">
        <w:t xml:space="preserve">thereon, </w:t>
      </w:r>
      <w:r w:rsidR="00BF1696" w:rsidRPr="00BF1696">
        <w:t xml:space="preserve">located at Block 225, Lot 10 in the Town of Secaucus, County of Hudson. </w:t>
      </w:r>
      <w:r w:rsidR="00FF0D1F">
        <w:t xml:space="preserve"> </w:t>
      </w:r>
      <w:r w:rsidR="00BF1696" w:rsidRPr="00BF1696">
        <w:t xml:space="preserve">The property </w:t>
      </w:r>
      <w:r w:rsidR="008A3A64">
        <w:t xml:space="preserve">shall </w:t>
      </w:r>
      <w:r w:rsidR="00BF1696" w:rsidRPr="00BF1696">
        <w:t xml:space="preserve">be </w:t>
      </w:r>
      <w:r w:rsidR="006D5D88">
        <w:t xml:space="preserve">sold and </w:t>
      </w:r>
      <w:r w:rsidR="00BF1696" w:rsidRPr="00BF1696">
        <w:t xml:space="preserve">conveyed to the Town of Secaucus </w:t>
      </w:r>
      <w:r w:rsidR="008A3A64">
        <w:t>for</w:t>
      </w:r>
      <w:r w:rsidR="00BF1696" w:rsidRPr="00BF1696">
        <w:t xml:space="preserve"> </w:t>
      </w:r>
      <w:r w:rsidR="00AF6467">
        <w:t xml:space="preserve">the sum of </w:t>
      </w:r>
      <w:r w:rsidR="00BF1696" w:rsidRPr="00BF1696">
        <w:t>$1,800,000</w:t>
      </w:r>
      <w:r w:rsidR="00FF0D1F">
        <w:t>, based on an appraisal for the negotiated sale price.</w:t>
      </w:r>
      <w:r w:rsidR="00BF1696" w:rsidRPr="00BF1696">
        <w:t xml:space="preserve">  </w:t>
      </w:r>
    </w:p>
    <w:p w:rsidR="004D3C50" w:rsidRDefault="008A3A64" w:rsidP="00686AEB">
      <w:r>
        <w:tab/>
        <w:t>b.</w:t>
      </w:r>
      <w:r w:rsidR="004C1F2A">
        <w:tab/>
      </w:r>
      <w:r w:rsidRPr="008A3A64">
        <w:t>The sale and conveyance authorized by subsection a. of this section shall be executed in accordance with the terms and conditions approved by the State House Commission</w:t>
      </w:r>
      <w:r>
        <w:t>.</w:t>
      </w:r>
    </w:p>
    <w:p w:rsidR="008A3A64" w:rsidRPr="00D71D68" w:rsidRDefault="008A3A64" w:rsidP="00686AEB"/>
    <w:p w:rsidR="00686AEB" w:rsidRPr="00AA7880" w:rsidRDefault="00686AEB" w:rsidP="00686AEB">
      <w:r>
        <w:tab/>
      </w:r>
      <w:r w:rsidR="004D3C50">
        <w:t>2</w:t>
      </w:r>
      <w:r w:rsidR="0097726B">
        <w:t>.</w:t>
      </w:r>
      <w:r w:rsidR="004C1F2A">
        <w:tab/>
      </w:r>
      <w:r w:rsidR="0097726B">
        <w:t>This act shall take effect</w:t>
      </w:r>
      <w:r w:rsidR="004D3C50">
        <w:t xml:space="preserve"> immediately.</w:t>
      </w:r>
    </w:p>
    <w:p w:rsidR="00686AEB" w:rsidRDefault="00686AEB" w:rsidP="00686AEB"/>
    <w:p w:rsidR="008A3A64" w:rsidRPr="00CE7BD8" w:rsidRDefault="008A3A64" w:rsidP="00686AEB"/>
    <w:p w:rsidR="00686AEB" w:rsidRPr="00AA7880" w:rsidRDefault="00686AEB" w:rsidP="00686AEB">
      <w:pPr>
        <w:jc w:val="center"/>
      </w:pPr>
      <w:r w:rsidRPr="00D71D68">
        <w:t>STATEMENT</w:t>
      </w:r>
    </w:p>
    <w:p w:rsidR="00686AEB" w:rsidRDefault="00686AEB" w:rsidP="00686AEB"/>
    <w:p w:rsidR="00FF0D1F" w:rsidRDefault="008A3A64" w:rsidP="00686AEB">
      <w:r>
        <w:tab/>
      </w:r>
      <w:r w:rsidRPr="008A3A64">
        <w:t>This bill authorizes the State Treasurer to sell and convey to the Town of Secaucus</w:t>
      </w:r>
      <w:r w:rsidR="00093E83">
        <w:t xml:space="preserve"> in the County of Hudson </w:t>
      </w:r>
      <w:r w:rsidRPr="008A3A64">
        <w:t xml:space="preserve">all of the State’s </w:t>
      </w:r>
      <w:r w:rsidR="00FF0D1F">
        <w:t xml:space="preserve">right, title, and </w:t>
      </w:r>
      <w:r w:rsidRPr="008A3A64">
        <w:t xml:space="preserve">interest in </w:t>
      </w:r>
      <w:r w:rsidR="00FF0D1F">
        <w:t xml:space="preserve">and to </w:t>
      </w:r>
      <w:r w:rsidRPr="008A3A64">
        <w:t xml:space="preserve">the property formerly known as The Secaucus Regional Day School, consisting of 3.36+- acres of land and improvements </w:t>
      </w:r>
      <w:r w:rsidR="00FF0D1F">
        <w:t xml:space="preserve">thereon, </w:t>
      </w:r>
      <w:r w:rsidRPr="008A3A64">
        <w:t>located at Block 225, Lot 10 in the Town of Secaucus, County of Hudson.  The property has been declared surplus to the needs of the State.  The Town of Secaucus will pay the State $1,800,000 for the subject property</w:t>
      </w:r>
      <w:r w:rsidR="00FF0D1F">
        <w:t>, based on</w:t>
      </w:r>
      <w:r w:rsidR="00FF0D1F" w:rsidRPr="00FF0D1F">
        <w:t xml:space="preserve"> </w:t>
      </w:r>
      <w:r w:rsidR="00FF0D1F">
        <w:t>an appraisal for the negotiated sale price.</w:t>
      </w:r>
      <w:r w:rsidRPr="008A3A64">
        <w:t xml:space="preserve">  </w:t>
      </w:r>
    </w:p>
    <w:p w:rsidR="008A3A64" w:rsidRDefault="00FF0D1F" w:rsidP="00686AEB">
      <w:r>
        <w:tab/>
      </w:r>
      <w:r w:rsidR="008A3A64" w:rsidRPr="008A3A64">
        <w:t>The property will be sold in accordance with the terms and conditions approved by the State House Commission</w:t>
      </w:r>
      <w:r w:rsidR="008A3A64">
        <w:t>.</w:t>
      </w:r>
    </w:p>
    <w:sectPr w:rsidR="008A3A64" w:rsidSect="005E3C4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3A9" w:rsidRDefault="003443A9">
      <w:r>
        <w:separator/>
      </w:r>
    </w:p>
  </w:endnote>
  <w:endnote w:type="continuationSeparator" w:id="0">
    <w:p w:rsidR="003443A9" w:rsidRDefault="0034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3A9" w:rsidRDefault="003443A9">
      <w:r>
        <w:separator/>
      </w:r>
    </w:p>
  </w:footnote>
  <w:footnote w:type="continuationSeparator" w:id="0">
    <w:p w:rsidR="003443A9" w:rsidRDefault="00344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7E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3C45" w:rsidRDefault="005E3C45" w:rsidP="005E3C45">
    <w:pPr>
      <w:pStyle w:val="bpuHeadSpon"/>
    </w:pPr>
    <w:r w:rsidRPr="005E3C45">
      <w:rPr>
        <w:rStyle w:val="bpuHeadSponChar"/>
      </w:rPr>
      <w:t>S3122</w:t>
    </w:r>
    <w:r>
      <w:t xml:space="preserve"> SACCO</w:t>
    </w:r>
  </w:p>
  <w:p w:rsidR="005E3C45" w:rsidRDefault="005E3C45" w:rsidP="005E3C45">
    <w:pPr>
      <w:pStyle w:val="bpuHeadSpon"/>
    </w:pPr>
    <w:r>
      <w:fldChar w:fldCharType="begin"/>
    </w:r>
    <w:r>
      <w:instrText xml:space="preserve"> PAGE  \* MERGEFORMAT </w:instrText>
    </w:r>
    <w:r>
      <w:fldChar w:fldCharType="separate"/>
    </w:r>
    <w:r w:rsidR="004C1F2A">
      <w:rPr>
        <w:noProof/>
      </w:rPr>
      <w:t>3</w:t>
    </w:r>
    <w:r>
      <w:fldChar w:fldCharType="end"/>
    </w:r>
  </w:p>
  <w:p w:rsidR="005E3C45" w:rsidRDefault="005E3C45" w:rsidP="005E3C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E3C45" w:rsidRDefault="005E3C45" w:rsidP="005E3C45">
    <w:pPr>
      <w:pStyle w:val="bpuHeadSpon"/>
    </w:pPr>
    <w:r w:rsidRPr="005E3C45">
      <w:rPr>
        <w:rStyle w:val="bpuHeadSponChar"/>
      </w:rPr>
      <w:t>S3122</w:t>
    </w:r>
    <w:r>
      <w:t xml:space="preserve"> SACCO</w:t>
    </w:r>
  </w:p>
  <w:p w:rsidR="005E3C45" w:rsidRDefault="005E3C45" w:rsidP="005E3C45">
    <w:pPr>
      <w:pStyle w:val="bpuHeadSpon"/>
    </w:pPr>
    <w:r>
      <w:fldChar w:fldCharType="begin"/>
    </w:r>
    <w:r>
      <w:instrText xml:space="preserve"> PAGE  \* MERGEFORMAT </w:instrText>
    </w:r>
    <w:r>
      <w:fldChar w:fldCharType="separate"/>
    </w:r>
    <w:r w:rsidR="00D81D16">
      <w:rPr>
        <w:noProof/>
      </w:rPr>
      <w:t>2</w:t>
    </w:r>
    <w:r>
      <w:fldChar w:fldCharType="end"/>
    </w:r>
  </w:p>
  <w:p w:rsidR="005E3C45" w:rsidRDefault="005E3C45" w:rsidP="005E3C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A9"/>
    <w:rsid w:val="000051BD"/>
    <w:rsid w:val="000160A5"/>
    <w:rsid w:val="0002335B"/>
    <w:rsid w:val="0003549A"/>
    <w:rsid w:val="000367AE"/>
    <w:rsid w:val="00043B22"/>
    <w:rsid w:val="00054975"/>
    <w:rsid w:val="00057D20"/>
    <w:rsid w:val="0006197C"/>
    <w:rsid w:val="0006281F"/>
    <w:rsid w:val="00077A0B"/>
    <w:rsid w:val="0008141C"/>
    <w:rsid w:val="00093E83"/>
    <w:rsid w:val="00094A55"/>
    <w:rsid w:val="000A44A7"/>
    <w:rsid w:val="000B1054"/>
    <w:rsid w:val="000B3411"/>
    <w:rsid w:val="000C054C"/>
    <w:rsid w:val="000C12C2"/>
    <w:rsid w:val="000C4339"/>
    <w:rsid w:val="000D11AF"/>
    <w:rsid w:val="000D6255"/>
    <w:rsid w:val="000D6262"/>
    <w:rsid w:val="000D7B4A"/>
    <w:rsid w:val="000E4006"/>
    <w:rsid w:val="000F3DA2"/>
    <w:rsid w:val="000F5FDE"/>
    <w:rsid w:val="000F7466"/>
    <w:rsid w:val="001104A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EC5"/>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3A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F2A"/>
    <w:rsid w:val="004C742C"/>
    <w:rsid w:val="004D3C5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C45"/>
    <w:rsid w:val="005E50C6"/>
    <w:rsid w:val="005F2A97"/>
    <w:rsid w:val="005F399B"/>
    <w:rsid w:val="006019F8"/>
    <w:rsid w:val="00602754"/>
    <w:rsid w:val="00605B20"/>
    <w:rsid w:val="0061156F"/>
    <w:rsid w:val="00613FF5"/>
    <w:rsid w:val="006155A8"/>
    <w:rsid w:val="00621076"/>
    <w:rsid w:val="00621B94"/>
    <w:rsid w:val="00626239"/>
    <w:rsid w:val="00631547"/>
    <w:rsid w:val="00632A43"/>
    <w:rsid w:val="00635316"/>
    <w:rsid w:val="00635449"/>
    <w:rsid w:val="006378C5"/>
    <w:rsid w:val="00645E6A"/>
    <w:rsid w:val="0065269C"/>
    <w:rsid w:val="00665CBC"/>
    <w:rsid w:val="00667A5C"/>
    <w:rsid w:val="00677316"/>
    <w:rsid w:val="00686AEB"/>
    <w:rsid w:val="006B7897"/>
    <w:rsid w:val="006B7FA7"/>
    <w:rsid w:val="006C086A"/>
    <w:rsid w:val="006C21C1"/>
    <w:rsid w:val="006C7327"/>
    <w:rsid w:val="006D00E5"/>
    <w:rsid w:val="006D5D88"/>
    <w:rsid w:val="006D791B"/>
    <w:rsid w:val="006E2895"/>
    <w:rsid w:val="006F180D"/>
    <w:rsid w:val="006F4334"/>
    <w:rsid w:val="006F47AF"/>
    <w:rsid w:val="006F6B8A"/>
    <w:rsid w:val="00707CD3"/>
    <w:rsid w:val="00716BB9"/>
    <w:rsid w:val="007256D1"/>
    <w:rsid w:val="007279FD"/>
    <w:rsid w:val="007502CB"/>
    <w:rsid w:val="00752D79"/>
    <w:rsid w:val="00752E20"/>
    <w:rsid w:val="00755F20"/>
    <w:rsid w:val="00756EDE"/>
    <w:rsid w:val="00764456"/>
    <w:rsid w:val="00781B4D"/>
    <w:rsid w:val="007824BF"/>
    <w:rsid w:val="00783B8D"/>
    <w:rsid w:val="00794B94"/>
    <w:rsid w:val="00794BD4"/>
    <w:rsid w:val="007A2F73"/>
    <w:rsid w:val="007A3061"/>
    <w:rsid w:val="007A5A0B"/>
    <w:rsid w:val="007B2633"/>
    <w:rsid w:val="007C0E14"/>
    <w:rsid w:val="007C7DE4"/>
    <w:rsid w:val="007D40CB"/>
    <w:rsid w:val="007D5796"/>
    <w:rsid w:val="007D59C0"/>
    <w:rsid w:val="007D7D9C"/>
    <w:rsid w:val="007F485D"/>
    <w:rsid w:val="007F6050"/>
    <w:rsid w:val="00813627"/>
    <w:rsid w:val="00816290"/>
    <w:rsid w:val="00832816"/>
    <w:rsid w:val="00832B2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A64"/>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26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C91"/>
    <w:rsid w:val="009E5961"/>
    <w:rsid w:val="009F4FAC"/>
    <w:rsid w:val="00A017C0"/>
    <w:rsid w:val="00A07F4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C88"/>
    <w:rsid w:val="00AA6197"/>
    <w:rsid w:val="00AA6C70"/>
    <w:rsid w:val="00AB16FD"/>
    <w:rsid w:val="00AB4813"/>
    <w:rsid w:val="00AC4BBE"/>
    <w:rsid w:val="00AC6466"/>
    <w:rsid w:val="00AC6591"/>
    <w:rsid w:val="00AC7639"/>
    <w:rsid w:val="00AD08BB"/>
    <w:rsid w:val="00AD0EC0"/>
    <w:rsid w:val="00AD70D6"/>
    <w:rsid w:val="00AD75BC"/>
    <w:rsid w:val="00AD7BB0"/>
    <w:rsid w:val="00AD7BC9"/>
    <w:rsid w:val="00AE1871"/>
    <w:rsid w:val="00AF1A8C"/>
    <w:rsid w:val="00AF6467"/>
    <w:rsid w:val="00B0116D"/>
    <w:rsid w:val="00B01173"/>
    <w:rsid w:val="00B02F35"/>
    <w:rsid w:val="00B03A2C"/>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696"/>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9D"/>
    <w:rsid w:val="00D500E9"/>
    <w:rsid w:val="00D507BC"/>
    <w:rsid w:val="00D6090A"/>
    <w:rsid w:val="00D62FA3"/>
    <w:rsid w:val="00D63B6F"/>
    <w:rsid w:val="00D64A90"/>
    <w:rsid w:val="00D81D1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9F8"/>
    <w:rsid w:val="00E93836"/>
    <w:rsid w:val="00EA7C16"/>
    <w:rsid w:val="00EC5281"/>
    <w:rsid w:val="00EC791D"/>
    <w:rsid w:val="00EC7CA6"/>
    <w:rsid w:val="00ED2E89"/>
    <w:rsid w:val="00ED3C5D"/>
    <w:rsid w:val="00ED4553"/>
    <w:rsid w:val="00F00D08"/>
    <w:rsid w:val="00F1350D"/>
    <w:rsid w:val="00F15583"/>
    <w:rsid w:val="00F200EE"/>
    <w:rsid w:val="00F22481"/>
    <w:rsid w:val="00F2542E"/>
    <w:rsid w:val="00F27278"/>
    <w:rsid w:val="00F3178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75E"/>
    <w:rsid w:val="00FF0D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BE22B4-9696-40AB-AC8B-023E06AD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162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290"/>
    <w:rPr>
      <w:rFonts w:ascii="Segoe UI" w:hAnsi="Segoe UI" w:cs="Segoe UI"/>
      <w:spacing w:val="4"/>
      <w:sz w:val="18"/>
      <w:szCs w:val="18"/>
    </w:rPr>
  </w:style>
  <w:style w:type="character" w:styleId="LineNumber">
    <w:name w:val="line number"/>
    <w:basedOn w:val="DefaultParagraphFont"/>
    <w:semiHidden/>
    <w:unhideWhenUsed/>
    <w:rsid w:val="005E3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32DED-3B42-4F13-BFD0-D2B9FBAC3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330</Words>
  <Characters>1624</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S3122</vt:lpstr>
    </vt:vector>
  </TitlesOfParts>
  <Manager>R224</Manager>
  <Company>NJ Office of Legislative Services</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S3122</dc:title>
  <dc:subject>State House Commission Sale of Surplus Real Property, Secauscus Regional Day School</dc:subject>
  <dc:creator>Senator  SACCO</dc:creator>
  <cp:keywords>S3122|2|SG |240|76|76|N|0|</cp:keywords>
  <dc:description>INTRODUCED NOVEMBER 5, 2020</dc:description>
  <cp:lastModifiedBy>Sommers, Shelly</cp:lastModifiedBy>
  <cp:revision>2</cp:revision>
  <cp:lastPrinted>2020-11-02T16:19:00Z</cp:lastPrinted>
  <dcterms:created xsi:type="dcterms:W3CDTF">2020-11-06T15:46:00Z</dcterms:created>
  <dcterms:modified xsi:type="dcterms:W3CDTF">2020-11-06T15:46:00Z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