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B6ADF"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6AD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3127</w:t>
      </w:r>
      <w:r w:rsidR="0063703D" w:rsidRPr="00ED5E27">
        <w:rPr>
          <w:b/>
          <w:sz w:val="36"/>
          <w:szCs w:val="36"/>
        </w:rPr>
        <w:t xml:space="preserve"> </w:t>
      </w:r>
    </w:p>
    <w:p w:rsidR="008B6ADF" w:rsidRDefault="008B6ADF" w:rsidP="00ED5E27">
      <w:pPr>
        <w:pStyle w:val="TopofPage1"/>
        <w:rPr>
          <w:sz w:val="24"/>
          <w:szCs w:val="36"/>
        </w:rPr>
      </w:pPr>
    </w:p>
    <w:p w:rsidR="008B6ADF" w:rsidRPr="008B6ADF" w:rsidRDefault="008B6AD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6ADF">
        <w:rPr>
          <w:caps/>
          <w:szCs w:val="24"/>
        </w:rPr>
        <w:t>DECEMBER 9, 2021</w:t>
      </w:r>
    </w:p>
    <w:p w:rsidR="00655CA3" w:rsidRDefault="00655CA3" w:rsidP="0083060A"/>
    <w:p w:rsidR="00214FD1" w:rsidRDefault="00214FD1" w:rsidP="00214FD1">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3127 with committee amendments.</w:t>
      </w:r>
    </w:p>
    <w:p w:rsidR="009C16F5" w:rsidRPr="00D17B81" w:rsidRDefault="009C16F5" w:rsidP="009C16F5">
      <w:pPr>
        <w:rPr>
          <w:szCs w:val="24"/>
        </w:rPr>
      </w:pPr>
      <w:r>
        <w:tab/>
        <w:t xml:space="preserve">As amended, this bill requires each public </w:t>
      </w:r>
      <w:r w:rsidRPr="00D17B81">
        <w:t xml:space="preserve">and independent institution of higher education, beginning with the </w:t>
      </w:r>
      <w:r w:rsidR="00880AD7">
        <w:rPr>
          <w:szCs w:val="24"/>
        </w:rPr>
        <w:t>2021-2022</w:t>
      </w:r>
      <w:r w:rsidRPr="00D17B81">
        <w:rPr>
          <w:szCs w:val="24"/>
        </w:rPr>
        <w:t>, academic year to:</w:t>
      </w:r>
    </w:p>
    <w:p w:rsidR="009C16F5" w:rsidRPr="00D17B81" w:rsidRDefault="009C16F5" w:rsidP="009C16F5">
      <w:pPr>
        <w:pStyle w:val="ListParagraph"/>
        <w:numPr>
          <w:ilvl w:val="0"/>
          <w:numId w:val="4"/>
        </w:numPr>
        <w:tabs>
          <w:tab w:val="clear" w:pos="1080"/>
          <w:tab w:val="left" w:pos="4320"/>
        </w:tabs>
        <w:rPr>
          <w:szCs w:val="24"/>
        </w:rPr>
      </w:pPr>
      <w:r w:rsidRPr="00D17B81">
        <w:rPr>
          <w:szCs w:val="24"/>
        </w:rPr>
        <w:t xml:space="preserve">ensure that all on-campus students have access to campus-based mental health care programs and services;  </w:t>
      </w:r>
    </w:p>
    <w:p w:rsidR="009C16F5" w:rsidRPr="00D17B81" w:rsidRDefault="009C16F5" w:rsidP="009C16F5">
      <w:pPr>
        <w:pStyle w:val="ListParagraph"/>
        <w:numPr>
          <w:ilvl w:val="0"/>
          <w:numId w:val="4"/>
        </w:numPr>
        <w:tabs>
          <w:tab w:val="clear" w:pos="1080"/>
          <w:tab w:val="left" w:pos="4320"/>
        </w:tabs>
        <w:rPr>
          <w:szCs w:val="24"/>
        </w:rPr>
      </w:pPr>
      <w:r w:rsidRPr="00D17B81">
        <w:rPr>
          <w:szCs w:val="24"/>
        </w:rPr>
        <w:t xml:space="preserve">provide assistance and referrals to mental health support services to any student unable to access on-campus services; and </w:t>
      </w:r>
    </w:p>
    <w:p w:rsidR="009C16F5" w:rsidRPr="00D17B81" w:rsidRDefault="009C16F5" w:rsidP="009C16F5">
      <w:pPr>
        <w:pStyle w:val="ListParagraph"/>
        <w:numPr>
          <w:ilvl w:val="0"/>
          <w:numId w:val="4"/>
        </w:numPr>
        <w:tabs>
          <w:tab w:val="clear" w:pos="1080"/>
          <w:tab w:val="left" w:pos="4320"/>
        </w:tabs>
        <w:rPr>
          <w:szCs w:val="24"/>
        </w:rPr>
      </w:pPr>
      <w:r w:rsidRPr="00D17B81">
        <w:rPr>
          <w:szCs w:val="24"/>
        </w:rPr>
        <w:t>provide each newly-enrolled student with information concerning the location and availability of those programs and services.</w:t>
      </w:r>
    </w:p>
    <w:p w:rsidR="009C16F5" w:rsidRPr="00D17B81" w:rsidRDefault="009C16F5" w:rsidP="009C16F5">
      <w:pPr>
        <w:tabs>
          <w:tab w:val="clear" w:pos="1080"/>
          <w:tab w:val="left" w:pos="4320"/>
        </w:tabs>
        <w:rPr>
          <w:szCs w:val="24"/>
        </w:rPr>
      </w:pPr>
      <w:r w:rsidRPr="00D17B81">
        <w:rPr>
          <w:szCs w:val="24"/>
        </w:rPr>
        <w:tab/>
        <w:t>The bill also requires, beginning with the 202</w:t>
      </w:r>
      <w:r w:rsidR="00880AD7">
        <w:rPr>
          <w:szCs w:val="24"/>
        </w:rPr>
        <w:t>1</w:t>
      </w:r>
      <w:r w:rsidRPr="00D17B81">
        <w:rPr>
          <w:szCs w:val="24"/>
        </w:rPr>
        <w:t>-202</w:t>
      </w:r>
      <w:r w:rsidR="00880AD7">
        <w:rPr>
          <w:szCs w:val="24"/>
        </w:rPr>
        <w:t>2</w:t>
      </w:r>
      <w:r w:rsidRPr="00D17B81">
        <w:rPr>
          <w:szCs w:val="24"/>
        </w:rPr>
        <w:t xml:space="preserve"> academic year, each public and independent institution of higher education to establish and maintain, on a 24-hour basis, a toll-free telephone hotline for students. </w:t>
      </w:r>
      <w:r w:rsidR="00214FD1">
        <w:rPr>
          <w:szCs w:val="24"/>
        </w:rPr>
        <w:t xml:space="preserve"> </w:t>
      </w:r>
      <w:r w:rsidRPr="00D17B81">
        <w:rPr>
          <w:szCs w:val="24"/>
        </w:rPr>
        <w:t>The hotline will receive and respond to calls from students seeking counseling for depression, anxiety, stress, or other psychological or emotional tension, trauma, or disorder.  The operators of the hotline will seek to identify those callers who should be referred to additional counseling services, and to provide such referrals.</w:t>
      </w:r>
    </w:p>
    <w:p w:rsidR="009C16F5" w:rsidRPr="00D17B81" w:rsidRDefault="009C16F5" w:rsidP="009C16F5">
      <w:pPr>
        <w:tabs>
          <w:tab w:val="clear" w:pos="1080"/>
          <w:tab w:val="left" w:pos="4320"/>
        </w:tabs>
        <w:rPr>
          <w:szCs w:val="24"/>
        </w:rPr>
      </w:pPr>
      <w:r w:rsidRPr="00D17B81">
        <w:rPr>
          <w:szCs w:val="24"/>
        </w:rPr>
        <w:tab/>
        <w:t>The bill requires that the number for the hotline be posted in each dormitory, library, and student center, and any other facility or area on campus that the institution determines to be appropriate.</w:t>
      </w:r>
    </w:p>
    <w:p w:rsidR="009C16F5" w:rsidRPr="00D17B81" w:rsidRDefault="009C16F5" w:rsidP="009C16F5">
      <w:pPr>
        <w:tabs>
          <w:tab w:val="clear" w:pos="1080"/>
          <w:tab w:val="left" w:pos="4320"/>
        </w:tabs>
        <w:rPr>
          <w:szCs w:val="24"/>
        </w:rPr>
      </w:pPr>
      <w:r w:rsidRPr="00D17B81">
        <w:rPr>
          <w:szCs w:val="24"/>
        </w:rPr>
        <w:tab/>
        <w:t>Under the bill, the operators of the hotline will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9C16F5" w:rsidRPr="00D4278A" w:rsidRDefault="009C16F5" w:rsidP="00D4278A">
      <w:pPr>
        <w:tabs>
          <w:tab w:val="clear" w:pos="1080"/>
          <w:tab w:val="left" w:pos="4320"/>
        </w:tabs>
        <w:rPr>
          <w:rFonts w:ascii="Albertus Extra Bold" w:hAnsi="Albertus Extra Bold"/>
          <w:b/>
          <w:spacing w:val="4"/>
          <w:szCs w:val="24"/>
          <w:vertAlign w:val="superscript"/>
        </w:rPr>
      </w:pPr>
      <w:r w:rsidRPr="00D17B81">
        <w:rPr>
          <w:szCs w:val="24"/>
        </w:rPr>
        <w:tab/>
        <w:t xml:space="preserve">Finally, the bill provides that an institution of higher education may satisfy the hotline requirement established pursuant to the bill by providing each student with the hotline number for the National Suicide Prevention Lifeline, the NJ </w:t>
      </w:r>
      <w:proofErr w:type="spellStart"/>
      <w:r w:rsidRPr="00D17B81">
        <w:rPr>
          <w:szCs w:val="24"/>
        </w:rPr>
        <w:t>Hopeline</w:t>
      </w:r>
      <w:proofErr w:type="spellEnd"/>
      <w:r w:rsidRPr="00D17B81">
        <w:rPr>
          <w:szCs w:val="24"/>
        </w:rPr>
        <w:t xml:space="preserve">, or any 24/7 mental </w:t>
      </w:r>
      <w:r w:rsidRPr="00D17B81">
        <w:rPr>
          <w:szCs w:val="24"/>
        </w:rPr>
        <w:lastRenderedPageBreak/>
        <w:t xml:space="preserve">health hotline deemed appropriate by the </w:t>
      </w:r>
      <w:r w:rsidR="00214FD1">
        <w:rPr>
          <w:szCs w:val="24"/>
        </w:rPr>
        <w:t xml:space="preserve">Secretary of Higher Education. </w:t>
      </w:r>
      <w:r w:rsidRPr="00D17B81">
        <w:rPr>
          <w:szCs w:val="24"/>
        </w:rPr>
        <w:t xml:space="preserve"> The bill also requires the institution to post the hotline numbers in each dormitory, library, and student center, and any other facility or area on campus that the institution determines to be appropriate.</w:t>
      </w:r>
    </w:p>
    <w:p w:rsidR="009C16F5" w:rsidRDefault="009C16F5" w:rsidP="009C16F5">
      <w:r>
        <w:tab/>
      </w:r>
      <w:r w:rsidRPr="00887B77">
        <w:t xml:space="preserve">As </w:t>
      </w:r>
      <w:r w:rsidR="00D4278A">
        <w:t xml:space="preserve">amended and </w:t>
      </w:r>
      <w:r w:rsidRPr="00887B77">
        <w:t xml:space="preserve">reported by the committee, this bill is identical to </w:t>
      </w:r>
      <w:r>
        <w:t>Assembly Bill</w:t>
      </w:r>
      <w:r w:rsidRPr="00887B77">
        <w:t xml:space="preserve"> No. </w:t>
      </w:r>
      <w:r>
        <w:t xml:space="preserve">3007(2R), which </w:t>
      </w:r>
      <w:r w:rsidRPr="00887B77">
        <w:t xml:space="preserve">was reported by the committee on this same date.  </w:t>
      </w:r>
    </w:p>
    <w:p w:rsidR="009C16F5" w:rsidRDefault="009C16F5" w:rsidP="0083060A"/>
    <w:p w:rsidR="000744CD" w:rsidRPr="00A42EF6" w:rsidRDefault="000744CD" w:rsidP="000744CD">
      <w:pPr>
        <w:rPr>
          <w:spacing w:val="4"/>
          <w:szCs w:val="24"/>
          <w:u w:val="double"/>
        </w:rPr>
      </w:pPr>
      <w:r w:rsidRPr="00A42EF6">
        <w:rPr>
          <w:spacing w:val="4"/>
          <w:szCs w:val="24"/>
          <w:u w:val="double"/>
        </w:rPr>
        <w:t>COMMITTEE AMENDMENTS:</w:t>
      </w:r>
    </w:p>
    <w:p w:rsidR="009C16F5" w:rsidRDefault="000744CD" w:rsidP="000744CD">
      <w:pPr>
        <w:rPr>
          <w:spacing w:val="4"/>
          <w:szCs w:val="24"/>
        </w:rPr>
      </w:pPr>
      <w:r>
        <w:rPr>
          <w:spacing w:val="4"/>
          <w:szCs w:val="24"/>
        </w:rPr>
        <w:tab/>
        <w:t>The committee amended the bill to</w:t>
      </w:r>
      <w:r w:rsidR="009C16F5">
        <w:rPr>
          <w:spacing w:val="4"/>
          <w:szCs w:val="24"/>
        </w:rPr>
        <w:t>:</w:t>
      </w:r>
    </w:p>
    <w:p w:rsidR="009C16F5" w:rsidRDefault="009C16F5" w:rsidP="009C16F5">
      <w:pPr>
        <w:pStyle w:val="ListParagraph"/>
        <w:numPr>
          <w:ilvl w:val="0"/>
          <w:numId w:val="5"/>
        </w:numPr>
      </w:pPr>
      <w:r>
        <w:t>limit the bill’s requirement that students have access to campus-based mental health care programs and services to on-campus students;</w:t>
      </w:r>
    </w:p>
    <w:p w:rsidR="009C16F5" w:rsidRPr="009C16F5" w:rsidRDefault="009C16F5" w:rsidP="009C16F5">
      <w:pPr>
        <w:pStyle w:val="ListParagraph"/>
        <w:numPr>
          <w:ilvl w:val="0"/>
          <w:numId w:val="5"/>
        </w:numPr>
      </w:pPr>
      <w:r>
        <w:t>require each public and independent institution of higher education to provide assistance and referrals to mental health support services to any student unable to access on-campus services;</w:t>
      </w:r>
      <w:r w:rsidR="003335D8">
        <w:t xml:space="preserve"> and</w:t>
      </w:r>
    </w:p>
    <w:p w:rsidR="000744CD" w:rsidRDefault="000744CD" w:rsidP="009C16F5">
      <w:pPr>
        <w:pStyle w:val="ListParagraph"/>
        <w:numPr>
          <w:ilvl w:val="0"/>
          <w:numId w:val="5"/>
        </w:numPr>
      </w:pPr>
      <w:r w:rsidRPr="009C16F5">
        <w:rPr>
          <w:spacing w:val="4"/>
          <w:szCs w:val="24"/>
        </w:rPr>
        <w:t>provide that, in lieu of establishing their own 24-hour hotline, an institution of higher education may satisfy the hotline requirement by providing each student with the hotline number for the National Suicid</w:t>
      </w:r>
      <w:r w:rsidR="009C16F5">
        <w:rPr>
          <w:spacing w:val="4"/>
          <w:szCs w:val="24"/>
        </w:rPr>
        <w:t xml:space="preserve">e Prevention Hotline </w:t>
      </w:r>
      <w:r w:rsidRPr="009C16F5">
        <w:rPr>
          <w:spacing w:val="4"/>
          <w:szCs w:val="24"/>
        </w:rPr>
        <w:t xml:space="preserve">the NJ </w:t>
      </w:r>
      <w:proofErr w:type="spellStart"/>
      <w:r w:rsidRPr="009C16F5">
        <w:rPr>
          <w:spacing w:val="4"/>
          <w:szCs w:val="24"/>
        </w:rPr>
        <w:t>Hopeline</w:t>
      </w:r>
      <w:proofErr w:type="spellEnd"/>
      <w:r w:rsidR="009C16F5">
        <w:rPr>
          <w:spacing w:val="4"/>
          <w:szCs w:val="24"/>
        </w:rPr>
        <w:t xml:space="preserve">, or other appropriate 24/7 mental health hotline.  </w:t>
      </w:r>
      <w:r w:rsidRPr="009C16F5">
        <w:rPr>
          <w:spacing w:val="4"/>
          <w:szCs w:val="24"/>
        </w:rPr>
        <w:t>In addition to providing students with the hotline numbers, the institution must also post the hotline numbers in each dormitory, library, and student center, and any other facility or area on campus that the institution determines to be appropriate.</w:t>
      </w:r>
    </w:p>
    <w:p w:rsidR="004B2ABF" w:rsidRDefault="004B2ABF" w:rsidP="0083060A"/>
    <w:p w:rsidR="000744CD" w:rsidRPr="00DA6F1D" w:rsidRDefault="000744CD" w:rsidP="009C16F5"/>
    <w:p w:rsidR="000744CD" w:rsidRDefault="000744CD" w:rsidP="0083060A"/>
    <w:sectPr w:rsidR="000744C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ADF" w:rsidRDefault="008B6ADF">
      <w:r>
        <w:separator/>
      </w:r>
    </w:p>
  </w:endnote>
  <w:endnote w:type="continuationSeparator" w:id="0">
    <w:p w:rsidR="008B6ADF" w:rsidRDefault="008B6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ADF" w:rsidRDefault="008B6ADF">
      <w:r>
        <w:separator/>
      </w:r>
    </w:p>
  </w:footnote>
  <w:footnote w:type="continuationSeparator" w:id="0">
    <w:p w:rsidR="008B6ADF" w:rsidRDefault="008B6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2971" w:rsidP="00112971">
    <w:pPr>
      <w:pStyle w:val="HeaderPage2"/>
      <w:jc w:val="center"/>
    </w:pPr>
    <w:r>
      <w:fldChar w:fldCharType="begin"/>
    </w:r>
    <w:r>
      <w:instrText xml:space="preserve"> PAGE  \* MERGEFORMAT </w:instrText>
    </w:r>
    <w:r>
      <w:fldChar w:fldCharType="separate"/>
    </w:r>
    <w:r w:rsidR="007C48F1">
      <w:rPr>
        <w:noProof/>
      </w:rPr>
      <w:t>2</w:t>
    </w:r>
    <w:r>
      <w:fldChar w:fldCharType="end"/>
    </w:r>
  </w:p>
  <w:p w:rsidR="00112971" w:rsidRDefault="00112971" w:rsidP="0011297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F7C1FA4"/>
    <w:multiLevelType w:val="hybridMultilevel"/>
    <w:tmpl w:val="F75E64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7D1C7D4A"/>
    <w:multiLevelType w:val="hybridMultilevel"/>
    <w:tmpl w:val="9BDE3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AD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4CD"/>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658"/>
    <w:rsid w:val="001020AD"/>
    <w:rsid w:val="00104F41"/>
    <w:rsid w:val="00105C93"/>
    <w:rsid w:val="0010728F"/>
    <w:rsid w:val="00112971"/>
    <w:rsid w:val="0011534D"/>
    <w:rsid w:val="00115C99"/>
    <w:rsid w:val="00121487"/>
    <w:rsid w:val="001231F1"/>
    <w:rsid w:val="00140BC7"/>
    <w:rsid w:val="001452F3"/>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FD1"/>
    <w:rsid w:val="002202B8"/>
    <w:rsid w:val="00220D40"/>
    <w:rsid w:val="00221448"/>
    <w:rsid w:val="0022238A"/>
    <w:rsid w:val="00226FF1"/>
    <w:rsid w:val="002323C8"/>
    <w:rsid w:val="00243505"/>
    <w:rsid w:val="002437FC"/>
    <w:rsid w:val="00244AC5"/>
    <w:rsid w:val="00246107"/>
    <w:rsid w:val="00246613"/>
    <w:rsid w:val="00246FD7"/>
    <w:rsid w:val="00256EEE"/>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5D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8F1"/>
    <w:rsid w:val="007C5327"/>
    <w:rsid w:val="007D0B68"/>
    <w:rsid w:val="007D7580"/>
    <w:rsid w:val="007E1834"/>
    <w:rsid w:val="007E2BE9"/>
    <w:rsid w:val="007E3B0B"/>
    <w:rsid w:val="007E64E2"/>
    <w:rsid w:val="007E6979"/>
    <w:rsid w:val="007E7FB5"/>
    <w:rsid w:val="00805DE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0AD7"/>
    <w:rsid w:val="00886321"/>
    <w:rsid w:val="0089099B"/>
    <w:rsid w:val="00890B29"/>
    <w:rsid w:val="00893A7A"/>
    <w:rsid w:val="008944D3"/>
    <w:rsid w:val="008A0003"/>
    <w:rsid w:val="008A7BAB"/>
    <w:rsid w:val="008B2484"/>
    <w:rsid w:val="008B488F"/>
    <w:rsid w:val="008B6AD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6F5"/>
    <w:rsid w:val="009C300A"/>
    <w:rsid w:val="009C4238"/>
    <w:rsid w:val="009C79F8"/>
    <w:rsid w:val="009F05A2"/>
    <w:rsid w:val="009F13CA"/>
    <w:rsid w:val="009F26AA"/>
    <w:rsid w:val="009F3565"/>
    <w:rsid w:val="009F520D"/>
    <w:rsid w:val="00A0085E"/>
    <w:rsid w:val="00A02CF0"/>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2CC4"/>
    <w:rsid w:val="00D05E75"/>
    <w:rsid w:val="00D22C02"/>
    <w:rsid w:val="00D25BF5"/>
    <w:rsid w:val="00D30C09"/>
    <w:rsid w:val="00D32F02"/>
    <w:rsid w:val="00D33344"/>
    <w:rsid w:val="00D33775"/>
    <w:rsid w:val="00D4278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319"/>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CD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BDE7E472-B20C-49B9-9571-443AEFB3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C16F5"/>
    <w:pPr>
      <w:ind w:left="720"/>
      <w:contextualSpacing/>
    </w:pPr>
  </w:style>
  <w:style w:type="paragraph" w:styleId="BalloonText">
    <w:name w:val="Balloon Text"/>
    <w:basedOn w:val="Normal"/>
    <w:link w:val="BalloonTextChar"/>
    <w:semiHidden/>
    <w:unhideWhenUsed/>
    <w:rsid w:val="00101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16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535</Words>
  <Characters>3069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S3127 HIGHER EDUCATION Statement DECEMBER 9, 2021</vt:lpstr>
    </vt:vector>
  </TitlesOfParts>
  <Manager>R229</Manager>
  <Company>NJ OLS DMU</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S3127  SHI Statement 12/9/21</dc:title>
  <dc:subject/>
  <dc:creator>Senate SHI</dc:creator>
  <cp:keywords>S3127|2|ER |227|0|0|!||</cp:keywords>
  <dc:description/>
  <cp:lastModifiedBy>Brabson, Dawn</cp:lastModifiedBy>
  <cp:revision>2</cp:revision>
  <cp:lastPrinted>2021-12-09T18:31:00Z</cp:lastPrinted>
  <dcterms:created xsi:type="dcterms:W3CDTF">2021-12-10T22:37:00Z</dcterms:created>
  <dcterms:modified xsi:type="dcterms:W3CDTF">2021-12-10T22:37:00Z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