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90E5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90E5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90E51">
        <w:rPr>
          <w:caps/>
          <w:szCs w:val="24"/>
        </w:rPr>
        <w:t>FEBRUARY 9, 2021</w:t>
      </w:r>
    </w:p>
    <w:p w:rsidR="004144CF" w:rsidRDefault="004144CF" w:rsidP="0083060A"/>
    <w:p w:rsidR="00811304" w:rsidRDefault="00811304" w:rsidP="00811304">
      <w:r w:rsidRPr="00811304">
        <w:tab/>
        <w:t>The Senate Health, Human Services and Senior Citizens Committee reports favorably Senate Bill No.</w:t>
      </w:r>
      <w:r>
        <w:t xml:space="preserve"> 3153.</w:t>
      </w:r>
    </w:p>
    <w:p w:rsidR="008666A9" w:rsidRPr="008666A9" w:rsidRDefault="008666A9" w:rsidP="008666A9">
      <w:r w:rsidRPr="008666A9">
        <w:tab/>
        <w:t xml:space="preserve">This bill requires the State Long-Term Care Ombudsman (ombudsman) to establish a long-term care advocacy and educational training program.  </w:t>
      </w:r>
    </w:p>
    <w:p w:rsidR="00811304" w:rsidRDefault="008666A9" w:rsidP="008666A9">
      <w:r w:rsidRPr="008666A9">
        <w:tab/>
        <w:t>Under the amended bill, the ombudsman would be required to establish, in consultation with the Department of Health, an annual long-term care training program.  At a minimum, the program is to address the following subjects:  the rights of residents of long-term care facilities; fostering choice and independence among residents of long-term care facilities; identifying and reporting abuse, neglect, or exploitation of residents of long-term care facilities; long-term care facility ownership; updates on State and federal guidelines, laws, and regulations that pertain to long-term care facilities; and issues, trends, and policies that impact the rights of long-term care residents.  The annual training program is to be completed by the ombudsman’s investigative and advocacy staff, the ombudsman’s volunteer advocates, and Department of Health long-term care facility surveyors, inspectors, and complaint investigators.  Subject to the availability of staff and funding, the training program is to be offered to residents of long-term care facilities, those residents’ family members, advocacy organizations, government agencies, and long-term care facility employees.  To develop and implement the training program, the ombudsman may contract or consult with a non-profit organization that possesses expertise on the rights of residents in long-term care settings.</w:t>
      </w:r>
    </w:p>
    <w:p w:rsidR="00655CA3" w:rsidRDefault="008666A9" w:rsidP="00586CCE">
      <w:r w:rsidRPr="008666A9">
        <w:tab/>
        <w:t xml:space="preserve">As reported by the committee, </w:t>
      </w:r>
      <w:r>
        <w:t>Senate</w:t>
      </w:r>
      <w:r w:rsidRPr="008666A9">
        <w:t xml:space="preserve"> Bill No. </w:t>
      </w:r>
      <w:r>
        <w:t xml:space="preserve">3153 </w:t>
      </w:r>
      <w:r w:rsidRPr="008666A9">
        <w:t xml:space="preserve">is identical to </w:t>
      </w:r>
      <w:r>
        <w:t>Assembly</w:t>
      </w:r>
      <w:r w:rsidRPr="008666A9">
        <w:t xml:space="preserve"> Bill No. </w:t>
      </w:r>
      <w:r>
        <w:t xml:space="preserve">4484(1R) </w:t>
      </w:r>
      <w:r w:rsidRPr="008666A9">
        <w:t>which was also reported by the committee on this date.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E51" w:rsidRDefault="00E90E51">
      <w:r>
        <w:separator/>
      </w:r>
    </w:p>
  </w:endnote>
  <w:endnote w:type="continuationSeparator" w:id="0">
    <w:p w:rsidR="00E90E51" w:rsidRDefault="00E9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E51" w:rsidRDefault="00E90E51">
      <w:r>
        <w:separator/>
      </w:r>
    </w:p>
  </w:footnote>
  <w:footnote w:type="continuationSeparator" w:id="0">
    <w:p w:rsidR="00E90E51" w:rsidRDefault="00E9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86CCE" w:rsidP="00586CC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86CCE" w:rsidRDefault="00586CCE" w:rsidP="00586CC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E5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652C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47E4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6CCE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2453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32CB"/>
    <w:rsid w:val="00811304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66A9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5A8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3B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0DA3"/>
    <w:rsid w:val="00C863A3"/>
    <w:rsid w:val="00C87FC7"/>
    <w:rsid w:val="00C94EFB"/>
    <w:rsid w:val="00C9642B"/>
    <w:rsid w:val="00C96D54"/>
    <w:rsid w:val="00C970F1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0E51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453FBE4-69B2-49AD-B37E-7610E1FE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273</Words>
  <Characters>1620</Characters>
  <Application>Microsoft Office Word</Application>
  <DocSecurity>0</DocSecurity>
  <Lines>40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S3153 SHH Statement 2/9/21</vt:lpstr>
    </vt:vector>
  </TitlesOfParts>
  <Manager>R229</Manager>
  <Company>NJ OLS DMU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S3153 SHH Statement 2/9/21</dc:title>
  <dc:subject/>
  <dc:creator>Senate SHH</dc:creator>
  <cp:keywords>S3153|1|HS |122|0|0|!||</cp:keywords>
  <dc:description/>
  <cp:lastModifiedBy>Bell, Careema</cp:lastModifiedBy>
  <cp:revision>2</cp:revision>
  <cp:lastPrinted>1999-09-30T17:29:00Z</cp:lastPrinted>
  <dcterms:created xsi:type="dcterms:W3CDTF">2021-02-10T16:26:00Z</dcterms:created>
  <dcterms:modified xsi:type="dcterms:W3CDTF">2021-02-10T16:26:00Z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