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C73" w:rsidRDefault="008D1C73" w:rsidP="008D1C73">
      <w:pPr>
        <w:pStyle w:val="bpuReprint"/>
      </w:pPr>
      <w:bookmarkStart w:id="0" w:name="bpuFrontPg"/>
      <w:bookmarkStart w:id="1" w:name="_GoBack"/>
      <w:bookmarkEnd w:id="0"/>
      <w:bookmarkEnd w:id="1"/>
      <w:r>
        <w:t>[First Reprint]</w:t>
      </w:r>
    </w:p>
    <w:p w:rsidR="00652DE9" w:rsidRDefault="00652DE9" w:rsidP="00652DE9">
      <w:pPr>
        <w:pStyle w:val="bpuBill"/>
      </w:pPr>
      <w:r>
        <w:t xml:space="preserve">SENATE, No. 3164 </w:t>
      </w:r>
    </w:p>
    <w:p w:rsidR="00652DE9" w:rsidRPr="009D38FF" w:rsidRDefault="00652DE9" w:rsidP="00652D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87840" r:id="rId8"/>
        </w:object>
      </w:r>
    </w:p>
    <w:p w:rsidR="00652DE9" w:rsidRDefault="00652DE9" w:rsidP="00652DE9">
      <w:pPr>
        <w:pStyle w:val="bpuState"/>
      </w:pPr>
      <w:r>
        <w:t>STATE OF NEW JERSEY</w:t>
      </w:r>
    </w:p>
    <w:p w:rsidR="00652DE9" w:rsidRDefault="00652DE9" w:rsidP="00652DE9">
      <w:pPr>
        <w:pStyle w:val="bpuLegislature"/>
      </w:pPr>
      <w:r>
        <w:t>219th LEGISLATURE</w:t>
      </w:r>
    </w:p>
    <w:p w:rsidR="00652DE9" w:rsidRDefault="00652DE9" w:rsidP="00652DE9">
      <w:pPr>
        <w:pStyle w:val="bpuWpGraphic"/>
      </w:pPr>
      <w:r>
        <w:object w:dxaOrig="8985" w:dyaOrig="255">
          <v:shape id="_x0000_i1026" type="#_x0000_t75" style="width:6in;height:11.8pt" o:ole="">
            <v:imagedata r:id="rId7" o:title=""/>
          </v:shape>
          <o:OLEObject Type="Embed" ProgID="WPWin6.1" ShapeID="_x0000_i1026" DrawAspect="Content" ObjectID="_1703487841" r:id="rId9"/>
        </w:object>
      </w:r>
      <w:r>
        <w:t xml:space="preserve">  </w:t>
      </w:r>
    </w:p>
    <w:p w:rsidR="00652DE9" w:rsidRDefault="00652DE9" w:rsidP="00652DE9">
      <w:pPr>
        <w:pStyle w:val="bpuIntro"/>
      </w:pPr>
      <w:r>
        <w:t>INTRODUCED NOVEMBER 9, 2020</w:t>
      </w:r>
    </w:p>
    <w:p w:rsidR="00652DE9" w:rsidRDefault="00652DE9" w:rsidP="00652DE9">
      <w:pPr>
        <w:pStyle w:val="bpuIntro"/>
      </w:pPr>
    </w:p>
    <w:p w:rsidR="00652DE9" w:rsidRDefault="00652DE9" w:rsidP="00652DE9">
      <w:pPr>
        <w:pStyle w:val="bpuIntro"/>
        <w:sectPr w:rsidR="00652DE9" w:rsidSect="007A32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2DE9" w:rsidRDefault="00652DE9" w:rsidP="00652DE9">
      <w:pPr>
        <w:pStyle w:val="bpuIntro"/>
      </w:pPr>
    </w:p>
    <w:p w:rsidR="00652DE9" w:rsidRDefault="00652DE9" w:rsidP="00652DE9">
      <w:pPr>
        <w:pStyle w:val="bpuSponsor"/>
      </w:pPr>
      <w:r>
        <w:t>Sponsored by:</w:t>
      </w:r>
    </w:p>
    <w:p w:rsidR="00652DE9" w:rsidRDefault="00652DE9" w:rsidP="00652DE9">
      <w:pPr>
        <w:pStyle w:val="bpuSponsor"/>
      </w:pPr>
      <w:r>
        <w:t>Senator  VIN GOPAL</w:t>
      </w:r>
    </w:p>
    <w:p w:rsidR="00652DE9" w:rsidRDefault="00652DE9" w:rsidP="00652DE9">
      <w:pPr>
        <w:pStyle w:val="bpuSponsor"/>
      </w:pPr>
      <w:r>
        <w:t>District 11 (Monmouth)</w:t>
      </w:r>
    </w:p>
    <w:p w:rsidR="00652DE9" w:rsidRDefault="00975A72" w:rsidP="00975A72">
      <w:pPr>
        <w:pStyle w:val="bpuSponsor"/>
      </w:pPr>
      <w:r>
        <w:t>Senator  TROY SINGLETON</w:t>
      </w:r>
    </w:p>
    <w:p w:rsidR="00975A72" w:rsidRDefault="00975A72" w:rsidP="00975A72">
      <w:pPr>
        <w:pStyle w:val="bpuSponsor"/>
      </w:pPr>
      <w:r>
        <w:t>District 7 (Burlington)</w:t>
      </w:r>
    </w:p>
    <w:p w:rsidR="00975A72" w:rsidRDefault="007A3216" w:rsidP="007A3216">
      <w:pPr>
        <w:pStyle w:val="bpuSponsor"/>
      </w:pPr>
      <w:r>
        <w:t>Assemblyman  ERIC HOUGHTALING</w:t>
      </w:r>
    </w:p>
    <w:p w:rsidR="007A3216" w:rsidRDefault="007A3216" w:rsidP="007A3216">
      <w:pPr>
        <w:pStyle w:val="bpuSponsor"/>
      </w:pPr>
      <w:r>
        <w:t>District 11 (Monmouth)</w:t>
      </w:r>
    </w:p>
    <w:p w:rsidR="007A3216" w:rsidRDefault="007A3216" w:rsidP="007A3216">
      <w:pPr>
        <w:pStyle w:val="bpuSponsor"/>
      </w:pPr>
      <w:r>
        <w:t>Assemblywoman  VALERIE VAINIERI HUTTLE</w:t>
      </w:r>
    </w:p>
    <w:p w:rsidR="007A3216" w:rsidRDefault="007A3216" w:rsidP="007A3216">
      <w:pPr>
        <w:pStyle w:val="bpuSponsor"/>
      </w:pPr>
      <w:r>
        <w:t>District 37 (Bergen)</w:t>
      </w:r>
    </w:p>
    <w:p w:rsidR="007A3216" w:rsidRDefault="007A3216" w:rsidP="007A3216">
      <w:pPr>
        <w:pStyle w:val="bpuSponsor"/>
      </w:pPr>
      <w:r>
        <w:t>Assemblyman  THOMAS P. GIBLIN</w:t>
      </w:r>
    </w:p>
    <w:p w:rsidR="007A3216" w:rsidRDefault="007A3216" w:rsidP="007A3216">
      <w:pPr>
        <w:pStyle w:val="bpuSponsor"/>
      </w:pPr>
      <w:r>
        <w:t>District 34 (Essex and Passaic)</w:t>
      </w:r>
    </w:p>
    <w:p w:rsidR="007A3216" w:rsidRPr="007A3216" w:rsidRDefault="007A3216" w:rsidP="007A3216"/>
    <w:p w:rsidR="004D00EE" w:rsidRDefault="007A3216" w:rsidP="007A3216">
      <w:pPr>
        <w:pStyle w:val="bpuSponsor"/>
      </w:pPr>
      <w:r>
        <w:t>Co-Sponsored by:</w:t>
      </w:r>
    </w:p>
    <w:p w:rsidR="007A3216" w:rsidRPr="007A3216" w:rsidRDefault="007A3216" w:rsidP="007A3216">
      <w:pPr>
        <w:pStyle w:val="bpuSponsor"/>
      </w:pPr>
      <w:r w:rsidRPr="007A3216">
        <w:t xml:space="preserve">Senators </w:t>
      </w:r>
      <w:proofErr w:type="spellStart"/>
      <w:r w:rsidRPr="007A3216">
        <w:t>Diegnan</w:t>
      </w:r>
      <w:proofErr w:type="spellEnd"/>
      <w:r w:rsidRPr="007A3216">
        <w:t xml:space="preserve">, </w:t>
      </w:r>
      <w:proofErr w:type="spellStart"/>
      <w:r w:rsidRPr="007A3216">
        <w:t>Pou</w:t>
      </w:r>
      <w:proofErr w:type="spellEnd"/>
      <w:r w:rsidRPr="007A3216">
        <w:t xml:space="preserve">, Ruiz, Assemblymen Coughlin, Moen and </w:t>
      </w:r>
      <w:proofErr w:type="spellStart"/>
      <w:r w:rsidRPr="007A3216">
        <w:t>Zwicker</w:t>
      </w:r>
      <w:proofErr w:type="spellEnd"/>
    </w:p>
    <w:p w:rsidR="00532EA9" w:rsidRDefault="00532EA9" w:rsidP="00532EA9"/>
    <w:p w:rsidR="00532EA9" w:rsidRPr="00532EA9" w:rsidRDefault="00532EA9" w:rsidP="00532EA9"/>
    <w:p w:rsidR="00652DE9" w:rsidRDefault="00652DE9" w:rsidP="00652DE9">
      <w:pPr>
        <w:pStyle w:val="bpuSponsor"/>
      </w:pPr>
    </w:p>
    <w:p w:rsidR="00652DE9" w:rsidRDefault="00652DE9" w:rsidP="00652DE9">
      <w:pPr>
        <w:pStyle w:val="bpuSponsor"/>
      </w:pPr>
    </w:p>
    <w:p w:rsidR="00652DE9" w:rsidRDefault="00652DE9" w:rsidP="00652DE9">
      <w:pPr>
        <w:pStyle w:val="bpuSponsor"/>
      </w:pPr>
      <w:r>
        <w:t>SYNOPSIS</w:t>
      </w:r>
    </w:p>
    <w:p w:rsidR="00652DE9" w:rsidRDefault="00652DE9" w:rsidP="00652DE9">
      <w:pPr>
        <w:pStyle w:val="bpuNormText"/>
      </w:pPr>
      <w:r>
        <w:tab/>
        <w:t xml:space="preserve">Creates NJ Legislative Youth Council. </w:t>
      </w:r>
    </w:p>
    <w:p w:rsidR="00652DE9" w:rsidRDefault="00652DE9" w:rsidP="00652DE9">
      <w:pPr>
        <w:pStyle w:val="bpuNormText"/>
      </w:pPr>
    </w:p>
    <w:p w:rsidR="00652DE9" w:rsidRDefault="00652DE9" w:rsidP="00652DE9">
      <w:pPr>
        <w:pStyle w:val="bpuSponsor"/>
      </w:pPr>
      <w:r>
        <w:t xml:space="preserve">CURRENT VERSION OF TEXT </w:t>
      </w:r>
    </w:p>
    <w:p w:rsidR="00652DE9" w:rsidRDefault="008D1C73" w:rsidP="00652DE9">
      <w:pPr>
        <w:pStyle w:val="bpuNormText"/>
      </w:pPr>
      <w:r>
        <w:tab/>
        <w:t>As reported by the Senate State Government, Wagering, Tourism &amp; Historic Preservation Committee on March 4, 2021, with amendments.</w:t>
      </w:r>
    </w:p>
    <w:p w:rsidR="00652DE9" w:rsidRDefault="00652DE9" w:rsidP="00652D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2DE9" w:rsidRDefault="00652DE9" w:rsidP="008916EC">
      <w:pPr>
        <w:pStyle w:val="FronterPage"/>
        <w:tabs>
          <w:tab w:val="clear" w:pos="720"/>
          <w:tab w:val="clear" w:pos="1440"/>
          <w:tab w:val="clear" w:pos="2160"/>
          <w:tab w:val="clear" w:pos="2880"/>
          <w:tab w:val="clear" w:pos="3600"/>
          <w:tab w:val="clear" w:pos="4320"/>
          <w:tab w:val="clear" w:pos="5040"/>
        </w:tabs>
        <w:sectPr w:rsidR="00652DE9" w:rsidSect="00652DE9">
          <w:type w:val="continuous"/>
          <w:pgSz w:w="12240" w:h="20160" w:code="5"/>
          <w:pgMar w:top="1440" w:right="2275" w:bottom="1440" w:left="2275" w:header="72" w:footer="720" w:gutter="0"/>
          <w:pgNumType w:start="1"/>
          <w:cols w:space="720"/>
          <w:docGrid w:linePitch="360"/>
        </w:sectPr>
      </w:pPr>
    </w:p>
    <w:p w:rsidR="00686AEB" w:rsidRPr="00677316" w:rsidRDefault="002F34AB" w:rsidP="003E47BA">
      <w:pPr>
        <w:pStyle w:val="HangingAnAct"/>
        <w:rPr>
          <w:rStyle w:val="HangingAnActChar"/>
        </w:rPr>
      </w:pPr>
      <w:r>
        <w:rPr>
          <w:rStyle w:val="BillHead"/>
        </w:rPr>
        <w:lastRenderedPageBreak/>
        <w:t>An Act</w:t>
      </w:r>
      <w:r w:rsidR="00686AEB" w:rsidRPr="006B7FA7">
        <w:rPr>
          <w:rStyle w:val="HangingAnActChar"/>
        </w:rPr>
        <w:t xml:space="preserve"> </w:t>
      </w:r>
      <w:r w:rsidR="00006A11" w:rsidRPr="00006A11">
        <w:t xml:space="preserve">creating </w:t>
      </w:r>
      <w:r w:rsidR="00DB61A9">
        <w:t>the</w:t>
      </w:r>
      <w:r w:rsidR="00006A11" w:rsidRPr="00006A11">
        <w:t xml:space="preserve"> New Jersey Legislative Youth Council and supplementing </w:t>
      </w:r>
      <w:r w:rsidR="004C0F2D">
        <w:t>Title 52 of the Revised Statutes.</w:t>
      </w:r>
    </w:p>
    <w:p w:rsidR="000B1054" w:rsidRPr="00D71D68" w:rsidRDefault="000B1054" w:rsidP="000B1054"/>
    <w:p w:rsidR="00686AEB" w:rsidRPr="00AA7880" w:rsidRDefault="00686AEB" w:rsidP="00686AEB">
      <w:r>
        <w:tab/>
      </w:r>
      <w:r w:rsidR="002F34AB">
        <w:rPr>
          <w:rStyle w:val="BillHeading2"/>
        </w:rPr>
        <w:t>Be It Enacted</w:t>
      </w:r>
      <w:r>
        <w:rPr>
          <w:rStyle w:val="BillHeading2"/>
        </w:rPr>
        <w:t xml:space="preserve"> </w:t>
      </w:r>
      <w:r w:rsidR="002F34AB">
        <w:rPr>
          <w:rStyle w:val="BillLanguage"/>
        </w:rPr>
        <w:t>by the Senate and General Assembly of the State of New Jersey:</w:t>
      </w:r>
    </w:p>
    <w:p w:rsidR="00686AEB" w:rsidRDefault="00686AEB" w:rsidP="00686AEB"/>
    <w:p w:rsidR="000008DB" w:rsidRPr="000008DB" w:rsidRDefault="00591CBA" w:rsidP="000008DB">
      <w:r>
        <w:tab/>
        <w:t>1.</w:t>
      </w:r>
      <w:r>
        <w:tab/>
      </w:r>
      <w:r w:rsidR="000008DB" w:rsidRPr="000008DB">
        <w:t>This act shall be known, and may be cited as, the New Jersey Legislative Youth Council Act.</w:t>
      </w:r>
    </w:p>
    <w:p w:rsidR="000008DB" w:rsidRPr="000008DB" w:rsidRDefault="000008DB" w:rsidP="000008DB"/>
    <w:p w:rsidR="000008DB" w:rsidRPr="000008DB" w:rsidRDefault="00591CBA" w:rsidP="000008DB">
      <w:r>
        <w:tab/>
        <w:t>2.</w:t>
      </w:r>
      <w:r>
        <w:tab/>
      </w:r>
      <w:r w:rsidR="000008DB" w:rsidRPr="000008DB">
        <w:t>The Legislature finds and declares that:</w:t>
      </w:r>
    </w:p>
    <w:p w:rsidR="000008DB" w:rsidRPr="000008DB" w:rsidRDefault="00591CBA" w:rsidP="000008DB">
      <w:r>
        <w:tab/>
        <w:t>a.</w:t>
      </w:r>
      <w:r>
        <w:tab/>
      </w:r>
      <w:r w:rsidR="000008DB" w:rsidRPr="000008DB">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0008DB" w:rsidRPr="000008DB" w:rsidRDefault="00591CBA" w:rsidP="000008DB">
      <w:r>
        <w:tab/>
        <w:t>b.</w:t>
      </w:r>
      <w:r>
        <w:tab/>
      </w:r>
      <w:r w:rsidR="000008DB" w:rsidRPr="000008DB">
        <w:t xml:space="preserve">The unique perspectives and valuable insights of the youth of this country are essential to ensuring that investments made by </w:t>
      </w:r>
      <w:r w:rsidR="002C1E11">
        <w:t xml:space="preserve">the </w:t>
      </w:r>
      <w:r w:rsidR="000008DB" w:rsidRPr="000008DB">
        <w:t xml:space="preserve">government for programs and services for those youth are effective and efficient. </w:t>
      </w:r>
    </w:p>
    <w:p w:rsidR="000008DB" w:rsidRPr="000008DB" w:rsidRDefault="00591CBA" w:rsidP="000008DB">
      <w:r>
        <w:tab/>
        <w:t>c.</w:t>
      </w:r>
      <w:r>
        <w:tab/>
      </w:r>
      <w:r w:rsidR="000008DB" w:rsidRPr="000008DB">
        <w:t xml:space="preserve">Many state legislatures have created youth councils that have proven to be an effective means of understanding the perspectives and opinions of the youth of the state, leading to more effective and efficient policies, programs, and services for those youth. </w:t>
      </w:r>
    </w:p>
    <w:p w:rsidR="000008DB" w:rsidRPr="000008DB" w:rsidRDefault="00591CBA" w:rsidP="000008DB">
      <w:r>
        <w:tab/>
        <w:t>d.</w:t>
      </w:r>
      <w:r>
        <w:tab/>
      </w:r>
      <w:r w:rsidR="000008DB" w:rsidRPr="000008DB">
        <w:t xml:space="preserve">The creation of a youth council in this State that can advise the New Jersey Legislature will be beneficial for the State and its resident youth.  </w:t>
      </w:r>
    </w:p>
    <w:p w:rsidR="000008DB" w:rsidRPr="000008DB" w:rsidRDefault="000008DB" w:rsidP="000008DB"/>
    <w:p w:rsidR="000008DB" w:rsidRPr="000008DB" w:rsidRDefault="00591CBA" w:rsidP="000008DB">
      <w:r>
        <w:tab/>
        <w:t>3.</w:t>
      </w:r>
      <w:r>
        <w:tab/>
      </w:r>
      <w:r w:rsidR="000008DB" w:rsidRPr="000008DB">
        <w:t xml:space="preserve">There is established a New Jersey Legislative Youth Council for the purpose of providing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w:t>
      </w:r>
    </w:p>
    <w:p w:rsidR="000008DB" w:rsidRPr="000008DB" w:rsidRDefault="000008DB" w:rsidP="000008DB">
      <w:r w:rsidRPr="000008DB">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available online to the public. </w:t>
      </w:r>
    </w:p>
    <w:p w:rsidR="000008DB" w:rsidRPr="000008DB" w:rsidRDefault="000008DB" w:rsidP="000008DB">
      <w:r w:rsidRPr="000008DB">
        <w:tab/>
        <w:t>The council may express its position publicly on legislation pending before the New Jersey Legislature that is directly relevant to the youth of this State.</w:t>
      </w:r>
    </w:p>
    <w:p w:rsidR="000008DB" w:rsidRPr="000008DB" w:rsidRDefault="000008DB" w:rsidP="000008DB"/>
    <w:p w:rsidR="000008DB" w:rsidRPr="000008DB" w:rsidRDefault="000008DB" w:rsidP="000008DB">
      <w:r w:rsidRPr="000008DB">
        <w:tab/>
      </w:r>
      <w:r w:rsidR="00E81D71">
        <w:t>4</w:t>
      </w:r>
      <w:r w:rsidRPr="000008DB">
        <w:t xml:space="preserve">.  a.  The council shall be comprised of 44 members.  Forty members shall be members of the public and four members shall be members of the New Jersey Legislature.  </w:t>
      </w:r>
    </w:p>
    <w:p w:rsidR="000008DB" w:rsidRPr="000008DB" w:rsidRDefault="000008DB" w:rsidP="000008DB">
      <w:r w:rsidRPr="000008DB">
        <w:tab/>
        <w:t xml:space="preserve">b.  Each of the 40 public members shall have been a resident of New Jersey for at least 15 years and shall be between 15 and 23 years of age at the time of appointment.  </w:t>
      </w:r>
    </w:p>
    <w:p w:rsidR="000008DB" w:rsidRPr="000008DB" w:rsidRDefault="000008DB" w:rsidP="000008DB">
      <w:r w:rsidRPr="000008DB">
        <w:tab/>
        <w:t>Each public member shall represent one of the 40 districts of the New Jersey Legislature.</w:t>
      </w:r>
    </w:p>
    <w:p w:rsidR="000008DB" w:rsidRPr="000008DB" w:rsidRDefault="000008DB" w:rsidP="000008DB">
      <w:r w:rsidRPr="000008DB">
        <w:tab/>
        <w:t>The 40 public members shall be inclusive and reflective of the racial, gender, geographic, urban, rural, and economic diversity of the</w:t>
      </w:r>
      <w:r w:rsidR="008F5985">
        <w:t>ir district</w:t>
      </w:r>
      <w:r w:rsidRPr="000008DB">
        <w:t xml:space="preserve">.  </w:t>
      </w:r>
    </w:p>
    <w:p w:rsidR="000008DB" w:rsidRPr="000008DB" w:rsidRDefault="000008DB" w:rsidP="000008DB">
      <w:r w:rsidRPr="000008DB">
        <w:tab/>
        <w:t xml:space="preserve">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  </w:t>
      </w:r>
    </w:p>
    <w:p w:rsidR="000008DB" w:rsidRPr="000008DB" w:rsidRDefault="000008DB" w:rsidP="000008DB">
      <w:r w:rsidRPr="000008DB">
        <w:tab/>
        <w:t xml:space="preserve">No public member shall be a family member, or an employee, of a person who is holding, or who held in the five years prior to the public member’s appointment, any appointive or elective public office of this State.  </w:t>
      </w:r>
    </w:p>
    <w:p w:rsidR="000008DB" w:rsidRPr="000008DB" w:rsidRDefault="000008DB" w:rsidP="000008DB">
      <w:r w:rsidRPr="000008DB">
        <w:tab/>
        <w:t>Public members shall serve for a term of two years, and if eligible, may be reappointed to serve for one additional term.</w:t>
      </w:r>
    </w:p>
    <w:p w:rsidR="000008DB" w:rsidRPr="000008DB" w:rsidRDefault="000008DB" w:rsidP="000008DB">
      <w:r w:rsidRPr="000008DB">
        <w:tab/>
        <w:t xml:space="preserve">c.  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Assembly to serve on the council.  </w:t>
      </w:r>
    </w:p>
    <w:p w:rsidR="000008DB" w:rsidRPr="000008DB" w:rsidRDefault="000008DB" w:rsidP="000008DB">
      <w:r w:rsidRPr="000008DB">
        <w:tab/>
        <w:t xml:space="preserve">The legislative members shall serve a term coterminous with their term of office, and at the pleasure of the President of the Senate or the Speaker of the General Assembly.  </w:t>
      </w:r>
    </w:p>
    <w:p w:rsidR="000008DB" w:rsidRPr="000008DB" w:rsidRDefault="000008DB" w:rsidP="000008DB">
      <w:r w:rsidRPr="000008DB">
        <w:tab/>
        <w:t xml:space="preserve">The legislative members shall be non-voting, advisory members appointed solely for the purpose of assisting the public members of the council in conducting the council’s meetings and activities, and in fulfilling the council’s purpose.  </w:t>
      </w:r>
    </w:p>
    <w:p w:rsidR="000008DB" w:rsidRPr="000008DB" w:rsidRDefault="000008DB" w:rsidP="000008DB">
      <w:r w:rsidRPr="000008DB">
        <w:tab/>
        <w:t xml:space="preserve">The legislative members shall advise the council on the legislative process, provide policy and fiscal briefings, assist with the drafting of proposed legislation, and provide such guidance and information as the council deems appropriate.  </w:t>
      </w:r>
    </w:p>
    <w:p w:rsidR="000008DB" w:rsidRPr="000008DB" w:rsidRDefault="000008DB" w:rsidP="000008DB">
      <w:r w:rsidRPr="000008DB">
        <w:tab/>
        <w:t xml:space="preserve">d.  The public members of the council shall serve until their successors are appointed and qualified, and, for this purpose, a public member may serve after reaching the age of 23 years.   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  </w:t>
      </w:r>
    </w:p>
    <w:p w:rsidR="000008DB" w:rsidRPr="000008DB" w:rsidRDefault="00591CBA" w:rsidP="000008DB">
      <w:r>
        <w:tab/>
        <w:t>e.</w:t>
      </w:r>
      <w:r>
        <w:tab/>
      </w:r>
      <w:r w:rsidR="000008DB" w:rsidRPr="000008DB">
        <w:t xml:space="preserve">For the purpose of the New Jersey Legislative </w:t>
      </w:r>
      <w:r w:rsidR="002C1E11">
        <w:t xml:space="preserve">Youth </w:t>
      </w:r>
      <w:r w:rsidR="000008DB" w:rsidRPr="000008DB">
        <w:t>Council:</w:t>
      </w:r>
    </w:p>
    <w:p w:rsidR="000008DB" w:rsidRPr="000008DB" w:rsidRDefault="000008DB" w:rsidP="000008DB">
      <w:r w:rsidRPr="000008DB">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0008DB" w:rsidRPr="000008DB" w:rsidRDefault="000008DB" w:rsidP="000008DB">
      <w:r w:rsidRPr="000008DB">
        <w:tab/>
        <w:t xml:space="preserve">“Family member” means a child, sibling, niece, nephew, first cousin, or grandchild, whether the individual is related by blood, marriage, or adoption.  </w:t>
      </w:r>
    </w:p>
    <w:p w:rsidR="000008DB" w:rsidRPr="000008DB" w:rsidRDefault="000008DB" w:rsidP="000008DB">
      <w:r w:rsidRPr="000008DB">
        <w:tab/>
        <w:t xml:space="preserve">“Youth” means a person at least 15 years of age but under the age of 23 years.  </w:t>
      </w:r>
    </w:p>
    <w:p w:rsidR="000008DB" w:rsidRPr="000008DB" w:rsidRDefault="000008DB" w:rsidP="000008DB"/>
    <w:p w:rsidR="000008DB" w:rsidRPr="000008DB" w:rsidRDefault="000008DB" w:rsidP="000008DB">
      <w:r w:rsidRPr="000008DB">
        <w:tab/>
      </w:r>
      <w:r w:rsidR="00E81D71">
        <w:t>5</w:t>
      </w:r>
      <w:r w:rsidR="00591CBA">
        <w:t>.</w:t>
      </w:r>
      <w:r w:rsidR="00591CBA">
        <w:tab/>
      </w:r>
      <w:r w:rsidRPr="000008DB">
        <w:t>The legislative members shall be appointed within 60 days after the creation of the council by law.  The legislative members initially appointed shall develop an application form and application process for the selection of the public members.  The application form and application process may be revised by a majority vote of the public members appointed to the council.</w:t>
      </w:r>
    </w:p>
    <w:p w:rsidR="000008DB" w:rsidRPr="000008DB" w:rsidRDefault="000008DB" w:rsidP="000008DB">
      <w:r w:rsidRPr="000008DB">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rsidR="002C1E11">
        <w:t>s</w:t>
      </w:r>
      <w:r w:rsidRPr="000008DB">
        <w:t xml:space="preserve"> residing in that legislative district who submit applications.  The public members shall be appointed within 60 days of the completion of the application form and application process. </w:t>
      </w:r>
    </w:p>
    <w:p w:rsidR="0070555B" w:rsidRDefault="000008DB" w:rsidP="0070555B">
      <w:r w:rsidRPr="000008DB">
        <w:tab/>
        <w:t xml:space="preserve">If no applications for public membership are received from persons in a legislative district or there are no qualified applicants, an additional 30 days to appoint a public member from that legislative district shall be provided for the receipt of applications from person who reside in that legislative district.  </w:t>
      </w:r>
      <w:r w:rsidR="0070555B">
        <w:br w:type="page"/>
      </w:r>
    </w:p>
    <w:p w:rsidR="000008DB" w:rsidRPr="000008DB" w:rsidRDefault="000008DB" w:rsidP="000008DB">
      <w:r w:rsidRPr="000008DB">
        <w:tab/>
      </w:r>
      <w:r w:rsidR="00E81D71">
        <w:t>6</w:t>
      </w:r>
      <w:r w:rsidR="00591CBA">
        <w:t>.</w:t>
      </w:r>
      <w:r w:rsidR="00591CBA">
        <w:tab/>
      </w:r>
      <w:r w:rsidRPr="000008DB">
        <w:t>a.  The legislative members of the council appointed by the President of the Senate and the Speaker of the General Assembly shall serve as co-chairs at the initial meeting of the council.  At the same initial meeting, the public members shall elect five of the public members of the council to service on the council’s executive board.</w:t>
      </w:r>
    </w:p>
    <w:p w:rsidR="000008DB" w:rsidRPr="000008DB" w:rsidRDefault="00591CBA" w:rsidP="000008DB">
      <w:r>
        <w:tab/>
        <w:t>b.</w:t>
      </w:r>
      <w:r>
        <w:tab/>
      </w:r>
      <w:r w:rsidR="000008DB" w:rsidRPr="000008DB">
        <w:t xml:space="preserve">The executive board shall be comprised of five public members and the four legislative members. 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rsidR="006D66C9">
        <w:t>include</w:t>
      </w:r>
      <w:r w:rsidR="000008DB" w:rsidRPr="000008DB">
        <w:t xml:space="preserve"> a chair, vice chair, secretary, and any other officer the council deems necessary and appropriate.  </w:t>
      </w:r>
    </w:p>
    <w:p w:rsidR="000008DB" w:rsidRPr="000008DB" w:rsidRDefault="000008DB" w:rsidP="000008DB"/>
    <w:p w:rsidR="000008DB" w:rsidRPr="000008DB" w:rsidRDefault="000008DB" w:rsidP="000008DB">
      <w:r w:rsidRPr="000008DB">
        <w:tab/>
      </w:r>
      <w:r w:rsidR="00E81D71">
        <w:t>7</w:t>
      </w:r>
      <w:r w:rsidR="00591CBA">
        <w:t>.</w:t>
      </w:r>
      <w:r w:rsidR="00591CBA">
        <w:tab/>
      </w:r>
      <w:r w:rsidRPr="000008DB">
        <w:t xml:space="preserve">a.  The council shall meet at least four times a year to conduct business.  The council shall meet at the State House Complex to conduct business.  </w:t>
      </w:r>
    </w:p>
    <w:p w:rsidR="000008DB" w:rsidRPr="000008DB" w:rsidRDefault="00591CBA" w:rsidP="000008DB">
      <w:r>
        <w:tab/>
        <w:t>b.</w:t>
      </w:r>
      <w:r>
        <w:tab/>
      </w:r>
      <w:r w:rsidR="000008DB" w:rsidRPr="000008DB">
        <w:t xml:space="preserve">A majority of the public members shall constitute a quorum for the transaction of business, and the acts of a majority of the public members present at a meeting at which there is a quorum shall constitute the acts of the council.  </w:t>
      </w:r>
    </w:p>
    <w:p w:rsidR="000008DB" w:rsidRPr="000008DB" w:rsidRDefault="000008DB" w:rsidP="000008DB">
      <w:r w:rsidRPr="000008DB">
        <w:tab/>
        <w:t xml:space="preserve">The council shall hold at least two public hearings each year, in different parts of the State, for the purpose of receiving testimony from members of the public, and in particular from the youth of this State.  </w:t>
      </w:r>
    </w:p>
    <w:p w:rsidR="000008DB" w:rsidRPr="000008DB" w:rsidRDefault="000008DB" w:rsidP="000008DB">
      <w:r w:rsidRPr="000008DB">
        <w:tab/>
        <w:t>The council may hold such other meetings throughout the year as the council may deem appropriate.</w:t>
      </w:r>
    </w:p>
    <w:p w:rsidR="000008DB" w:rsidRPr="000008DB" w:rsidRDefault="00591CBA" w:rsidP="000008DB">
      <w:r>
        <w:tab/>
        <w:t>c.</w:t>
      </w:r>
      <w:r>
        <w:tab/>
      </w:r>
      <w:r w:rsidR="000008DB" w:rsidRPr="000008DB">
        <w:t>The council shall submit an annual report by January 15 of each year to the Legislature of its activities and recommendations.  The report shall be made available online to the public.</w:t>
      </w:r>
    </w:p>
    <w:p w:rsidR="000008DB" w:rsidRPr="000008DB" w:rsidRDefault="00591CBA" w:rsidP="000008DB">
      <w:r>
        <w:tab/>
        <w:t>d.</w:t>
      </w:r>
      <w:r>
        <w:tab/>
      </w:r>
      <w:r w:rsidR="000008DB" w:rsidRPr="000008DB">
        <w:t xml:space="preserve">The council shall be constituted upon the appointment of the majority of its public members and shall have no expiration date.  </w:t>
      </w:r>
    </w:p>
    <w:p w:rsidR="000008DB" w:rsidRPr="000008DB" w:rsidRDefault="000008DB" w:rsidP="000008DB"/>
    <w:p w:rsidR="008D1C73" w:rsidRPr="00CE09CB" w:rsidRDefault="008D1C73" w:rsidP="008D1C73">
      <w:r>
        <w:tab/>
      </w:r>
      <w:r w:rsidRPr="00CE09CB">
        <w:t>8.</w:t>
      </w:r>
      <w:r w:rsidRPr="00CE09CB">
        <w:tab/>
        <w:t xml:space="preserve">a.  The public members of the council shall serve without compensation, but may be reimbursed for necessary expenses incurred in the performance of their duties as public members of the council, within the limits of funds made available to the council for its purpose.  </w:t>
      </w:r>
    </w:p>
    <w:p w:rsidR="008D1C73" w:rsidRPr="00CE09CB" w:rsidRDefault="008D1C73" w:rsidP="008D1C73">
      <w:r w:rsidRPr="00CE09CB">
        <w:tab/>
        <w:t>b.</w:t>
      </w:r>
      <w:r w:rsidRPr="00CE09CB">
        <w:tab/>
        <w:t>The New Jersey Legislature may accept monetary donations, that shall be deposited into the New Jersey Legislative Youth Council Fund, from public and private sources to support the activities of the council.  A monetary donation shall not be accepted from any 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w:t>
      </w:r>
      <w:r>
        <w:t xml:space="preserve"> </w:t>
      </w:r>
      <w:r w:rsidRPr="00CE09CB">
        <w:t xml:space="preserve">$500 </w:t>
      </w:r>
      <w:r>
        <w:rPr>
          <w:rFonts w:ascii="Albertus Extra Bold" w:hAnsi="Albertus Extra Bold"/>
          <w:b/>
          <w:vertAlign w:val="superscript"/>
        </w:rPr>
        <w:t>1</w:t>
      </w:r>
      <w:r>
        <w:rPr>
          <w:u w:val="single"/>
        </w:rPr>
        <w:t>per calendar year</w:t>
      </w:r>
      <w:r>
        <w:rPr>
          <w:rFonts w:ascii="Albertus Extra Bold" w:hAnsi="Albertus Extra Bold"/>
          <w:b/>
          <w:vertAlign w:val="superscript"/>
        </w:rPr>
        <w:t>1</w:t>
      </w:r>
      <w:r>
        <w:t xml:space="preserve"> </w:t>
      </w:r>
      <w:r w:rsidRPr="00CE09CB">
        <w:t xml:space="preserve">in the aggregate.  Each donation shall be subject to approval by the council.  </w:t>
      </w:r>
      <w:r>
        <w:t xml:space="preserve"> </w:t>
      </w:r>
    </w:p>
    <w:p w:rsidR="000008DB" w:rsidRPr="000008DB" w:rsidRDefault="000008DB" w:rsidP="000008DB"/>
    <w:p w:rsidR="000008DB" w:rsidRPr="000008DB" w:rsidRDefault="000008DB" w:rsidP="000008DB">
      <w:r w:rsidRPr="000008DB">
        <w:tab/>
      </w:r>
      <w:r w:rsidR="00E81D71">
        <w:t>9</w:t>
      </w:r>
      <w:r w:rsidR="00591CBA">
        <w:t>.</w:t>
      </w:r>
      <w:r w:rsidR="00591CBA">
        <w:tab/>
      </w:r>
      <w:r w:rsidRPr="000008DB">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0008DB" w:rsidRPr="000008DB" w:rsidRDefault="000008DB" w:rsidP="000008DB">
      <w:r w:rsidRPr="000008DB">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0008DB" w:rsidRPr="000008DB" w:rsidRDefault="000008DB" w:rsidP="000008DB">
      <w:r w:rsidRPr="000008DB">
        <w:tab/>
      </w:r>
    </w:p>
    <w:p w:rsidR="000008DB" w:rsidRPr="000008DB" w:rsidRDefault="000008DB" w:rsidP="000008DB">
      <w:r w:rsidRPr="000008DB">
        <w:tab/>
        <w:t>1</w:t>
      </w:r>
      <w:r w:rsidR="00E81D71">
        <w:t>0</w:t>
      </w:r>
      <w:r w:rsidR="00591CBA">
        <w:t>.</w:t>
      </w:r>
      <w:r w:rsidR="00591CBA">
        <w:tab/>
      </w:r>
      <w:r w:rsidRPr="000008DB">
        <w:t xml:space="preserve">This act shall take effect immediately.  </w:t>
      </w:r>
    </w:p>
    <w:sectPr w:rsidR="000008DB" w:rsidRPr="000008DB" w:rsidSect="00652D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BB" w:rsidRDefault="00CF34BB">
      <w:r>
        <w:separator/>
      </w:r>
    </w:p>
  </w:endnote>
  <w:endnote w:type="continuationSeparator" w:id="0">
    <w:p w:rsidR="00CF34BB" w:rsidRDefault="00CF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A72" w:rsidRDefault="007A3216" w:rsidP="007A3216">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C73" w:rsidRPr="00921C91" w:rsidRDefault="008D1C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1C73" w:rsidRPr="00921C91" w:rsidRDefault="008D1C73">
    <w:pPr>
      <w:pStyle w:val="Footer"/>
      <w:rPr>
        <w:szCs w:val="18"/>
      </w:rPr>
    </w:pPr>
  </w:p>
  <w:p w:rsidR="008D1C73" w:rsidRPr="00921C91" w:rsidRDefault="008D1C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1C73" w:rsidRDefault="008D1C73" w:rsidP="00686AEB">
    <w:pPr>
      <w:pStyle w:val="Footer"/>
    </w:pPr>
    <w:r>
      <w:tab/>
      <w:t>Matter enclosed in superscript numerals has been adopted as follows:</w:t>
    </w:r>
  </w:p>
  <w:p w:rsidR="008D1C73" w:rsidRDefault="008D1C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4, 2021.</w:t>
    </w:r>
  </w:p>
  <w:p w:rsidR="008D1C73" w:rsidRPr="008D1C73" w:rsidRDefault="008D1C7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BB" w:rsidRDefault="00CF34BB">
      <w:r>
        <w:separator/>
      </w:r>
    </w:p>
  </w:footnote>
  <w:footnote w:type="continuationSeparator" w:id="0">
    <w:p w:rsidR="00CF34BB" w:rsidRDefault="00CF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6A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2DE9" w:rsidRDefault="00652DE9" w:rsidP="00652DE9">
    <w:pPr>
      <w:pStyle w:val="bpuHeadSpon"/>
    </w:pPr>
    <w:r w:rsidRPr="00652DE9">
      <w:rPr>
        <w:rStyle w:val="bpuHeadSponChar"/>
      </w:rPr>
      <w:t>S3164</w:t>
    </w:r>
    <w:r>
      <w:t xml:space="preserve"> </w:t>
    </w:r>
    <w:r w:rsidR="008D1C73">
      <w:t xml:space="preserve">[1R] </w:t>
    </w:r>
    <w:r>
      <w:t>GOPAL</w:t>
    </w:r>
    <w:r w:rsidR="00975A72">
      <w:t>, SINGLETON</w:t>
    </w:r>
  </w:p>
  <w:p w:rsidR="00652DE9" w:rsidRDefault="00652DE9" w:rsidP="00652DE9">
    <w:pPr>
      <w:pStyle w:val="bpuHeadSpon"/>
    </w:pPr>
    <w:r>
      <w:fldChar w:fldCharType="begin"/>
    </w:r>
    <w:r>
      <w:instrText xml:space="preserve"> PAGE  \* MERGEFORMAT </w:instrText>
    </w:r>
    <w:r>
      <w:fldChar w:fldCharType="separate"/>
    </w:r>
    <w:r w:rsidR="00EA10D1">
      <w:rPr>
        <w:noProof/>
      </w:rPr>
      <w:t>6</w:t>
    </w:r>
    <w:r>
      <w:fldChar w:fldCharType="end"/>
    </w:r>
  </w:p>
  <w:p w:rsidR="00652DE9" w:rsidRDefault="00652DE9" w:rsidP="00652D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2DE9" w:rsidRDefault="00652DE9" w:rsidP="00652DE9">
    <w:pPr>
      <w:pStyle w:val="bpuHeadSpon"/>
    </w:pPr>
    <w:r w:rsidRPr="00652DE9">
      <w:rPr>
        <w:rStyle w:val="bpuHeadSponChar"/>
      </w:rPr>
      <w:t>S3164</w:t>
    </w:r>
    <w:r>
      <w:t xml:space="preserve"> </w:t>
    </w:r>
    <w:r w:rsidR="008D1C73">
      <w:t xml:space="preserve">[1R] </w:t>
    </w:r>
    <w:r>
      <w:t>GOPAL</w:t>
    </w:r>
    <w:r w:rsidR="00975A72">
      <w:t>, SINGLETON</w:t>
    </w:r>
  </w:p>
  <w:p w:rsidR="00652DE9" w:rsidRDefault="00652DE9" w:rsidP="00652DE9">
    <w:pPr>
      <w:pStyle w:val="bpuHeadSpon"/>
    </w:pPr>
    <w:r>
      <w:fldChar w:fldCharType="begin"/>
    </w:r>
    <w:r>
      <w:instrText xml:space="preserve"> PAGE  \* MERGEFORMAT </w:instrText>
    </w:r>
    <w:r>
      <w:fldChar w:fldCharType="separate"/>
    </w:r>
    <w:r w:rsidR="00EA10D1">
      <w:rPr>
        <w:noProof/>
      </w:rPr>
      <w:t>2</w:t>
    </w:r>
    <w:r>
      <w:fldChar w:fldCharType="end"/>
    </w:r>
  </w:p>
  <w:p w:rsidR="00652DE9" w:rsidRDefault="00652DE9" w:rsidP="00652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4BB"/>
    <w:rsid w:val="000008DB"/>
    <w:rsid w:val="000051BD"/>
    <w:rsid w:val="00006A11"/>
    <w:rsid w:val="000160A5"/>
    <w:rsid w:val="0002335B"/>
    <w:rsid w:val="0003549A"/>
    <w:rsid w:val="000367AE"/>
    <w:rsid w:val="00037C24"/>
    <w:rsid w:val="00043B22"/>
    <w:rsid w:val="00054975"/>
    <w:rsid w:val="00057D20"/>
    <w:rsid w:val="0006068D"/>
    <w:rsid w:val="00060FA0"/>
    <w:rsid w:val="0006197C"/>
    <w:rsid w:val="0006281F"/>
    <w:rsid w:val="0008141C"/>
    <w:rsid w:val="00087BB9"/>
    <w:rsid w:val="00094A55"/>
    <w:rsid w:val="0009717E"/>
    <w:rsid w:val="000A44A7"/>
    <w:rsid w:val="000B1054"/>
    <w:rsid w:val="000B2395"/>
    <w:rsid w:val="000B3411"/>
    <w:rsid w:val="000C054C"/>
    <w:rsid w:val="000C12C2"/>
    <w:rsid w:val="000C4C09"/>
    <w:rsid w:val="000D11AF"/>
    <w:rsid w:val="000D6255"/>
    <w:rsid w:val="000D6262"/>
    <w:rsid w:val="000D7B4A"/>
    <w:rsid w:val="000E4006"/>
    <w:rsid w:val="000F3DA2"/>
    <w:rsid w:val="000F5FDE"/>
    <w:rsid w:val="000F7466"/>
    <w:rsid w:val="00100E2B"/>
    <w:rsid w:val="00103A6D"/>
    <w:rsid w:val="0013000E"/>
    <w:rsid w:val="00133F81"/>
    <w:rsid w:val="00135943"/>
    <w:rsid w:val="0014664C"/>
    <w:rsid w:val="001477F3"/>
    <w:rsid w:val="001645FB"/>
    <w:rsid w:val="00166DC8"/>
    <w:rsid w:val="00173D2B"/>
    <w:rsid w:val="00181676"/>
    <w:rsid w:val="00183603"/>
    <w:rsid w:val="0018410E"/>
    <w:rsid w:val="00184F75"/>
    <w:rsid w:val="00194E78"/>
    <w:rsid w:val="0019512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34"/>
    <w:rsid w:val="00205533"/>
    <w:rsid w:val="00211603"/>
    <w:rsid w:val="00212B8D"/>
    <w:rsid w:val="0021585F"/>
    <w:rsid w:val="00221C7B"/>
    <w:rsid w:val="00222983"/>
    <w:rsid w:val="00236F75"/>
    <w:rsid w:val="002370D0"/>
    <w:rsid w:val="002470CC"/>
    <w:rsid w:val="00253796"/>
    <w:rsid w:val="00253BD5"/>
    <w:rsid w:val="00255958"/>
    <w:rsid w:val="00256732"/>
    <w:rsid w:val="00257FA2"/>
    <w:rsid w:val="002631C2"/>
    <w:rsid w:val="0026574A"/>
    <w:rsid w:val="002660BB"/>
    <w:rsid w:val="002720E8"/>
    <w:rsid w:val="00275293"/>
    <w:rsid w:val="002776B0"/>
    <w:rsid w:val="00286C7E"/>
    <w:rsid w:val="0029409C"/>
    <w:rsid w:val="002A1029"/>
    <w:rsid w:val="002A3A1A"/>
    <w:rsid w:val="002A4692"/>
    <w:rsid w:val="002A51BA"/>
    <w:rsid w:val="002A5BF1"/>
    <w:rsid w:val="002B2E26"/>
    <w:rsid w:val="002B3FE6"/>
    <w:rsid w:val="002C1329"/>
    <w:rsid w:val="002C1E11"/>
    <w:rsid w:val="002C2D81"/>
    <w:rsid w:val="002C40FC"/>
    <w:rsid w:val="002C461E"/>
    <w:rsid w:val="002C6CEC"/>
    <w:rsid w:val="002E09CE"/>
    <w:rsid w:val="002E69D1"/>
    <w:rsid w:val="002F34AB"/>
    <w:rsid w:val="002F3BA6"/>
    <w:rsid w:val="00300B5B"/>
    <w:rsid w:val="00315320"/>
    <w:rsid w:val="00325776"/>
    <w:rsid w:val="00325E27"/>
    <w:rsid w:val="00330395"/>
    <w:rsid w:val="00333704"/>
    <w:rsid w:val="00336624"/>
    <w:rsid w:val="0034025F"/>
    <w:rsid w:val="00340458"/>
    <w:rsid w:val="0034200F"/>
    <w:rsid w:val="0034371C"/>
    <w:rsid w:val="003446A0"/>
    <w:rsid w:val="0034481B"/>
    <w:rsid w:val="00346915"/>
    <w:rsid w:val="00350130"/>
    <w:rsid w:val="00354334"/>
    <w:rsid w:val="003550F1"/>
    <w:rsid w:val="0036180C"/>
    <w:rsid w:val="00363CF5"/>
    <w:rsid w:val="00364344"/>
    <w:rsid w:val="003702CA"/>
    <w:rsid w:val="00370617"/>
    <w:rsid w:val="00373E3B"/>
    <w:rsid w:val="00382F1F"/>
    <w:rsid w:val="003840E5"/>
    <w:rsid w:val="00384C0D"/>
    <w:rsid w:val="00391DA4"/>
    <w:rsid w:val="003A3C64"/>
    <w:rsid w:val="003A3F83"/>
    <w:rsid w:val="003C43EF"/>
    <w:rsid w:val="003C5A6B"/>
    <w:rsid w:val="003C7FB2"/>
    <w:rsid w:val="003D0A90"/>
    <w:rsid w:val="003D24DE"/>
    <w:rsid w:val="003E26D4"/>
    <w:rsid w:val="003E47BA"/>
    <w:rsid w:val="003E47BC"/>
    <w:rsid w:val="003F3B37"/>
    <w:rsid w:val="0040195A"/>
    <w:rsid w:val="00402DC0"/>
    <w:rsid w:val="0041339A"/>
    <w:rsid w:val="0041626D"/>
    <w:rsid w:val="00416C4B"/>
    <w:rsid w:val="0041751E"/>
    <w:rsid w:val="004211E5"/>
    <w:rsid w:val="00422091"/>
    <w:rsid w:val="0043386C"/>
    <w:rsid w:val="00436F2D"/>
    <w:rsid w:val="00436F5D"/>
    <w:rsid w:val="00437C47"/>
    <w:rsid w:val="00441B42"/>
    <w:rsid w:val="00447213"/>
    <w:rsid w:val="0045118A"/>
    <w:rsid w:val="00455D51"/>
    <w:rsid w:val="00456BF9"/>
    <w:rsid w:val="00461057"/>
    <w:rsid w:val="00464EFE"/>
    <w:rsid w:val="00465BAC"/>
    <w:rsid w:val="004704A8"/>
    <w:rsid w:val="00471102"/>
    <w:rsid w:val="00471F18"/>
    <w:rsid w:val="004725C3"/>
    <w:rsid w:val="00477CF0"/>
    <w:rsid w:val="00484144"/>
    <w:rsid w:val="00484C19"/>
    <w:rsid w:val="00485866"/>
    <w:rsid w:val="00485C73"/>
    <w:rsid w:val="00492076"/>
    <w:rsid w:val="00493B1D"/>
    <w:rsid w:val="00497037"/>
    <w:rsid w:val="004A3009"/>
    <w:rsid w:val="004A6940"/>
    <w:rsid w:val="004A75CC"/>
    <w:rsid w:val="004A77A4"/>
    <w:rsid w:val="004B47DC"/>
    <w:rsid w:val="004C0F2D"/>
    <w:rsid w:val="004C11A1"/>
    <w:rsid w:val="004C20B3"/>
    <w:rsid w:val="004C742C"/>
    <w:rsid w:val="004D00EE"/>
    <w:rsid w:val="004D68EA"/>
    <w:rsid w:val="004E1C9F"/>
    <w:rsid w:val="004E1F3E"/>
    <w:rsid w:val="004F21BD"/>
    <w:rsid w:val="004F4F1D"/>
    <w:rsid w:val="004F74DD"/>
    <w:rsid w:val="00501317"/>
    <w:rsid w:val="0050495C"/>
    <w:rsid w:val="00505DC9"/>
    <w:rsid w:val="00506E1E"/>
    <w:rsid w:val="005100B4"/>
    <w:rsid w:val="00513C81"/>
    <w:rsid w:val="00516062"/>
    <w:rsid w:val="00527BFB"/>
    <w:rsid w:val="00532A32"/>
    <w:rsid w:val="00532EA9"/>
    <w:rsid w:val="00540B0B"/>
    <w:rsid w:val="0054460F"/>
    <w:rsid w:val="005536CD"/>
    <w:rsid w:val="00554051"/>
    <w:rsid w:val="00557240"/>
    <w:rsid w:val="005573AF"/>
    <w:rsid w:val="00561EB2"/>
    <w:rsid w:val="005629A4"/>
    <w:rsid w:val="005651F3"/>
    <w:rsid w:val="00566CB8"/>
    <w:rsid w:val="00572184"/>
    <w:rsid w:val="00577A15"/>
    <w:rsid w:val="00580533"/>
    <w:rsid w:val="00590958"/>
    <w:rsid w:val="0059131D"/>
    <w:rsid w:val="00591CBA"/>
    <w:rsid w:val="005B3F92"/>
    <w:rsid w:val="005B479C"/>
    <w:rsid w:val="005B561E"/>
    <w:rsid w:val="005C07E4"/>
    <w:rsid w:val="005C2124"/>
    <w:rsid w:val="005C336F"/>
    <w:rsid w:val="005C5454"/>
    <w:rsid w:val="005C7F3C"/>
    <w:rsid w:val="005E017C"/>
    <w:rsid w:val="005E22F2"/>
    <w:rsid w:val="005E50C6"/>
    <w:rsid w:val="005F2A97"/>
    <w:rsid w:val="005F399B"/>
    <w:rsid w:val="006019F8"/>
    <w:rsid w:val="00602754"/>
    <w:rsid w:val="00605B20"/>
    <w:rsid w:val="00606B39"/>
    <w:rsid w:val="0061156F"/>
    <w:rsid w:val="00613FF5"/>
    <w:rsid w:val="006155A8"/>
    <w:rsid w:val="00621076"/>
    <w:rsid w:val="00621B94"/>
    <w:rsid w:val="00626239"/>
    <w:rsid w:val="00627AAC"/>
    <w:rsid w:val="006336FA"/>
    <w:rsid w:val="00635316"/>
    <w:rsid w:val="00635449"/>
    <w:rsid w:val="006378C5"/>
    <w:rsid w:val="00645E6A"/>
    <w:rsid w:val="00652DE9"/>
    <w:rsid w:val="00655DBE"/>
    <w:rsid w:val="00665CBC"/>
    <w:rsid w:val="006663B8"/>
    <w:rsid w:val="00667A5C"/>
    <w:rsid w:val="00670892"/>
    <w:rsid w:val="00677316"/>
    <w:rsid w:val="006811B1"/>
    <w:rsid w:val="00681263"/>
    <w:rsid w:val="00686AEB"/>
    <w:rsid w:val="006A16E9"/>
    <w:rsid w:val="006B14BB"/>
    <w:rsid w:val="006B47FE"/>
    <w:rsid w:val="006B7897"/>
    <w:rsid w:val="006B7FA7"/>
    <w:rsid w:val="006C086A"/>
    <w:rsid w:val="006C21C1"/>
    <w:rsid w:val="006C7327"/>
    <w:rsid w:val="006D00E5"/>
    <w:rsid w:val="006D66C9"/>
    <w:rsid w:val="006D791B"/>
    <w:rsid w:val="006E2895"/>
    <w:rsid w:val="006F180D"/>
    <w:rsid w:val="006F4334"/>
    <w:rsid w:val="006F47AF"/>
    <w:rsid w:val="006F6B8A"/>
    <w:rsid w:val="0070555B"/>
    <w:rsid w:val="00707CD3"/>
    <w:rsid w:val="00716BB9"/>
    <w:rsid w:val="00721C4C"/>
    <w:rsid w:val="007256D1"/>
    <w:rsid w:val="00726EB0"/>
    <w:rsid w:val="007279FD"/>
    <w:rsid w:val="007502CB"/>
    <w:rsid w:val="00752D79"/>
    <w:rsid w:val="00752E20"/>
    <w:rsid w:val="00755F12"/>
    <w:rsid w:val="00756B04"/>
    <w:rsid w:val="00756EDE"/>
    <w:rsid w:val="00764456"/>
    <w:rsid w:val="0076501D"/>
    <w:rsid w:val="00777FA4"/>
    <w:rsid w:val="00781B4D"/>
    <w:rsid w:val="007824BF"/>
    <w:rsid w:val="00783B8D"/>
    <w:rsid w:val="00790C65"/>
    <w:rsid w:val="00794B94"/>
    <w:rsid w:val="00794BD4"/>
    <w:rsid w:val="00797D16"/>
    <w:rsid w:val="007A2F73"/>
    <w:rsid w:val="007A3061"/>
    <w:rsid w:val="007A3216"/>
    <w:rsid w:val="007A5A0B"/>
    <w:rsid w:val="007C0E14"/>
    <w:rsid w:val="007C7DE4"/>
    <w:rsid w:val="007D40CB"/>
    <w:rsid w:val="007D5796"/>
    <w:rsid w:val="007D59C0"/>
    <w:rsid w:val="007D7D9C"/>
    <w:rsid w:val="007F04C4"/>
    <w:rsid w:val="007F362B"/>
    <w:rsid w:val="007F485D"/>
    <w:rsid w:val="007F5F26"/>
    <w:rsid w:val="007F6050"/>
    <w:rsid w:val="00813627"/>
    <w:rsid w:val="008158B6"/>
    <w:rsid w:val="00832816"/>
    <w:rsid w:val="00837109"/>
    <w:rsid w:val="00840365"/>
    <w:rsid w:val="008406A3"/>
    <w:rsid w:val="00841D2C"/>
    <w:rsid w:val="008449B2"/>
    <w:rsid w:val="00845F3C"/>
    <w:rsid w:val="008461B8"/>
    <w:rsid w:val="008462F1"/>
    <w:rsid w:val="00847617"/>
    <w:rsid w:val="00847EF1"/>
    <w:rsid w:val="008538FA"/>
    <w:rsid w:val="008573B0"/>
    <w:rsid w:val="008662DA"/>
    <w:rsid w:val="00866563"/>
    <w:rsid w:val="00867AC2"/>
    <w:rsid w:val="0087056E"/>
    <w:rsid w:val="00875402"/>
    <w:rsid w:val="0088151C"/>
    <w:rsid w:val="00884D51"/>
    <w:rsid w:val="008916EC"/>
    <w:rsid w:val="00891E4F"/>
    <w:rsid w:val="008A27EA"/>
    <w:rsid w:val="008A2A26"/>
    <w:rsid w:val="008A31C5"/>
    <w:rsid w:val="008A4F9A"/>
    <w:rsid w:val="008B2850"/>
    <w:rsid w:val="008C79B3"/>
    <w:rsid w:val="008D12A9"/>
    <w:rsid w:val="008D1C73"/>
    <w:rsid w:val="008D6575"/>
    <w:rsid w:val="008D77BD"/>
    <w:rsid w:val="008E454C"/>
    <w:rsid w:val="008E7315"/>
    <w:rsid w:val="008F09C0"/>
    <w:rsid w:val="008F1E5A"/>
    <w:rsid w:val="008F5985"/>
    <w:rsid w:val="00901BDA"/>
    <w:rsid w:val="009121D8"/>
    <w:rsid w:val="0091462F"/>
    <w:rsid w:val="00916F7A"/>
    <w:rsid w:val="00917FE3"/>
    <w:rsid w:val="009318C7"/>
    <w:rsid w:val="00931C09"/>
    <w:rsid w:val="009348C2"/>
    <w:rsid w:val="009416C1"/>
    <w:rsid w:val="009440D0"/>
    <w:rsid w:val="009523A3"/>
    <w:rsid w:val="00955EDD"/>
    <w:rsid w:val="00960958"/>
    <w:rsid w:val="00963A46"/>
    <w:rsid w:val="00966A3E"/>
    <w:rsid w:val="00971493"/>
    <w:rsid w:val="00971AD9"/>
    <w:rsid w:val="00973069"/>
    <w:rsid w:val="00973523"/>
    <w:rsid w:val="00975A7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8E"/>
    <w:rsid w:val="009F15A1"/>
    <w:rsid w:val="009F4FAC"/>
    <w:rsid w:val="00A017C0"/>
    <w:rsid w:val="00A11228"/>
    <w:rsid w:val="00A222C2"/>
    <w:rsid w:val="00A305D6"/>
    <w:rsid w:val="00A342C4"/>
    <w:rsid w:val="00A50027"/>
    <w:rsid w:val="00A50F6B"/>
    <w:rsid w:val="00A52237"/>
    <w:rsid w:val="00A551D6"/>
    <w:rsid w:val="00A5631F"/>
    <w:rsid w:val="00A564E1"/>
    <w:rsid w:val="00A6251B"/>
    <w:rsid w:val="00A6754E"/>
    <w:rsid w:val="00A70F58"/>
    <w:rsid w:val="00A72987"/>
    <w:rsid w:val="00A7346B"/>
    <w:rsid w:val="00A8131C"/>
    <w:rsid w:val="00A8191E"/>
    <w:rsid w:val="00A84118"/>
    <w:rsid w:val="00A84C4F"/>
    <w:rsid w:val="00A932A1"/>
    <w:rsid w:val="00A9394E"/>
    <w:rsid w:val="00A96E06"/>
    <w:rsid w:val="00AA6197"/>
    <w:rsid w:val="00AA6C70"/>
    <w:rsid w:val="00AB16FD"/>
    <w:rsid w:val="00AB4813"/>
    <w:rsid w:val="00AC26BE"/>
    <w:rsid w:val="00AC4BBE"/>
    <w:rsid w:val="00AC6466"/>
    <w:rsid w:val="00AC7639"/>
    <w:rsid w:val="00AD08BB"/>
    <w:rsid w:val="00AD0EC0"/>
    <w:rsid w:val="00AD49ED"/>
    <w:rsid w:val="00AD70D6"/>
    <w:rsid w:val="00AD75BC"/>
    <w:rsid w:val="00AD7BB0"/>
    <w:rsid w:val="00AD7BC9"/>
    <w:rsid w:val="00AE1871"/>
    <w:rsid w:val="00AF1A8C"/>
    <w:rsid w:val="00B00231"/>
    <w:rsid w:val="00B0116D"/>
    <w:rsid w:val="00B01173"/>
    <w:rsid w:val="00B02F35"/>
    <w:rsid w:val="00B05A3C"/>
    <w:rsid w:val="00B07100"/>
    <w:rsid w:val="00B1138C"/>
    <w:rsid w:val="00B2574A"/>
    <w:rsid w:val="00B32999"/>
    <w:rsid w:val="00B35D8A"/>
    <w:rsid w:val="00B45B34"/>
    <w:rsid w:val="00B57047"/>
    <w:rsid w:val="00B61D86"/>
    <w:rsid w:val="00B6342D"/>
    <w:rsid w:val="00B726BD"/>
    <w:rsid w:val="00B732BC"/>
    <w:rsid w:val="00B76E00"/>
    <w:rsid w:val="00B90E33"/>
    <w:rsid w:val="00B9459F"/>
    <w:rsid w:val="00B966D3"/>
    <w:rsid w:val="00B9676B"/>
    <w:rsid w:val="00BA2EA5"/>
    <w:rsid w:val="00BA364B"/>
    <w:rsid w:val="00BB1190"/>
    <w:rsid w:val="00BB31D0"/>
    <w:rsid w:val="00BB3A11"/>
    <w:rsid w:val="00BB4DDB"/>
    <w:rsid w:val="00BB5D79"/>
    <w:rsid w:val="00BB5F02"/>
    <w:rsid w:val="00BB6F5A"/>
    <w:rsid w:val="00BC7892"/>
    <w:rsid w:val="00BE24D6"/>
    <w:rsid w:val="00BE7EFA"/>
    <w:rsid w:val="00BF06AD"/>
    <w:rsid w:val="00BF2C67"/>
    <w:rsid w:val="00C04F4D"/>
    <w:rsid w:val="00C12E48"/>
    <w:rsid w:val="00C12ED4"/>
    <w:rsid w:val="00C13D14"/>
    <w:rsid w:val="00C15F53"/>
    <w:rsid w:val="00C23F09"/>
    <w:rsid w:val="00C25356"/>
    <w:rsid w:val="00C26EFA"/>
    <w:rsid w:val="00C30895"/>
    <w:rsid w:val="00C328D0"/>
    <w:rsid w:val="00C46BC1"/>
    <w:rsid w:val="00C476E1"/>
    <w:rsid w:val="00C5235F"/>
    <w:rsid w:val="00C54CE2"/>
    <w:rsid w:val="00C66BF3"/>
    <w:rsid w:val="00C70140"/>
    <w:rsid w:val="00C7352F"/>
    <w:rsid w:val="00C73CA7"/>
    <w:rsid w:val="00C822F6"/>
    <w:rsid w:val="00C82AC2"/>
    <w:rsid w:val="00C8456C"/>
    <w:rsid w:val="00C84645"/>
    <w:rsid w:val="00C91E19"/>
    <w:rsid w:val="00C92402"/>
    <w:rsid w:val="00C92867"/>
    <w:rsid w:val="00C93B93"/>
    <w:rsid w:val="00CA037D"/>
    <w:rsid w:val="00CA0837"/>
    <w:rsid w:val="00CA2442"/>
    <w:rsid w:val="00CA4725"/>
    <w:rsid w:val="00CA608C"/>
    <w:rsid w:val="00CB6246"/>
    <w:rsid w:val="00CC0A17"/>
    <w:rsid w:val="00CD0F93"/>
    <w:rsid w:val="00CD1BD1"/>
    <w:rsid w:val="00CD528D"/>
    <w:rsid w:val="00CE78BF"/>
    <w:rsid w:val="00CF229C"/>
    <w:rsid w:val="00CF34BB"/>
    <w:rsid w:val="00CF3D48"/>
    <w:rsid w:val="00CF41FF"/>
    <w:rsid w:val="00CF65EB"/>
    <w:rsid w:val="00CF72AD"/>
    <w:rsid w:val="00D02441"/>
    <w:rsid w:val="00D039F4"/>
    <w:rsid w:val="00D05B4C"/>
    <w:rsid w:val="00D102D1"/>
    <w:rsid w:val="00D10496"/>
    <w:rsid w:val="00D11173"/>
    <w:rsid w:val="00D1215F"/>
    <w:rsid w:val="00D16561"/>
    <w:rsid w:val="00D17FF8"/>
    <w:rsid w:val="00D260F8"/>
    <w:rsid w:val="00D268AC"/>
    <w:rsid w:val="00D27FF3"/>
    <w:rsid w:val="00D31D96"/>
    <w:rsid w:val="00D343D0"/>
    <w:rsid w:val="00D3664D"/>
    <w:rsid w:val="00D40457"/>
    <w:rsid w:val="00D500E9"/>
    <w:rsid w:val="00D507BC"/>
    <w:rsid w:val="00D50A37"/>
    <w:rsid w:val="00D6090A"/>
    <w:rsid w:val="00D62FA3"/>
    <w:rsid w:val="00D63B6F"/>
    <w:rsid w:val="00D64A90"/>
    <w:rsid w:val="00D86E83"/>
    <w:rsid w:val="00D9410B"/>
    <w:rsid w:val="00D9695B"/>
    <w:rsid w:val="00DA2417"/>
    <w:rsid w:val="00DA5585"/>
    <w:rsid w:val="00DB02AC"/>
    <w:rsid w:val="00DB42A7"/>
    <w:rsid w:val="00DB5D59"/>
    <w:rsid w:val="00DB61A9"/>
    <w:rsid w:val="00DB6AA2"/>
    <w:rsid w:val="00DD5B79"/>
    <w:rsid w:val="00DD65E7"/>
    <w:rsid w:val="00DE10D1"/>
    <w:rsid w:val="00DE2514"/>
    <w:rsid w:val="00DE51BA"/>
    <w:rsid w:val="00DE6851"/>
    <w:rsid w:val="00DF03EE"/>
    <w:rsid w:val="00E01B71"/>
    <w:rsid w:val="00E05CC9"/>
    <w:rsid w:val="00E128A3"/>
    <w:rsid w:val="00E15573"/>
    <w:rsid w:val="00E230D3"/>
    <w:rsid w:val="00E25A5B"/>
    <w:rsid w:val="00E266E7"/>
    <w:rsid w:val="00E30577"/>
    <w:rsid w:val="00E373C7"/>
    <w:rsid w:val="00E4267B"/>
    <w:rsid w:val="00E42F13"/>
    <w:rsid w:val="00E452DF"/>
    <w:rsid w:val="00E50998"/>
    <w:rsid w:val="00E543CF"/>
    <w:rsid w:val="00E546FD"/>
    <w:rsid w:val="00E608F1"/>
    <w:rsid w:val="00E611B9"/>
    <w:rsid w:val="00E7144F"/>
    <w:rsid w:val="00E73D74"/>
    <w:rsid w:val="00E76A79"/>
    <w:rsid w:val="00E76D36"/>
    <w:rsid w:val="00E80692"/>
    <w:rsid w:val="00E80C24"/>
    <w:rsid w:val="00E81D71"/>
    <w:rsid w:val="00E93836"/>
    <w:rsid w:val="00EA10D1"/>
    <w:rsid w:val="00EA7C16"/>
    <w:rsid w:val="00EC2FF4"/>
    <w:rsid w:val="00EC5281"/>
    <w:rsid w:val="00EC791D"/>
    <w:rsid w:val="00EC7CA6"/>
    <w:rsid w:val="00ED0923"/>
    <w:rsid w:val="00ED383A"/>
    <w:rsid w:val="00ED3C5D"/>
    <w:rsid w:val="00ED4553"/>
    <w:rsid w:val="00EE222A"/>
    <w:rsid w:val="00EF256C"/>
    <w:rsid w:val="00F00D08"/>
    <w:rsid w:val="00F1350D"/>
    <w:rsid w:val="00F15583"/>
    <w:rsid w:val="00F200EE"/>
    <w:rsid w:val="00F22481"/>
    <w:rsid w:val="00F2542E"/>
    <w:rsid w:val="00F27278"/>
    <w:rsid w:val="00F344E3"/>
    <w:rsid w:val="00F34D58"/>
    <w:rsid w:val="00F36D85"/>
    <w:rsid w:val="00F36DF2"/>
    <w:rsid w:val="00F40FC9"/>
    <w:rsid w:val="00F41A9D"/>
    <w:rsid w:val="00F44314"/>
    <w:rsid w:val="00F54B9C"/>
    <w:rsid w:val="00F56E96"/>
    <w:rsid w:val="00F573DD"/>
    <w:rsid w:val="00F61E59"/>
    <w:rsid w:val="00F63D99"/>
    <w:rsid w:val="00F6426B"/>
    <w:rsid w:val="00F67CF3"/>
    <w:rsid w:val="00F709B3"/>
    <w:rsid w:val="00F71A5E"/>
    <w:rsid w:val="00F77AD6"/>
    <w:rsid w:val="00F85E01"/>
    <w:rsid w:val="00F9627E"/>
    <w:rsid w:val="00FA0AFC"/>
    <w:rsid w:val="00FA1C82"/>
    <w:rsid w:val="00FA2ED1"/>
    <w:rsid w:val="00FA4A52"/>
    <w:rsid w:val="00FA64BA"/>
    <w:rsid w:val="00FB4045"/>
    <w:rsid w:val="00FB4D8E"/>
    <w:rsid w:val="00FC0D0A"/>
    <w:rsid w:val="00FC1B0B"/>
    <w:rsid w:val="00FD05F8"/>
    <w:rsid w:val="00FD1E74"/>
    <w:rsid w:val="00FD2F97"/>
    <w:rsid w:val="00FD455E"/>
    <w:rsid w:val="00FE1E22"/>
    <w:rsid w:val="00FF4D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FA67A0-926A-4AC0-9E2E-6641E409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1D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D96"/>
    <w:rPr>
      <w:rFonts w:ascii="Segoe UI" w:hAnsi="Segoe UI" w:cs="Segoe UI"/>
      <w:spacing w:val="4"/>
      <w:sz w:val="18"/>
      <w:szCs w:val="18"/>
    </w:rPr>
  </w:style>
  <w:style w:type="character" w:styleId="LineNumber">
    <w:name w:val="line number"/>
    <w:basedOn w:val="DefaultParagraphFont"/>
    <w:semiHidden/>
    <w:unhideWhenUsed/>
    <w:rsid w:val="00652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B87B6-B304-4454-B9C2-0969A8574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1969</Words>
  <Characters>9934</Characters>
  <Application>Microsoft Office Word</Application>
  <DocSecurity>0</DocSecurity>
  <Lines>240</Lines>
  <Paragraphs>65</Paragraphs>
  <ScaleCrop>false</ScaleCrop>
  <HeadingPairs>
    <vt:vector size="2" baseType="variant">
      <vt:variant>
        <vt:lpstr>Title</vt:lpstr>
      </vt:variant>
      <vt:variant>
        <vt:i4>1</vt:i4>
      </vt:variant>
    </vt:vector>
  </HeadingPairs>
  <TitlesOfParts>
    <vt:vector size="1" baseType="lpstr">
      <vt:lpstr>S3164</vt:lpstr>
    </vt:vector>
  </TitlesOfParts>
  <Manager>R225</Manager>
  <Company>NJ Office of Legislative Services</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S3164 1R</dc:title>
  <dc:subject/>
  <dc:creator>Senator  GOPAL</dc:creator>
  <cp:keywords>S3164|6|SG |223|216|216|!|0|</cp:keywords>
  <dc:description>INTRODUCED NOVEMBER 9, 2020_x000d_
Amended 3/4/21</dc:description>
  <cp:lastModifiedBy>Todaro, Vivian</cp:lastModifiedBy>
  <cp:revision>2</cp:revision>
  <cp:lastPrinted>2022-01-12T15:16:00Z</cp:lastPrinted>
  <dcterms:created xsi:type="dcterms:W3CDTF">2022-01-12T15:17:00Z</dcterms:created>
  <dcterms:modified xsi:type="dcterms:W3CDTF">2022-01-12T15:17:00Z</dcterms:modified>
  <cp:category>§1-§11 – C.52:13I et seq.  (New Chapter)_x000d_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