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A3A" w:rsidRDefault="00805A3A" w:rsidP="00805A3A">
      <w:pPr>
        <w:pStyle w:val="bpuBill"/>
      </w:pPr>
      <w:bookmarkStart w:id="0" w:name="bpuFrontPg"/>
      <w:bookmarkEnd w:id="0"/>
      <w:r>
        <w:t xml:space="preserve">SENATE, No. 3169 </w:t>
      </w:r>
    </w:p>
    <w:p w:rsidR="00805A3A" w:rsidRPr="009D38FF" w:rsidRDefault="00805A3A" w:rsidP="00805A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1738" r:id="rId7"/>
        </w:object>
      </w:r>
    </w:p>
    <w:p w:rsidR="00805A3A" w:rsidRDefault="00805A3A" w:rsidP="00805A3A">
      <w:pPr>
        <w:pStyle w:val="bpuState"/>
      </w:pPr>
      <w:r>
        <w:t>STATE OF NEW JERSEY</w:t>
      </w:r>
    </w:p>
    <w:p w:rsidR="00805A3A" w:rsidRDefault="00805A3A" w:rsidP="00805A3A">
      <w:pPr>
        <w:pStyle w:val="bpuLegislature"/>
      </w:pPr>
      <w:r>
        <w:t>219th LEGISLATURE</w:t>
      </w:r>
    </w:p>
    <w:p w:rsidR="00805A3A" w:rsidRDefault="00805A3A" w:rsidP="00805A3A">
      <w:pPr>
        <w:pStyle w:val="bpuWpGraphic"/>
      </w:pPr>
      <w:r>
        <w:object w:dxaOrig="8985" w:dyaOrig="255">
          <v:shape id="_x0000_i1026" type="#_x0000_t75" style="width:6in;height:12pt" o:ole="">
            <v:imagedata r:id="rId6" o:title=""/>
          </v:shape>
          <o:OLEObject Type="Embed" ProgID="WPWin6.1" ShapeID="_x0000_i1026" DrawAspect="Content" ObjectID="_1669811739" r:id="rId8"/>
        </w:object>
      </w:r>
      <w:r>
        <w:t xml:space="preserve">  </w:t>
      </w:r>
    </w:p>
    <w:p w:rsidR="00805A3A" w:rsidRDefault="00805A3A" w:rsidP="00805A3A">
      <w:pPr>
        <w:pStyle w:val="bpuIntro"/>
      </w:pPr>
      <w:r>
        <w:t>INTRODUCED NOVEMBER 9, 2020</w:t>
      </w:r>
    </w:p>
    <w:p w:rsidR="00805A3A" w:rsidRDefault="00805A3A" w:rsidP="00805A3A">
      <w:pPr>
        <w:pStyle w:val="bpuIntro"/>
      </w:pPr>
    </w:p>
    <w:p w:rsidR="00805A3A" w:rsidRDefault="00805A3A" w:rsidP="00805A3A">
      <w:pPr>
        <w:pStyle w:val="bpuIntro"/>
        <w:sectPr w:rsidR="00805A3A" w:rsidSect="005025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5A3A" w:rsidRDefault="00805A3A" w:rsidP="00805A3A">
      <w:pPr>
        <w:pStyle w:val="bpuIntro"/>
      </w:pPr>
    </w:p>
    <w:p w:rsidR="00805A3A" w:rsidRDefault="00805A3A" w:rsidP="00805A3A">
      <w:pPr>
        <w:pStyle w:val="bpuSponsor"/>
      </w:pPr>
      <w:r>
        <w:t>Sponsored by:</w:t>
      </w:r>
    </w:p>
    <w:p w:rsidR="00805A3A" w:rsidRDefault="00805A3A" w:rsidP="00805A3A">
      <w:pPr>
        <w:pStyle w:val="bpuSponsor"/>
      </w:pPr>
      <w:r>
        <w:t>Senator  NELLIE POU</w:t>
      </w:r>
    </w:p>
    <w:p w:rsidR="00805A3A" w:rsidRDefault="00805A3A" w:rsidP="00805A3A">
      <w:pPr>
        <w:pStyle w:val="bpuSponsor"/>
      </w:pPr>
      <w:r>
        <w:t>District 35 (Bergen and Passaic)</w:t>
      </w:r>
    </w:p>
    <w:p w:rsidR="00805A3A" w:rsidRDefault="00F601AB" w:rsidP="00F601AB">
      <w:pPr>
        <w:pStyle w:val="bpuSponsor"/>
      </w:pPr>
      <w:r>
        <w:t>Senator  VIN GOPAL</w:t>
      </w:r>
    </w:p>
    <w:p w:rsidR="00F601AB" w:rsidRDefault="00F601AB" w:rsidP="00F601AB">
      <w:pPr>
        <w:pStyle w:val="bpuSponsor"/>
      </w:pPr>
      <w:r>
        <w:t>District 11 (Monmouth)</w:t>
      </w:r>
    </w:p>
    <w:p w:rsidR="00F601AB" w:rsidRPr="00F601AB" w:rsidRDefault="00F601AB" w:rsidP="00F601AB">
      <w:pPr>
        <w:pStyle w:val="bpuSponsor"/>
      </w:pPr>
    </w:p>
    <w:p w:rsidR="00805A3A" w:rsidRDefault="00805A3A" w:rsidP="00805A3A">
      <w:pPr>
        <w:pStyle w:val="bpuSponsor"/>
      </w:pPr>
    </w:p>
    <w:p w:rsidR="00805A3A" w:rsidRDefault="00805A3A" w:rsidP="00805A3A">
      <w:pPr>
        <w:pStyle w:val="bpuSponsor"/>
      </w:pPr>
    </w:p>
    <w:p w:rsidR="00805A3A" w:rsidRDefault="00805A3A" w:rsidP="00805A3A">
      <w:pPr>
        <w:pStyle w:val="bpuSponsor"/>
      </w:pPr>
    </w:p>
    <w:p w:rsidR="00805A3A" w:rsidRDefault="00805A3A" w:rsidP="00805A3A">
      <w:pPr>
        <w:pStyle w:val="bpuSponsor"/>
      </w:pPr>
      <w:r>
        <w:t>SYNOPSIS</w:t>
      </w:r>
    </w:p>
    <w:p w:rsidR="00805A3A" w:rsidRDefault="00805A3A" w:rsidP="00805A3A">
      <w:pPr>
        <w:pStyle w:val="bpuNormText"/>
      </w:pPr>
      <w:r>
        <w:tab/>
        <w:t xml:space="preserve">Requires certain insurers to disclose whether business interruption insurance policy provides pandemic coverage. </w:t>
      </w:r>
    </w:p>
    <w:p w:rsidR="00805A3A" w:rsidRDefault="00805A3A" w:rsidP="00805A3A">
      <w:pPr>
        <w:pStyle w:val="bpuNormText"/>
      </w:pPr>
    </w:p>
    <w:p w:rsidR="00805A3A" w:rsidRDefault="00805A3A" w:rsidP="00805A3A">
      <w:pPr>
        <w:pStyle w:val="bpuSponsor"/>
      </w:pPr>
      <w:r>
        <w:t xml:space="preserve">CURRENT VERSION OF TEXT </w:t>
      </w:r>
    </w:p>
    <w:p w:rsidR="00805A3A" w:rsidRDefault="00805A3A" w:rsidP="00805A3A">
      <w:pPr>
        <w:pStyle w:val="bpuNormText"/>
      </w:pPr>
      <w:r>
        <w:tab/>
        <w:t>As introduced.</w:t>
      </w:r>
    </w:p>
    <w:p w:rsidR="00805A3A" w:rsidRDefault="00805A3A" w:rsidP="00805A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5A3A" w:rsidRDefault="00805A3A" w:rsidP="008916EC">
      <w:pPr>
        <w:pStyle w:val="FronterPage"/>
        <w:tabs>
          <w:tab w:val="clear" w:pos="720"/>
          <w:tab w:val="clear" w:pos="1440"/>
          <w:tab w:val="clear" w:pos="2160"/>
          <w:tab w:val="clear" w:pos="2880"/>
          <w:tab w:val="clear" w:pos="3600"/>
          <w:tab w:val="clear" w:pos="4320"/>
          <w:tab w:val="clear" w:pos="5040"/>
        </w:tabs>
        <w:sectPr w:rsidR="00805A3A" w:rsidSect="00805A3A">
          <w:type w:val="continuous"/>
          <w:pgSz w:w="12240" w:h="20160" w:code="5"/>
          <w:pgMar w:top="1440" w:right="2275" w:bottom="1440" w:left="2275" w:header="72" w:footer="720" w:gutter="0"/>
          <w:pgNumType w:start="1"/>
          <w:cols w:space="720"/>
          <w:docGrid w:linePitch="360"/>
        </w:sectPr>
      </w:pPr>
    </w:p>
    <w:p w:rsidR="001E46EB" w:rsidRPr="00677316" w:rsidRDefault="001E46EB" w:rsidP="001E46EB">
      <w:pPr>
        <w:pStyle w:val="HangingAnAct"/>
        <w:rPr>
          <w:rStyle w:val="HangingAnActChar"/>
        </w:rPr>
      </w:pPr>
      <w:r w:rsidRPr="001E46EB">
        <w:rPr>
          <w:rStyle w:val="BillHead"/>
        </w:rPr>
        <w:lastRenderedPageBreak/>
        <w:t>An Act</w:t>
      </w:r>
      <w:r w:rsidRPr="006B7FA7">
        <w:rPr>
          <w:rStyle w:val="HangingAnActChar"/>
        </w:rPr>
        <w:t xml:space="preserve"> </w:t>
      </w:r>
      <w:r>
        <w:t>concerning business i</w:t>
      </w:r>
      <w:bookmarkStart w:id="1" w:name="_GoBack"/>
      <w:bookmarkEnd w:id="1"/>
      <w:r>
        <w:t>nterruption insurance and supplementing Title 17 of the Revised Statutes.</w:t>
      </w:r>
    </w:p>
    <w:p w:rsidR="001E46EB" w:rsidRPr="00D71D68" w:rsidRDefault="001E46EB" w:rsidP="001E46EB"/>
    <w:p w:rsidR="001E46EB" w:rsidRPr="00AA7880" w:rsidRDefault="001E46EB" w:rsidP="001E46EB">
      <w:r>
        <w:tab/>
      </w:r>
      <w:r>
        <w:rPr>
          <w:rStyle w:val="BillHeading2"/>
        </w:rPr>
        <w:t xml:space="preserve">Be It Enacted </w:t>
      </w:r>
      <w:r>
        <w:rPr>
          <w:rStyle w:val="BillLanguage"/>
        </w:rPr>
        <w:t>by the Senate and General Assembly of the State of New Jersey:</w:t>
      </w:r>
    </w:p>
    <w:p w:rsidR="001E46EB" w:rsidRPr="00D71D68" w:rsidRDefault="001E46EB" w:rsidP="001E46EB"/>
    <w:p w:rsidR="001E46EB" w:rsidRDefault="001E46EB" w:rsidP="001E46EB">
      <w:r>
        <w:tab/>
        <w:t>1.</w:t>
      </w:r>
      <w:r>
        <w:tab/>
        <w:t>A</w:t>
      </w:r>
      <w:r w:rsidRPr="00A61F44">
        <w:t>n insurer shall disclose</w:t>
      </w:r>
      <w:r>
        <w:t>, in a form and manner prescribed by the Commissioner of Banking and Insurance,</w:t>
      </w:r>
      <w:r w:rsidRPr="00A61F44">
        <w:t xml:space="preserve"> </w:t>
      </w:r>
      <w:r>
        <w:t xml:space="preserve">to any potential purchaser of or any policyholder seeking renewal </w:t>
      </w:r>
      <w:r w:rsidRPr="00A61F44">
        <w:t>of a policy insuring against loss or damage to property that includes the loss of use and occupancy and business interruption in this State</w:t>
      </w:r>
      <w:r>
        <w:t xml:space="preserve"> </w:t>
      </w:r>
      <w:r w:rsidRPr="00A61F44">
        <w:t>whether the policy provides coverage for global virus transmission or pandemic coverage.</w:t>
      </w:r>
      <w:r>
        <w:t xml:space="preserve">  </w:t>
      </w:r>
    </w:p>
    <w:p w:rsidR="001E46EB" w:rsidRDefault="001E46EB" w:rsidP="001E46EB"/>
    <w:p w:rsidR="001E46EB" w:rsidRDefault="001E46EB" w:rsidP="001E46EB">
      <w:r>
        <w:tab/>
        <w:t>2.</w:t>
      </w:r>
      <w:r>
        <w:tab/>
      </w:r>
      <w:r w:rsidRPr="00A61F44">
        <w:t xml:space="preserve">An insurer </w:t>
      </w:r>
      <w:r>
        <w:t xml:space="preserve">that has issued </w:t>
      </w:r>
      <w:r w:rsidRPr="00A61F44">
        <w:t>a policy insuring against loss or damage to property that includes the loss of use and occupancy and business interruption in this State</w:t>
      </w:r>
      <w:r>
        <w:t xml:space="preserve"> that is in effect as of the date of enactment of this act, shall notify</w:t>
      </w:r>
      <w:r w:rsidRPr="001F0848">
        <w:t xml:space="preserve"> </w:t>
      </w:r>
      <w:r>
        <w:t>the policyholder</w:t>
      </w:r>
      <w:r w:rsidRPr="00242111">
        <w:t xml:space="preserve"> </w:t>
      </w:r>
      <w:r>
        <w:t xml:space="preserve">within 30 days of the date of enactment of this act, through a written statement delivered by mail or electronic means, of </w:t>
      </w:r>
      <w:r w:rsidRPr="00A61F44">
        <w:t>whether the policy provides coverage for global virus transmission or pandemic coverage</w:t>
      </w:r>
      <w:r>
        <w:t>.</w:t>
      </w:r>
    </w:p>
    <w:p w:rsidR="001E46EB" w:rsidRDefault="001E46EB" w:rsidP="001E46EB"/>
    <w:p w:rsidR="001E46EB" w:rsidRDefault="001E46EB" w:rsidP="001E46EB">
      <w:r>
        <w:tab/>
        <w:t>3.</w:t>
      </w:r>
      <w:r>
        <w:tab/>
        <w:t>Section 1 of this act shall take effect on the 30th day next following the date of enactment, except that the commissioner shall establish the form and manner for disclosure prior to that date.  Section 2 shall take effect immediately.</w:t>
      </w:r>
    </w:p>
    <w:p w:rsidR="001E46EB" w:rsidRDefault="001E46EB" w:rsidP="001E46EB"/>
    <w:p w:rsidR="001E46EB" w:rsidRPr="00CE7BD8" w:rsidRDefault="001E46EB" w:rsidP="001E46EB"/>
    <w:p w:rsidR="001E46EB" w:rsidRPr="00AA7880" w:rsidRDefault="001E46EB" w:rsidP="001E46EB">
      <w:pPr>
        <w:jc w:val="center"/>
      </w:pPr>
      <w:r w:rsidRPr="00D71D68">
        <w:t>STATEMENT</w:t>
      </w:r>
    </w:p>
    <w:p w:rsidR="001E46EB" w:rsidRDefault="001E46EB" w:rsidP="001E46EB"/>
    <w:p w:rsidR="001E46EB" w:rsidRDefault="001E46EB" w:rsidP="001E46EB">
      <w:r>
        <w:rPr>
          <w:color w:val="000000"/>
        </w:rPr>
        <w:tab/>
        <w:t>This bill requires insurers</w:t>
      </w:r>
      <w:r>
        <w:t xml:space="preserve"> that issue policies of business interruption in New Jersey to disclose to any potential purchaser or policyholder seeking renewal whether the policy provides coverage for global virus transmission or pandemic coverage.  The disclosure to potential purchasers of business interruption insurance shall be in a form and manner prescribed by the Commissioner of Banking and Insurance.</w:t>
      </w:r>
    </w:p>
    <w:p w:rsidR="001E46EB" w:rsidRPr="0086453F" w:rsidRDefault="001E46EB" w:rsidP="001E46EB">
      <w:r>
        <w:tab/>
        <w:t>The bill also requires insurers issuing business interruption insurance in New Jersey to notify the policyholder, within 30 days of the date of enactment of the bill, of whether the policy provides coverage for global virus transmission or pandemic coverage.  The notification of policyholders of business interruption insurance is to be in a written statement delivered by mail or electronic means.</w:t>
      </w:r>
    </w:p>
    <w:sectPr w:rsidR="001E46EB" w:rsidRPr="0086453F" w:rsidSect="00805A3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0E5" w:rsidRDefault="002B50E5">
      <w:r>
        <w:separator/>
      </w:r>
    </w:p>
  </w:endnote>
  <w:endnote w:type="continuationSeparator" w:id="0">
    <w:p w:rsidR="002B50E5" w:rsidRDefault="002B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590" w:rsidRDefault="00502590" w:rsidP="00502590">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0E5" w:rsidRDefault="002B50E5">
      <w:r>
        <w:separator/>
      </w:r>
    </w:p>
  </w:footnote>
  <w:footnote w:type="continuationSeparator" w:id="0">
    <w:p w:rsidR="002B50E5" w:rsidRDefault="002B5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7E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A3A" w:rsidRDefault="00805A3A" w:rsidP="00805A3A">
    <w:pPr>
      <w:pStyle w:val="bpuHeadSpon"/>
    </w:pPr>
    <w:r w:rsidRPr="00805A3A">
      <w:rPr>
        <w:rStyle w:val="bpuHeadSponChar"/>
      </w:rPr>
      <w:t>S3169</w:t>
    </w:r>
    <w:r>
      <w:t xml:space="preserve"> POU</w:t>
    </w:r>
  </w:p>
  <w:p w:rsidR="00805A3A" w:rsidRDefault="00805A3A" w:rsidP="00805A3A">
    <w:pPr>
      <w:pStyle w:val="bpuHeadSpon"/>
    </w:pPr>
    <w:r>
      <w:fldChar w:fldCharType="begin"/>
    </w:r>
    <w:r>
      <w:instrText xml:space="preserve"> PAGE  \* MERGEFORMAT </w:instrText>
    </w:r>
    <w:r>
      <w:fldChar w:fldCharType="separate"/>
    </w:r>
    <w:r w:rsidR="008A347A">
      <w:rPr>
        <w:noProof/>
      </w:rPr>
      <w:t>3</w:t>
    </w:r>
    <w:r>
      <w:fldChar w:fldCharType="end"/>
    </w:r>
  </w:p>
  <w:p w:rsidR="00805A3A" w:rsidRDefault="00805A3A" w:rsidP="00805A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5A3A" w:rsidRDefault="00805A3A" w:rsidP="00805A3A">
    <w:pPr>
      <w:pStyle w:val="bpuHeadSpon"/>
    </w:pPr>
    <w:r w:rsidRPr="00805A3A">
      <w:rPr>
        <w:rStyle w:val="bpuHeadSponChar"/>
      </w:rPr>
      <w:t>S3169</w:t>
    </w:r>
    <w:r>
      <w:t xml:space="preserve"> POU</w:t>
    </w:r>
    <w:r w:rsidR="00502590">
      <w:t xml:space="preserve">, </w:t>
    </w:r>
    <w:r w:rsidR="00502590">
      <w:t>GOPAL</w:t>
    </w:r>
  </w:p>
  <w:p w:rsidR="00805A3A" w:rsidRDefault="00805A3A" w:rsidP="00805A3A">
    <w:pPr>
      <w:pStyle w:val="bpuHeadSpon"/>
    </w:pPr>
    <w:r>
      <w:fldChar w:fldCharType="begin"/>
    </w:r>
    <w:r>
      <w:instrText xml:space="preserve"> PAGE  \* MERGEFORMAT </w:instrText>
    </w:r>
    <w:r>
      <w:fldChar w:fldCharType="separate"/>
    </w:r>
    <w:r w:rsidR="00F47E8D">
      <w:rPr>
        <w:noProof/>
      </w:rPr>
      <w:t>2</w:t>
    </w:r>
    <w:r>
      <w:fldChar w:fldCharType="end"/>
    </w:r>
  </w:p>
  <w:p w:rsidR="00805A3A" w:rsidRDefault="00805A3A" w:rsidP="00805A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0E5"/>
    <w:rsid w:val="000051BD"/>
    <w:rsid w:val="00005FD8"/>
    <w:rsid w:val="000160A5"/>
    <w:rsid w:val="0002335B"/>
    <w:rsid w:val="0003549A"/>
    <w:rsid w:val="000367AE"/>
    <w:rsid w:val="00043B22"/>
    <w:rsid w:val="00054975"/>
    <w:rsid w:val="00057D20"/>
    <w:rsid w:val="0006197C"/>
    <w:rsid w:val="0006281F"/>
    <w:rsid w:val="0008141C"/>
    <w:rsid w:val="00094A55"/>
    <w:rsid w:val="000A44A7"/>
    <w:rsid w:val="000B1054"/>
    <w:rsid w:val="000B19C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042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6EB"/>
    <w:rsid w:val="001E6213"/>
    <w:rsid w:val="001F14C7"/>
    <w:rsid w:val="001F540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0E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63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EFC"/>
    <w:rsid w:val="00492076"/>
    <w:rsid w:val="00493B1D"/>
    <w:rsid w:val="00497037"/>
    <w:rsid w:val="004A3009"/>
    <w:rsid w:val="004A6940"/>
    <w:rsid w:val="004A77A4"/>
    <w:rsid w:val="004C742C"/>
    <w:rsid w:val="004E1F3E"/>
    <w:rsid w:val="004F21BD"/>
    <w:rsid w:val="004F4F1D"/>
    <w:rsid w:val="004F74DD"/>
    <w:rsid w:val="00501317"/>
    <w:rsid w:val="00502590"/>
    <w:rsid w:val="0050495C"/>
    <w:rsid w:val="00505DC9"/>
    <w:rsid w:val="00506E1E"/>
    <w:rsid w:val="00513C81"/>
    <w:rsid w:val="00527BFB"/>
    <w:rsid w:val="00532A32"/>
    <w:rsid w:val="00540B0B"/>
    <w:rsid w:val="0054460F"/>
    <w:rsid w:val="0055025A"/>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3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47A"/>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00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B8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A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CBB"/>
    <w:rsid w:val="00D16561"/>
    <w:rsid w:val="00D17FF8"/>
    <w:rsid w:val="00D268AC"/>
    <w:rsid w:val="00D27FF3"/>
    <w:rsid w:val="00D32274"/>
    <w:rsid w:val="00D343D0"/>
    <w:rsid w:val="00D3664D"/>
    <w:rsid w:val="00D500E9"/>
    <w:rsid w:val="00D507BC"/>
    <w:rsid w:val="00D6090A"/>
    <w:rsid w:val="00D62FA3"/>
    <w:rsid w:val="00D63B6F"/>
    <w:rsid w:val="00D64A90"/>
    <w:rsid w:val="00D7229D"/>
    <w:rsid w:val="00D9410B"/>
    <w:rsid w:val="00D9695B"/>
    <w:rsid w:val="00D96D13"/>
    <w:rsid w:val="00DA2417"/>
    <w:rsid w:val="00DA5585"/>
    <w:rsid w:val="00DB02AC"/>
    <w:rsid w:val="00DB6AA2"/>
    <w:rsid w:val="00DE10D1"/>
    <w:rsid w:val="00DE2514"/>
    <w:rsid w:val="00DE268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7E8D"/>
    <w:rsid w:val="00F54B9C"/>
    <w:rsid w:val="00F56E96"/>
    <w:rsid w:val="00F573DD"/>
    <w:rsid w:val="00F601A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2C9020"/>
  <w15:docId w15:val="{6797DFDE-0B34-4297-B57F-94235C37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05A3A"/>
  </w:style>
  <w:style w:type="paragraph" w:styleId="BalloonText">
    <w:name w:val="Balloon Text"/>
    <w:basedOn w:val="Normal"/>
    <w:link w:val="BalloonTextChar"/>
    <w:semiHidden/>
    <w:unhideWhenUsed/>
    <w:rsid w:val="001504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4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2072</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S3169</vt:lpstr>
    </vt:vector>
  </TitlesOfParts>
  <Manager>R225</Manager>
  <Company>NJ Office of Legislative Services</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S3169</dc:title>
  <dc:subject>Reintro A4805 of 20/21</dc:subject>
  <dc:creator>Senator  POU</dc:creator>
  <cp:keywords>S3169|2|CL |307|0|307|N|0|</cp:keywords>
  <dc:description>INTRODUCED NOVEMBER 9, 2020</dc:description>
  <cp:lastModifiedBy>Franks, Denise</cp:lastModifiedBy>
  <cp:revision>2</cp:revision>
  <cp:lastPrinted>2020-12-18T20:48:00Z</cp:lastPrinted>
  <dcterms:created xsi:type="dcterms:W3CDTF">2020-12-18T20:48:00Z</dcterms:created>
  <dcterms:modified xsi:type="dcterms:W3CDTF">2020-12-18T20:48:00Z</dcterms:modified>
  <cp:category>s.1: C.17:28B-1; s.2: T&amp;E &amp; Note to s.1; s.3: Eff. date and Note to s.1 to 2020/93_x000d_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