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B7A" w:rsidRDefault="00527B7A" w:rsidP="00527B7A">
      <w:pPr>
        <w:pStyle w:val="bpuBill"/>
      </w:pPr>
      <w:bookmarkStart w:id="0" w:name="bpuFrontPg"/>
      <w:bookmarkStart w:id="1" w:name="_GoBack"/>
      <w:bookmarkEnd w:id="0"/>
      <w:bookmarkEnd w:id="1"/>
      <w:r>
        <w:t xml:space="preserve">SENATE, No. 3186 </w:t>
      </w:r>
    </w:p>
    <w:p w:rsidR="00527B7A" w:rsidRPr="009D38FF" w:rsidRDefault="00527B7A" w:rsidP="00527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09795" r:id="rId8"/>
        </w:object>
      </w:r>
    </w:p>
    <w:p w:rsidR="00527B7A" w:rsidRDefault="00527B7A" w:rsidP="00527B7A">
      <w:pPr>
        <w:pStyle w:val="bpuState"/>
      </w:pPr>
      <w:r>
        <w:t>STATE OF NEW JERSEY</w:t>
      </w:r>
    </w:p>
    <w:p w:rsidR="00527B7A" w:rsidRDefault="00527B7A" w:rsidP="00527B7A">
      <w:pPr>
        <w:pStyle w:val="bpuLegislature"/>
      </w:pPr>
      <w:r>
        <w:t>219th LEGISLATURE</w:t>
      </w:r>
    </w:p>
    <w:p w:rsidR="00527B7A" w:rsidRDefault="00527B7A" w:rsidP="00527B7A">
      <w:pPr>
        <w:pStyle w:val="bpuWpGraphic"/>
      </w:pPr>
      <w:r>
        <w:object w:dxaOrig="8985" w:dyaOrig="255">
          <v:shape id="_x0000_i1026" type="#_x0000_t75" style="width:6in;height:12pt" o:ole="">
            <v:imagedata r:id="rId7" o:title=""/>
          </v:shape>
          <o:OLEObject Type="Embed" ProgID="WPWin6.1" ShapeID="_x0000_i1026" DrawAspect="Content" ObjectID="_1667109796" r:id="rId9"/>
        </w:object>
      </w:r>
      <w:r>
        <w:t xml:space="preserve">  </w:t>
      </w:r>
    </w:p>
    <w:p w:rsidR="00527B7A" w:rsidRDefault="00527B7A" w:rsidP="00527B7A">
      <w:pPr>
        <w:pStyle w:val="bpuIntro"/>
      </w:pPr>
      <w:r>
        <w:t>INTRODUCED NOVEMBER 16, 2020</w:t>
      </w:r>
    </w:p>
    <w:p w:rsidR="00527B7A" w:rsidRDefault="00527B7A" w:rsidP="00527B7A">
      <w:pPr>
        <w:pStyle w:val="bpuIntro"/>
      </w:pPr>
    </w:p>
    <w:p w:rsidR="00527B7A" w:rsidRDefault="00527B7A" w:rsidP="00527B7A">
      <w:pPr>
        <w:pStyle w:val="bpuIntro"/>
        <w:sectPr w:rsidR="00527B7A" w:rsidSect="00527B7A">
          <w:headerReference w:type="even" r:id="rId10"/>
          <w:headerReference w:type="default" r:id="rId11"/>
          <w:pgSz w:w="12240" w:h="20160" w:code="5"/>
          <w:pgMar w:top="2160" w:right="1440" w:bottom="1440" w:left="1440" w:header="72" w:footer="720" w:gutter="0"/>
          <w:pgNumType w:start="1"/>
          <w:cols w:space="720"/>
          <w:docGrid w:linePitch="360"/>
        </w:sectPr>
      </w:pPr>
    </w:p>
    <w:p w:rsidR="00527B7A" w:rsidRDefault="00527B7A" w:rsidP="00527B7A">
      <w:pPr>
        <w:pStyle w:val="bpuIntro"/>
      </w:pPr>
    </w:p>
    <w:p w:rsidR="00527B7A" w:rsidRDefault="00527B7A" w:rsidP="00527B7A">
      <w:pPr>
        <w:pStyle w:val="bpuSponsor"/>
      </w:pPr>
      <w:r>
        <w:t>Sponsored by:</w:t>
      </w:r>
    </w:p>
    <w:p w:rsidR="00527B7A" w:rsidRDefault="00527B7A" w:rsidP="00527B7A">
      <w:pPr>
        <w:pStyle w:val="bpuSponsor"/>
      </w:pPr>
      <w:r>
        <w:t>Senator  TROY SINGLETON</w:t>
      </w:r>
    </w:p>
    <w:p w:rsidR="00527B7A" w:rsidRDefault="00527B7A" w:rsidP="00527B7A">
      <w:pPr>
        <w:pStyle w:val="bpuSponsor"/>
      </w:pPr>
      <w:r>
        <w:t>District 7 (Burlington)</w:t>
      </w:r>
    </w:p>
    <w:p w:rsidR="00527B7A" w:rsidRDefault="00527B7A" w:rsidP="00527B7A">
      <w:pPr>
        <w:pStyle w:val="bpuSponsor"/>
      </w:pPr>
      <w:r>
        <w:t>Senator  SANDRA B. CUNNINGHAM</w:t>
      </w:r>
    </w:p>
    <w:p w:rsidR="00527B7A" w:rsidRDefault="00527B7A" w:rsidP="00527B7A">
      <w:pPr>
        <w:pStyle w:val="bpuSponsor"/>
      </w:pPr>
      <w:r>
        <w:t>District 31 (Hudson)</w:t>
      </w:r>
    </w:p>
    <w:p w:rsidR="00527B7A" w:rsidRDefault="00527B7A" w:rsidP="00527B7A">
      <w:pPr>
        <w:pStyle w:val="bpuSponsor"/>
      </w:pPr>
    </w:p>
    <w:p w:rsidR="00527B7A" w:rsidRDefault="00527B7A" w:rsidP="00527B7A">
      <w:pPr>
        <w:pStyle w:val="bpuSponsor"/>
      </w:pPr>
    </w:p>
    <w:p w:rsidR="00527B7A" w:rsidRDefault="00527B7A" w:rsidP="00527B7A">
      <w:pPr>
        <w:pStyle w:val="bpuSponsor"/>
      </w:pPr>
    </w:p>
    <w:p w:rsidR="00527B7A" w:rsidRDefault="00527B7A" w:rsidP="00527B7A">
      <w:pPr>
        <w:pStyle w:val="bpuSponsor"/>
      </w:pPr>
    </w:p>
    <w:p w:rsidR="00527B7A" w:rsidRDefault="00527B7A" w:rsidP="00527B7A">
      <w:pPr>
        <w:pStyle w:val="bpuSponsor"/>
      </w:pPr>
      <w:r>
        <w:t>SYNOPSIS</w:t>
      </w:r>
    </w:p>
    <w:p w:rsidR="00527B7A" w:rsidRDefault="00527B7A" w:rsidP="00527B7A">
      <w:pPr>
        <w:pStyle w:val="bpuNormText"/>
      </w:pPr>
      <w:r>
        <w:tab/>
        <w:t>Establishes the “Urban Wealth Fund Pilot Program.”</w:t>
      </w:r>
    </w:p>
    <w:p w:rsidR="00527B7A" w:rsidRDefault="00527B7A" w:rsidP="00527B7A">
      <w:pPr>
        <w:pStyle w:val="bpuNormText"/>
      </w:pPr>
    </w:p>
    <w:p w:rsidR="00527B7A" w:rsidRDefault="00527B7A" w:rsidP="00527B7A">
      <w:pPr>
        <w:pStyle w:val="bpuSponsor"/>
      </w:pPr>
      <w:r>
        <w:t xml:space="preserve">CURRENT VERSION OF TEXT </w:t>
      </w:r>
    </w:p>
    <w:p w:rsidR="00527B7A" w:rsidRDefault="00527B7A" w:rsidP="00527B7A">
      <w:pPr>
        <w:pStyle w:val="bpuNormText"/>
      </w:pPr>
      <w:r>
        <w:tab/>
        <w:t>As introduced.</w:t>
      </w:r>
    </w:p>
    <w:p w:rsidR="00527B7A" w:rsidRDefault="00527B7A" w:rsidP="00527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7B7A" w:rsidRDefault="00527B7A" w:rsidP="008916EC">
      <w:pPr>
        <w:pStyle w:val="FronterPage"/>
        <w:tabs>
          <w:tab w:val="clear" w:pos="720"/>
          <w:tab w:val="clear" w:pos="1440"/>
          <w:tab w:val="clear" w:pos="2160"/>
          <w:tab w:val="clear" w:pos="2880"/>
          <w:tab w:val="clear" w:pos="3600"/>
          <w:tab w:val="clear" w:pos="4320"/>
          <w:tab w:val="clear" w:pos="5040"/>
        </w:tabs>
        <w:sectPr w:rsidR="00527B7A" w:rsidSect="00527B7A">
          <w:type w:val="continuous"/>
          <w:pgSz w:w="12240" w:h="20160" w:code="5"/>
          <w:pgMar w:top="1440" w:right="2275" w:bottom="1440" w:left="2275" w:header="72" w:footer="720" w:gutter="0"/>
          <w:pgNumType w:start="1"/>
          <w:cols w:space="720"/>
          <w:docGrid w:linePitch="360"/>
        </w:sectPr>
      </w:pPr>
    </w:p>
    <w:p w:rsidR="00686AEB" w:rsidRPr="00677316" w:rsidRDefault="007B2226" w:rsidP="003E47BA">
      <w:pPr>
        <w:pStyle w:val="HangingAnAct"/>
        <w:rPr>
          <w:rStyle w:val="HangingAnActChar"/>
        </w:rPr>
      </w:pPr>
      <w:r>
        <w:rPr>
          <w:rStyle w:val="BillHead"/>
        </w:rPr>
        <w:lastRenderedPageBreak/>
        <w:t>An Act</w:t>
      </w:r>
      <w:r w:rsidR="00686AEB" w:rsidRPr="006B7FA7">
        <w:rPr>
          <w:rStyle w:val="HangingAnActChar"/>
        </w:rPr>
        <w:t xml:space="preserve"> </w:t>
      </w:r>
      <w:r w:rsidR="00D50193" w:rsidRPr="00D50193">
        <w:rPr>
          <w:rStyle w:val="HangingAnActChar"/>
        </w:rPr>
        <w:t>establishing the “Urban Wealth Fund Pilot Program” and supplementing P.L.1974, c.80 (C.34:1B-1 et seq.).</w:t>
      </w:r>
    </w:p>
    <w:p w:rsidR="000B1054" w:rsidRPr="00D71D68" w:rsidRDefault="000B1054" w:rsidP="000B1054"/>
    <w:p w:rsidR="00686AEB" w:rsidRPr="00AA7880" w:rsidRDefault="00686AEB" w:rsidP="00686AEB">
      <w:r>
        <w:tab/>
      </w:r>
      <w:r w:rsidR="007B2226">
        <w:rPr>
          <w:rStyle w:val="BillHeading2"/>
        </w:rPr>
        <w:t>Be It Enacted</w:t>
      </w:r>
      <w:r>
        <w:rPr>
          <w:rStyle w:val="BillHeading2"/>
        </w:rPr>
        <w:t xml:space="preserve"> </w:t>
      </w:r>
      <w:r w:rsidR="007B2226">
        <w:rPr>
          <w:rStyle w:val="BillLanguage"/>
        </w:rPr>
        <w:t>by the Senate and General Assembly of the State of New Jersey:</w:t>
      </w:r>
    </w:p>
    <w:p w:rsidR="00686AEB" w:rsidRDefault="00686AEB" w:rsidP="00686AEB"/>
    <w:p w:rsidR="00ED3227" w:rsidRDefault="00BD3E38" w:rsidP="00686AEB">
      <w:r>
        <w:tab/>
        <w:t>1.</w:t>
      </w:r>
      <w:r w:rsidR="00ED3227">
        <w:t xml:space="preserve">  a.  </w:t>
      </w:r>
      <w:r w:rsidRPr="00BD3E38">
        <w:t xml:space="preserve">The New Jersey Economic Development Authority, in consultation with </w:t>
      </w:r>
      <w:r w:rsidR="00D50193">
        <w:t xml:space="preserve">the State Treasurer, </w:t>
      </w:r>
      <w:r w:rsidRPr="00BD3E38">
        <w:t xml:space="preserve">the </w:t>
      </w:r>
      <w:r w:rsidR="0018581F">
        <w:t>N</w:t>
      </w:r>
      <w:r w:rsidR="007F403D">
        <w:t xml:space="preserve">ew </w:t>
      </w:r>
      <w:r w:rsidR="0018581F">
        <w:t>J</w:t>
      </w:r>
      <w:r w:rsidR="007F403D">
        <w:t xml:space="preserve">ersey </w:t>
      </w:r>
      <w:r w:rsidR="0018581F">
        <w:t>R</w:t>
      </w:r>
      <w:r w:rsidR="007F403D">
        <w:t xml:space="preserve">edevelopment </w:t>
      </w:r>
      <w:r w:rsidR="0018581F">
        <w:t>A</w:t>
      </w:r>
      <w:r w:rsidR="007F403D">
        <w:t>uthority</w:t>
      </w:r>
      <w:r w:rsidR="0018581F">
        <w:t xml:space="preserve">, </w:t>
      </w:r>
      <w:r w:rsidR="007F403D">
        <w:t xml:space="preserve">the </w:t>
      </w:r>
      <w:r w:rsidR="0018581F">
        <w:t>D</w:t>
      </w:r>
      <w:r w:rsidR="007F403D">
        <w:t xml:space="preserve">ivision of </w:t>
      </w:r>
      <w:r w:rsidR="0018581F">
        <w:t>L</w:t>
      </w:r>
      <w:r w:rsidR="007F403D">
        <w:t>ocal Government Services in the Department of Community Affairs</w:t>
      </w:r>
      <w:r w:rsidR="0018581F">
        <w:t xml:space="preserve">, and </w:t>
      </w:r>
      <w:r w:rsidR="00ED3227">
        <w:t xml:space="preserve">the </w:t>
      </w:r>
      <w:r w:rsidR="0018581F">
        <w:t>Chief Diversity Officer</w:t>
      </w:r>
      <w:r w:rsidR="007F403D">
        <w:t xml:space="preserve"> </w:t>
      </w:r>
      <w:r w:rsidR="002D61E4" w:rsidRPr="002D61E4">
        <w:t>in the State Department of the Treasury</w:t>
      </w:r>
      <w:r w:rsidR="0018581F">
        <w:t xml:space="preserve">, </w:t>
      </w:r>
      <w:r w:rsidRPr="00BD3E38">
        <w:t xml:space="preserve">shall develop </w:t>
      </w:r>
      <w:r w:rsidR="0018581F">
        <w:t>the</w:t>
      </w:r>
      <w:r>
        <w:t xml:space="preserve"> </w:t>
      </w:r>
      <w:r w:rsidR="00613EA1">
        <w:t>“U</w:t>
      </w:r>
      <w:r>
        <w:t xml:space="preserve">rban </w:t>
      </w:r>
      <w:r w:rsidR="00613EA1">
        <w:t>We</w:t>
      </w:r>
      <w:r>
        <w:t xml:space="preserve">alth </w:t>
      </w:r>
      <w:r w:rsidR="00613EA1">
        <w:t>F</w:t>
      </w:r>
      <w:r>
        <w:t xml:space="preserve">und </w:t>
      </w:r>
      <w:r w:rsidR="00613EA1">
        <w:t>P</w:t>
      </w:r>
      <w:r>
        <w:t xml:space="preserve">ilot </w:t>
      </w:r>
      <w:r w:rsidR="00613EA1">
        <w:t>P</w:t>
      </w:r>
      <w:r>
        <w:t>rogram</w:t>
      </w:r>
      <w:r w:rsidR="00613EA1">
        <w:t>”</w:t>
      </w:r>
      <w:r w:rsidR="00ED3227">
        <w:t xml:space="preserve"> for the purpose of:</w:t>
      </w:r>
    </w:p>
    <w:p w:rsidR="00613EA1" w:rsidRDefault="002C12AD" w:rsidP="00686AEB">
      <w:r>
        <w:tab/>
        <w:t>(1)</w:t>
      </w:r>
      <w:r>
        <w:tab/>
      </w:r>
      <w:r w:rsidR="00ED3227">
        <w:t xml:space="preserve">encouraging State entities </w:t>
      </w:r>
      <w:r w:rsidR="002D5500">
        <w:t xml:space="preserve">and pilot municipalities </w:t>
      </w:r>
      <w:r w:rsidR="00ED3227">
        <w:t>to identify p</w:t>
      </w:r>
      <w:r w:rsidR="00ED3227" w:rsidRPr="00ED3227">
        <w:t>ublicly-owned asset</w:t>
      </w:r>
      <w:r w:rsidR="00ED3227">
        <w:t>s that are capable of generating revenue</w:t>
      </w:r>
      <w:r w:rsidR="00613EA1">
        <w:t>;</w:t>
      </w:r>
    </w:p>
    <w:p w:rsidR="00ED3227" w:rsidRDefault="002C12AD" w:rsidP="00686AEB">
      <w:r>
        <w:tab/>
        <w:t>(2)</w:t>
      </w:r>
      <w:r>
        <w:tab/>
      </w:r>
      <w:r w:rsidR="00613EA1">
        <w:t xml:space="preserve">selecting publicly-owned assets to </w:t>
      </w:r>
      <w:r w:rsidR="002D61E4">
        <w:t>be held</w:t>
      </w:r>
      <w:r w:rsidR="00613EA1">
        <w:t xml:space="preserve"> in the urban wealth fund</w:t>
      </w:r>
      <w:r w:rsidR="00ED3227">
        <w:t>;</w:t>
      </w:r>
    </w:p>
    <w:p w:rsidR="00613EA1" w:rsidRDefault="00ED3227" w:rsidP="00686AEB">
      <w:r>
        <w:tab/>
        <w:t>(</w:t>
      </w:r>
      <w:r w:rsidR="00613EA1">
        <w:t>3</w:t>
      </w:r>
      <w:r>
        <w:t xml:space="preserve">)  contracting with a private </w:t>
      </w:r>
      <w:r w:rsidR="00613EA1">
        <w:t xml:space="preserve">asset </w:t>
      </w:r>
      <w:r>
        <w:t xml:space="preserve">management firm </w:t>
      </w:r>
      <w:r w:rsidR="007F403D">
        <w:t xml:space="preserve">or firms </w:t>
      </w:r>
      <w:r w:rsidR="00613EA1" w:rsidRPr="00613EA1">
        <w:t xml:space="preserve">to </w:t>
      </w:r>
      <w:r w:rsidR="0018793C">
        <w:t xml:space="preserve">manage </w:t>
      </w:r>
      <w:r w:rsidR="00613EA1" w:rsidRPr="00613EA1">
        <w:t>public</w:t>
      </w:r>
      <w:r w:rsidR="00613EA1">
        <w:t xml:space="preserve">ly-owned </w:t>
      </w:r>
      <w:r w:rsidR="00613EA1" w:rsidRPr="00613EA1">
        <w:t>assets</w:t>
      </w:r>
      <w:r w:rsidR="0018793C" w:rsidRPr="0018793C">
        <w:t xml:space="preserve"> </w:t>
      </w:r>
      <w:r w:rsidR="002D61E4" w:rsidRPr="002D61E4">
        <w:t xml:space="preserve">held in the urban wealth fund </w:t>
      </w:r>
      <w:r w:rsidR="0018793C">
        <w:t xml:space="preserve">in a manner designed to </w:t>
      </w:r>
      <w:r w:rsidR="0018793C" w:rsidRPr="0018793C">
        <w:t>enhance the revenue generated from</w:t>
      </w:r>
      <w:r w:rsidR="0018793C">
        <w:t xml:space="preserve"> those assets</w:t>
      </w:r>
      <w:r w:rsidR="00613EA1">
        <w:t>;</w:t>
      </w:r>
    </w:p>
    <w:p w:rsidR="002D61E4" w:rsidRDefault="00613EA1" w:rsidP="00686AEB">
      <w:r>
        <w:tab/>
        <w:t xml:space="preserve">(4)  </w:t>
      </w:r>
      <w:r w:rsidR="002D61E4">
        <w:t xml:space="preserve">serving as a holding company for </w:t>
      </w:r>
      <w:r w:rsidR="002D61E4" w:rsidRPr="002D61E4">
        <w:t>publicly-owned assets held in the urban wealth fund</w:t>
      </w:r>
      <w:r w:rsidR="002D61E4">
        <w:t xml:space="preserve">; </w:t>
      </w:r>
    </w:p>
    <w:p w:rsidR="00613EA1" w:rsidRDefault="002D61E4" w:rsidP="00686AEB">
      <w:r>
        <w:tab/>
        <w:t xml:space="preserve">(5)  </w:t>
      </w:r>
      <w:r w:rsidR="00ED3227">
        <w:t>facilitat</w:t>
      </w:r>
      <w:r w:rsidR="00613EA1">
        <w:t>ing the</w:t>
      </w:r>
      <w:r w:rsidR="00ED3227">
        <w:t xml:space="preserve"> transfer of management of </w:t>
      </w:r>
      <w:r w:rsidR="00613EA1" w:rsidRPr="00613EA1">
        <w:t xml:space="preserve">selected publicly-owned assets </w:t>
      </w:r>
      <w:r w:rsidR="00ED3227">
        <w:t>to</w:t>
      </w:r>
      <w:r w:rsidR="00613EA1">
        <w:t xml:space="preserve"> the</w:t>
      </w:r>
      <w:r w:rsidR="00ED3227">
        <w:t xml:space="preserve"> private </w:t>
      </w:r>
      <w:r w:rsidR="00613EA1">
        <w:t xml:space="preserve">asset </w:t>
      </w:r>
      <w:r w:rsidR="00ED3227">
        <w:t>management firm</w:t>
      </w:r>
      <w:r w:rsidR="007F403D">
        <w:t xml:space="preserve"> or firms</w:t>
      </w:r>
      <w:r w:rsidR="00613EA1">
        <w:t>;</w:t>
      </w:r>
      <w:r w:rsidR="0018793C">
        <w:t xml:space="preserve"> and </w:t>
      </w:r>
    </w:p>
    <w:p w:rsidR="0018793C" w:rsidRDefault="0018793C" w:rsidP="0018793C">
      <w:r>
        <w:tab/>
        <w:t>(</w:t>
      </w:r>
      <w:r w:rsidR="005D4392">
        <w:t>6</w:t>
      </w:r>
      <w:r>
        <w:t>)  enabl</w:t>
      </w:r>
      <w:r w:rsidR="002D61E4">
        <w:t>ing</w:t>
      </w:r>
      <w:r>
        <w:t xml:space="preserve"> participating </w:t>
      </w:r>
      <w:r w:rsidRPr="0018793C">
        <w:t>State entities</w:t>
      </w:r>
      <w:r w:rsidR="0028678B">
        <w:t xml:space="preserve"> and pilot municipalities</w:t>
      </w:r>
      <w:r w:rsidRPr="0018793C">
        <w:t xml:space="preserve"> to</w:t>
      </w:r>
      <w:r>
        <w:t xml:space="preserve"> a</w:t>
      </w:r>
      <w:r w:rsidR="002D61E4">
        <w:t>llocate</w:t>
      </w:r>
      <w:r w:rsidR="00613EA1" w:rsidRPr="00613EA1">
        <w:t xml:space="preserve"> </w:t>
      </w:r>
      <w:r>
        <w:t>increased</w:t>
      </w:r>
      <w:r w:rsidR="00613EA1" w:rsidRPr="00613EA1">
        <w:t xml:space="preserve"> revenue </w:t>
      </w:r>
      <w:r>
        <w:t xml:space="preserve">derived from publicly-owned assets held by the urban wealth fund </w:t>
      </w:r>
      <w:r w:rsidR="00613EA1" w:rsidRPr="00613EA1">
        <w:t>to</w:t>
      </w:r>
      <w:r w:rsidR="002D61E4">
        <w:t xml:space="preserve"> </w:t>
      </w:r>
      <w:r w:rsidR="0028678B">
        <w:t xml:space="preserve">specific </w:t>
      </w:r>
      <w:r w:rsidR="002D61E4">
        <w:t>public purposes, including</w:t>
      </w:r>
      <w:r>
        <w:t>:</w:t>
      </w:r>
    </w:p>
    <w:p w:rsidR="0018793C" w:rsidRDefault="0018793C" w:rsidP="0018793C">
      <w:r>
        <w:tab/>
        <w:t>(a)</w:t>
      </w:r>
      <w:r w:rsidR="002D61E4">
        <w:t xml:space="preserve"> </w:t>
      </w:r>
      <w:r w:rsidR="00613EA1" w:rsidRPr="00613EA1">
        <w:t xml:space="preserve"> assist</w:t>
      </w:r>
      <w:r w:rsidR="002D61E4">
        <w:t>ance to</w:t>
      </w:r>
      <w:r w:rsidR="00613EA1" w:rsidRPr="00613EA1">
        <w:t xml:space="preserve"> minority-owned businesses</w:t>
      </w:r>
      <w:r>
        <w:t>;</w:t>
      </w:r>
    </w:p>
    <w:p w:rsidR="0018793C" w:rsidRDefault="0018793C" w:rsidP="0018793C">
      <w:r>
        <w:tab/>
        <w:t xml:space="preserve">(b)  </w:t>
      </w:r>
      <w:r w:rsidR="00613EA1" w:rsidRPr="00613EA1">
        <w:t>improve</w:t>
      </w:r>
      <w:r w:rsidR="002D61E4">
        <w:t>ments to</w:t>
      </w:r>
      <w:r w:rsidR="00613EA1" w:rsidRPr="00613EA1">
        <w:t xml:space="preserve"> infrastructure</w:t>
      </w:r>
      <w:r>
        <w:t>;</w:t>
      </w:r>
    </w:p>
    <w:p w:rsidR="0018793C" w:rsidRDefault="0018793C" w:rsidP="0018793C">
      <w:r>
        <w:tab/>
        <w:t xml:space="preserve">(c)  </w:t>
      </w:r>
      <w:r w:rsidR="00613EA1" w:rsidRPr="00613EA1">
        <w:t>invest</w:t>
      </w:r>
      <w:r w:rsidR="002D61E4">
        <w:t>ments</w:t>
      </w:r>
      <w:r w:rsidR="00613EA1" w:rsidRPr="00613EA1">
        <w:t xml:space="preserve"> in education</w:t>
      </w:r>
      <w:r>
        <w:t>; and</w:t>
      </w:r>
    </w:p>
    <w:p w:rsidR="00613EA1" w:rsidRDefault="0018793C" w:rsidP="0018793C">
      <w:r>
        <w:tab/>
        <w:t xml:space="preserve">(d)  </w:t>
      </w:r>
      <w:r w:rsidR="00613EA1" w:rsidRPr="00613EA1">
        <w:t>reduc</w:t>
      </w:r>
      <w:r w:rsidR="002D61E4">
        <w:t>tions in</w:t>
      </w:r>
      <w:r w:rsidR="00613EA1" w:rsidRPr="00613EA1">
        <w:t xml:space="preserve"> property taxes.</w:t>
      </w:r>
    </w:p>
    <w:p w:rsidR="005D4392" w:rsidRDefault="002D5500" w:rsidP="00BA6A8E">
      <w:r>
        <w:tab/>
      </w:r>
      <w:r w:rsidR="00B84CE1">
        <w:t>b</w:t>
      </w:r>
      <w:r w:rsidR="002C12AD">
        <w:t>.</w:t>
      </w:r>
      <w:r w:rsidR="002C12AD">
        <w:tab/>
      </w:r>
      <w:r>
        <w:t xml:space="preserve">The </w:t>
      </w:r>
      <w:r w:rsidRPr="002D5500">
        <w:t>New Jersey Economic Development Authority</w:t>
      </w:r>
      <w:r>
        <w:t xml:space="preserve"> shall</w:t>
      </w:r>
      <w:r w:rsidR="005D4392">
        <w:t>:</w:t>
      </w:r>
    </w:p>
    <w:p w:rsidR="00BA6A8E" w:rsidRDefault="002C12AD" w:rsidP="00BA6A8E">
      <w:r>
        <w:tab/>
        <w:t>(1)</w:t>
      </w:r>
      <w:r>
        <w:tab/>
      </w:r>
      <w:r w:rsidR="002D5500">
        <w:t xml:space="preserve">establish program guidelines and </w:t>
      </w:r>
      <w:r w:rsidR="00BA6A8E">
        <w:t>establish criteria to evaluate assets for inclusion in the</w:t>
      </w:r>
      <w:r w:rsidR="005D4392">
        <w:t xml:space="preserve"> program;</w:t>
      </w:r>
    </w:p>
    <w:p w:rsidR="0028678B" w:rsidRDefault="002C12AD" w:rsidP="00ED3227">
      <w:r>
        <w:tab/>
        <w:t>(2)</w:t>
      </w:r>
      <w:r>
        <w:tab/>
      </w:r>
      <w:r w:rsidR="002D5500">
        <w:t xml:space="preserve">notify </w:t>
      </w:r>
      <w:r w:rsidR="0028678B" w:rsidRPr="0028678B">
        <w:t>State entities and pilot municipalities</w:t>
      </w:r>
      <w:r w:rsidR="0028678B">
        <w:t xml:space="preserve"> of the opportunity to participate in the pilot program</w:t>
      </w:r>
      <w:r w:rsidR="005D4392">
        <w:t>;</w:t>
      </w:r>
    </w:p>
    <w:p w:rsidR="00B84CE1" w:rsidRDefault="0028678B" w:rsidP="00ED3227">
      <w:r>
        <w:tab/>
      </w:r>
      <w:r w:rsidR="00B84CE1">
        <w:t>(</w:t>
      </w:r>
      <w:r w:rsidR="00BA6A8E">
        <w:t>3</w:t>
      </w:r>
      <w:r w:rsidR="002C12AD">
        <w:t>)</w:t>
      </w:r>
      <w:r w:rsidR="002C12AD">
        <w:tab/>
      </w:r>
      <w:r w:rsidR="00B84CE1">
        <w:t xml:space="preserve">devise forms and procedures to enable </w:t>
      </w:r>
      <w:r w:rsidR="00B84CE1" w:rsidRPr="00B84CE1">
        <w:t>State entities and pilot municipalities</w:t>
      </w:r>
      <w:r w:rsidR="00B84CE1">
        <w:t xml:space="preserve"> to apply to participate in the program</w:t>
      </w:r>
      <w:r w:rsidR="005D4392">
        <w:t>; and</w:t>
      </w:r>
      <w:r w:rsidR="00B84CE1">
        <w:t xml:space="preserve">  </w:t>
      </w:r>
    </w:p>
    <w:p w:rsidR="00D82F8D" w:rsidRDefault="00B84CE1" w:rsidP="00ED3227">
      <w:r>
        <w:tab/>
        <w:t>(</w:t>
      </w:r>
      <w:r w:rsidR="00BA6A8E">
        <w:t>4</w:t>
      </w:r>
      <w:r w:rsidR="002C12AD">
        <w:t>)</w:t>
      </w:r>
      <w:r w:rsidR="002C12AD">
        <w:tab/>
      </w:r>
      <w:r>
        <w:t xml:space="preserve">provide a portal on its Internet website to enable </w:t>
      </w:r>
      <w:r w:rsidRPr="00B84CE1">
        <w:t>State entities</w:t>
      </w:r>
      <w:r>
        <w:t>,</w:t>
      </w:r>
      <w:r w:rsidRPr="00B84CE1">
        <w:t xml:space="preserve"> pilot municipalities</w:t>
      </w:r>
      <w:r>
        <w:t>, and</w:t>
      </w:r>
      <w:r w:rsidR="0028678B">
        <w:t xml:space="preserve"> </w:t>
      </w:r>
      <w:r w:rsidRPr="00B84CE1">
        <w:t>private asset management firms</w:t>
      </w:r>
      <w:r>
        <w:t xml:space="preserve"> to submit to the authority </w:t>
      </w:r>
      <w:r w:rsidR="008E7BCE">
        <w:t xml:space="preserve">questions </w:t>
      </w:r>
      <w:r>
        <w:t>about the program</w:t>
      </w:r>
      <w:r w:rsidR="005D4392">
        <w:t xml:space="preserve"> </w:t>
      </w:r>
      <w:r>
        <w:t>and applications to participate in the program.</w:t>
      </w:r>
      <w:r w:rsidR="0018581F">
        <w:tab/>
      </w:r>
    </w:p>
    <w:p w:rsidR="00196F64" w:rsidRDefault="008E7BCE" w:rsidP="008E7BCE">
      <w:r>
        <w:tab/>
        <w:t xml:space="preserve">c.  A State entity or pilot municipality interested in participating in the program </w:t>
      </w:r>
      <w:r w:rsidR="00E30AD7">
        <w:t>may</w:t>
      </w:r>
      <w:r w:rsidR="00196F64">
        <w:t>, in accordance with program guidelines established by the authority:</w:t>
      </w:r>
    </w:p>
    <w:p w:rsidR="00D82F8D" w:rsidRDefault="00196F64" w:rsidP="008E7BCE">
      <w:r>
        <w:tab/>
        <w:t xml:space="preserve">(1) </w:t>
      </w:r>
      <w:r w:rsidR="008E7BCE">
        <w:t xml:space="preserve"> undertake an inventory and evaluation of its assets for the pu</w:t>
      </w:r>
      <w:r>
        <w:t>r</w:t>
      </w:r>
      <w:r w:rsidR="008E7BCE">
        <w:t xml:space="preserve">pose of identifying assets that have sound commercial viability.  </w:t>
      </w:r>
    </w:p>
    <w:p w:rsidR="00196F64" w:rsidRDefault="002C12AD" w:rsidP="008E7BCE">
      <w:r>
        <w:lastRenderedPageBreak/>
        <w:tab/>
        <w:t>(2)</w:t>
      </w:r>
      <w:r>
        <w:tab/>
      </w:r>
      <w:r w:rsidR="00196F64">
        <w:t>conduct a</w:t>
      </w:r>
      <w:r w:rsidR="00196F64" w:rsidRPr="00196F64">
        <w:t xml:space="preserve"> valuation o</w:t>
      </w:r>
      <w:r w:rsidR="00196F64">
        <w:t>f assets identified as having sound commercial viability for the purpose of determining the current value and the potential value of each p</w:t>
      </w:r>
      <w:r w:rsidR="00196F64" w:rsidRPr="00196F64">
        <w:t>ublicly-owned commercial asset</w:t>
      </w:r>
      <w:r w:rsidR="00196F64">
        <w:t>.</w:t>
      </w:r>
    </w:p>
    <w:p w:rsidR="00196F64" w:rsidRDefault="002C12AD" w:rsidP="008E7BCE">
      <w:r>
        <w:tab/>
        <w:t>(3)</w:t>
      </w:r>
      <w:r>
        <w:tab/>
      </w:r>
      <w:r w:rsidR="00196F64">
        <w:t xml:space="preserve">identify </w:t>
      </w:r>
      <w:r w:rsidR="00196F64" w:rsidRPr="00196F64">
        <w:t>publicly-owned commercial asset</w:t>
      </w:r>
      <w:r w:rsidR="00196F64">
        <w:t xml:space="preserve">s that are </w:t>
      </w:r>
      <w:r w:rsidR="00196F64" w:rsidRPr="00196F64">
        <w:t xml:space="preserve"> undervalued and underleveraged.</w:t>
      </w:r>
    </w:p>
    <w:p w:rsidR="002D20C2" w:rsidRDefault="002C12AD" w:rsidP="002D20C2">
      <w:r>
        <w:tab/>
        <w:t>(4)</w:t>
      </w:r>
      <w:r>
        <w:tab/>
      </w:r>
      <w:r w:rsidR="002D20C2">
        <w:t>undertake a preliminary assessment of the structural issues, financial benefits and risks, and social and policy impacts of participating in the program.</w:t>
      </w:r>
    </w:p>
    <w:p w:rsidR="002D20C2" w:rsidRDefault="002C12AD" w:rsidP="008E7BCE">
      <w:r>
        <w:tab/>
        <w:t>(5)</w:t>
      </w:r>
      <w:r>
        <w:tab/>
      </w:r>
      <w:r w:rsidR="00196F64">
        <w:t xml:space="preserve">identify assets </w:t>
      </w:r>
      <w:r w:rsidR="002D20C2">
        <w:t>to include in an application to participate in the program.</w:t>
      </w:r>
    </w:p>
    <w:p w:rsidR="00D50193" w:rsidRDefault="00D50193" w:rsidP="008E7BCE">
      <w:r>
        <w:tab/>
        <w:t xml:space="preserve">(6)  submit an application to the authority </w:t>
      </w:r>
      <w:r w:rsidR="00E30AD7">
        <w:t>in accordance with the program guidelines established by the authority.</w:t>
      </w:r>
    </w:p>
    <w:p w:rsidR="002D20C2" w:rsidRDefault="00196F64" w:rsidP="008E7BCE">
      <w:r>
        <w:tab/>
        <w:t xml:space="preserve">d.  </w:t>
      </w:r>
      <w:r w:rsidR="002D20C2">
        <w:t>Upon receipt of an application, the authority shall:</w:t>
      </w:r>
    </w:p>
    <w:p w:rsidR="00196F64" w:rsidRDefault="002C12AD" w:rsidP="002D20C2">
      <w:r>
        <w:tab/>
        <w:t>(1)</w:t>
      </w:r>
      <w:r>
        <w:tab/>
      </w:r>
      <w:r w:rsidR="002D20C2">
        <w:t>assess the structural issues, financial benefits and risks, and social and policy impacts of including asset</w:t>
      </w:r>
      <w:r w:rsidR="00BA6A8E">
        <w:t>s</w:t>
      </w:r>
      <w:r w:rsidR="002D20C2">
        <w:t xml:space="preserve"> </w:t>
      </w:r>
      <w:r w:rsidR="00BA6A8E">
        <w:t>in the urban wealth fund.</w:t>
      </w:r>
    </w:p>
    <w:p w:rsidR="00261F46" w:rsidRDefault="00BA6A8E" w:rsidP="00BA6A8E">
      <w:r>
        <w:tab/>
        <w:t xml:space="preserve">(2)  preliminarily screen and evaluate each asset identified in an application against </w:t>
      </w:r>
      <w:r w:rsidR="00261F46">
        <w:t>established program</w:t>
      </w:r>
      <w:r>
        <w:t xml:space="preserve"> criteria </w:t>
      </w:r>
      <w:r w:rsidR="00261F46">
        <w:t xml:space="preserve">and rank each asset based on the </w:t>
      </w:r>
      <w:r w:rsidR="001D7F04">
        <w:t>likelihood</w:t>
      </w:r>
      <w:r w:rsidR="00261F46">
        <w:t xml:space="preserve"> that inclusion of the asset in the program </w:t>
      </w:r>
      <w:r w:rsidR="00E30AD7">
        <w:t>may</w:t>
      </w:r>
      <w:r w:rsidR="00261F46">
        <w:t xml:space="preserve"> result in a significant increase in revenue generat</w:t>
      </w:r>
      <w:r w:rsidR="00E30AD7">
        <w:t>ed from the asset</w:t>
      </w:r>
      <w:r w:rsidR="00261F46">
        <w:t>.</w:t>
      </w:r>
    </w:p>
    <w:p w:rsidR="000D51CA" w:rsidRDefault="000D51CA" w:rsidP="00BA6A8E">
      <w:r>
        <w:tab/>
        <w:t xml:space="preserve">(3)  determine whether to approve an application, in whole or in part, or with conditions, and </w:t>
      </w:r>
      <w:r w:rsidR="00373A68">
        <w:t xml:space="preserve">determine </w:t>
      </w:r>
      <w:r>
        <w:t xml:space="preserve">which assets identified in an application to include in the program. </w:t>
      </w:r>
      <w:r w:rsidR="00E30AD7">
        <w:t xml:space="preserve">The authority may engage in negotiations with an applicant for the purpose of assisting an applicant in revising an application to satisfy program requirements. </w:t>
      </w:r>
    </w:p>
    <w:p w:rsidR="00261F46" w:rsidRDefault="000D51CA" w:rsidP="00BA6A8E">
      <w:r>
        <w:tab/>
        <w:t xml:space="preserve">e.  The authority shall establish criteria for the selection of a </w:t>
      </w:r>
      <w:r w:rsidRPr="000D51CA">
        <w:t xml:space="preserve">private asset management firm </w:t>
      </w:r>
      <w:r>
        <w:t xml:space="preserve">to manage assets held in the urban wealth fund and shall </w:t>
      </w:r>
      <w:r w:rsidRPr="000D51CA">
        <w:t xml:space="preserve">advertise a request for proposals from </w:t>
      </w:r>
      <w:r w:rsidR="00E30AD7">
        <w:t xml:space="preserve">potential </w:t>
      </w:r>
      <w:r w:rsidRPr="000D51CA">
        <w:t>private asset management firms</w:t>
      </w:r>
      <w:r>
        <w:t xml:space="preserve"> in an open and public manner.</w:t>
      </w:r>
      <w:r w:rsidR="00E30AD7">
        <w:t xml:space="preserve">  </w:t>
      </w:r>
      <w:r w:rsidR="00373A68">
        <w:t xml:space="preserve">The authority may award a contract to </w:t>
      </w:r>
      <w:r w:rsidR="0062659A">
        <w:t xml:space="preserve">a private firm or firms to </w:t>
      </w:r>
      <w:r w:rsidR="00373A68">
        <w:t xml:space="preserve">manage </w:t>
      </w:r>
      <w:r w:rsidR="00373A68" w:rsidRPr="00373A68">
        <w:t>assets held in the urban wealth fund</w:t>
      </w:r>
      <w:r w:rsidR="00373A68">
        <w:t xml:space="preserve"> for a term of no more than five years</w:t>
      </w:r>
      <w:r w:rsidR="0062659A">
        <w:t xml:space="preserve">.  </w:t>
      </w:r>
    </w:p>
    <w:p w:rsidR="00373A68" w:rsidRDefault="00373A68" w:rsidP="00BA6A8E">
      <w:r>
        <w:tab/>
        <w:t xml:space="preserve">f.  A private asset management firm selected by the authority shall manage assets held in the urban wealth fund in a manner that will ensure compliance with all provisions of law applicable to the asset, </w:t>
      </w:r>
      <w:r w:rsidR="0062659A">
        <w:t xml:space="preserve">and program guidelines established by the authority, </w:t>
      </w:r>
      <w:r>
        <w:t xml:space="preserve">however, the focus of the firm’s management of the portfolio of assets shall </w:t>
      </w:r>
      <w:r w:rsidRPr="00373A68">
        <w:t xml:space="preserve">emphasize ways to enhance revenue </w:t>
      </w:r>
      <w:r>
        <w:t xml:space="preserve">to be </w:t>
      </w:r>
      <w:r w:rsidRPr="00373A68">
        <w:t xml:space="preserve">derived from </w:t>
      </w:r>
      <w:r>
        <w:t>the</w:t>
      </w:r>
      <w:r w:rsidRPr="00373A68">
        <w:t xml:space="preserve"> assets. </w:t>
      </w:r>
    </w:p>
    <w:p w:rsidR="0062659A" w:rsidRDefault="0062659A" w:rsidP="0062659A">
      <w:r>
        <w:tab/>
        <w:t xml:space="preserve">g.  The authority shall at least annually engage in an accounting of revenues derived from assets held in the fund and shall distribute to each program participant its share of revenues attributable to the participant’s asset or assets held in the fund.   </w:t>
      </w:r>
    </w:p>
    <w:p w:rsidR="0062659A" w:rsidRDefault="0062659A" w:rsidP="0062659A">
      <w:r>
        <w:tab/>
        <w:t xml:space="preserve">h.  A participating pilot municipality may appropriate </w:t>
      </w:r>
      <w:r w:rsidR="001D7F04">
        <w:t>revenues</w:t>
      </w:r>
      <w:r>
        <w:t xml:space="preserve"> distributed pursuant to subsection g. of this section for public purposes authorized under the program gui</w:t>
      </w:r>
      <w:r w:rsidR="00E23562">
        <w:t>delines, which shall include</w:t>
      </w:r>
      <w:r>
        <w:t>:</w:t>
      </w:r>
    </w:p>
    <w:p w:rsidR="0062659A" w:rsidRDefault="0062659A" w:rsidP="0062659A">
      <w:r>
        <w:lastRenderedPageBreak/>
        <w:tab/>
        <w:t>(</w:t>
      </w:r>
      <w:r w:rsidR="001549B3">
        <w:t>1</w:t>
      </w:r>
      <w:r>
        <w:t>)  assistance to minority-owned businesses;</w:t>
      </w:r>
    </w:p>
    <w:p w:rsidR="0062659A" w:rsidRDefault="0062659A" w:rsidP="0062659A">
      <w:r>
        <w:tab/>
        <w:t>(</w:t>
      </w:r>
      <w:r w:rsidR="001549B3">
        <w:t>2</w:t>
      </w:r>
      <w:r>
        <w:t>)  improvements to infrastructure;</w:t>
      </w:r>
    </w:p>
    <w:p w:rsidR="0062659A" w:rsidRDefault="0062659A" w:rsidP="0062659A">
      <w:r>
        <w:tab/>
        <w:t>(</w:t>
      </w:r>
      <w:r w:rsidR="001549B3">
        <w:t>3</w:t>
      </w:r>
      <w:r>
        <w:t>)  investments in education; and</w:t>
      </w:r>
    </w:p>
    <w:p w:rsidR="0062659A" w:rsidRDefault="0062659A" w:rsidP="0062659A">
      <w:r>
        <w:tab/>
        <w:t>(</w:t>
      </w:r>
      <w:r w:rsidR="001549B3">
        <w:t>4</w:t>
      </w:r>
      <w:r>
        <w:t>)  reductions in property taxes.</w:t>
      </w:r>
    </w:p>
    <w:p w:rsidR="001549B3" w:rsidRDefault="001549B3" w:rsidP="0062659A">
      <w:r>
        <w:tab/>
      </w:r>
      <w:proofErr w:type="spellStart"/>
      <w:r>
        <w:t>i</w:t>
      </w:r>
      <w:proofErr w:type="spellEnd"/>
      <w:r>
        <w:t xml:space="preserve">.  Prior to the conclusion of the fourth year following the award of a contract pursuant to subsection e. of this section, the authority shall prepare and deliver to the Governor and </w:t>
      </w:r>
      <w:r w:rsidR="005D4392">
        <w:t xml:space="preserve">to </w:t>
      </w:r>
      <w:r>
        <w:t>the Legislature</w:t>
      </w:r>
      <w:r w:rsidR="005D4392" w:rsidRPr="005D4392">
        <w:t>, pursuant to section 2 of P.L.1991, c.164 (C.52:14-19.1),</w:t>
      </w:r>
      <w:r>
        <w:t xml:space="preserve"> a report on the pilot program, which shall include recommendations for changes to the program and recommendations as to whether to allow the program to expire, to exten</w:t>
      </w:r>
      <w:r w:rsidR="005D4392">
        <w:t>d</w:t>
      </w:r>
      <w:r>
        <w:t xml:space="preserve"> the pilot program, or to make the program permanent.</w:t>
      </w:r>
    </w:p>
    <w:p w:rsidR="001549B3" w:rsidRDefault="001549B3" w:rsidP="003603F0">
      <w:pPr>
        <w:ind w:firstLine="288"/>
      </w:pPr>
      <w:r>
        <w:t>j</w:t>
      </w:r>
      <w:r w:rsidR="003603F0">
        <w:t xml:space="preserve">.  </w:t>
      </w:r>
      <w:r w:rsidR="00E27181">
        <w:t xml:space="preserve">Upon conclusion of the fifth year </w:t>
      </w:r>
      <w:r w:rsidR="00E27181" w:rsidRPr="00E27181">
        <w:t>following the award of a contract pursuant to subsection e. of this section, the authority shall</w:t>
      </w:r>
      <w:r w:rsidR="00E27181">
        <w:t xml:space="preserve"> return control over the management of an asset included in the fund to the State entity or pilot municipality that owns the asset.</w:t>
      </w:r>
    </w:p>
    <w:p w:rsidR="00245BAB" w:rsidRDefault="001549B3" w:rsidP="003603F0">
      <w:pPr>
        <w:ind w:firstLine="288"/>
      </w:pPr>
      <w:r>
        <w:t xml:space="preserve">k.  </w:t>
      </w:r>
      <w:r w:rsidR="003603F0">
        <w:t xml:space="preserve">As used in this </w:t>
      </w:r>
      <w:r w:rsidR="005D4392">
        <w:t>section</w:t>
      </w:r>
      <w:r w:rsidR="003603F0">
        <w:t>:</w:t>
      </w:r>
      <w:r w:rsidR="00373A68">
        <w:t xml:space="preserve"> </w:t>
      </w:r>
    </w:p>
    <w:p w:rsidR="005D4392" w:rsidRDefault="00BF67E1" w:rsidP="00BF67E1">
      <w:r>
        <w:tab/>
      </w:r>
      <w:r w:rsidR="005D4392" w:rsidRPr="005D4392">
        <w:t xml:space="preserve">“Authority” means the New Jersey Economic Development Authority established pursuant to section 4 of P.L.1974, c.80 (C.34:1B-4). </w:t>
      </w:r>
    </w:p>
    <w:p w:rsidR="003603F0" w:rsidRDefault="005D4392" w:rsidP="00BF67E1">
      <w:r>
        <w:tab/>
      </w:r>
      <w:r w:rsidR="003603F0">
        <w:t xml:space="preserve">“Pilot municipality” means a “qualified municipality” as defined in section 3 of the </w:t>
      </w:r>
      <w:r w:rsidR="003603F0" w:rsidRPr="003603F0">
        <w:t>"New Jersey Urban Redevelopment Act</w:t>
      </w:r>
      <w:r w:rsidR="003603F0">
        <w:t>,</w:t>
      </w:r>
      <w:r w:rsidR="003603F0" w:rsidRPr="003603F0">
        <w:t>"</w:t>
      </w:r>
      <w:r w:rsidR="003603F0">
        <w:t xml:space="preserve"> P.L.1996, c.62 (C.</w:t>
      </w:r>
      <w:r w:rsidR="003603F0" w:rsidRPr="003603F0">
        <w:t>55:19-22</w:t>
      </w:r>
      <w:r w:rsidR="003603F0">
        <w:t xml:space="preserve">).  </w:t>
      </w:r>
    </w:p>
    <w:p w:rsidR="0028678B" w:rsidRDefault="0028678B" w:rsidP="00BF67E1">
      <w:r>
        <w:tab/>
        <w:t>“Pilot program” or “</w:t>
      </w:r>
      <w:r w:rsidR="001D7F04">
        <w:t>program</w:t>
      </w:r>
      <w:r>
        <w:t xml:space="preserve">” means </w:t>
      </w:r>
      <w:r w:rsidRPr="0028678B">
        <w:t>the “Urban Wealth Fund Pilot Program”</w:t>
      </w:r>
      <w:r>
        <w:t xml:space="preserve"> established pursuant to </w:t>
      </w:r>
      <w:r w:rsidR="005D4392">
        <w:t>subsection a. of this section</w:t>
      </w:r>
      <w:r>
        <w:t>.</w:t>
      </w:r>
    </w:p>
    <w:p w:rsidR="002B4BC1" w:rsidRDefault="003603F0" w:rsidP="00BF67E1">
      <w:r>
        <w:tab/>
      </w:r>
      <w:r w:rsidR="00BF67E1">
        <w:t>“Public</w:t>
      </w:r>
      <w:r w:rsidR="00ED3227">
        <w:t>ly-owned</w:t>
      </w:r>
      <w:r w:rsidR="00BF67E1">
        <w:t xml:space="preserve"> commercial asset” means a government-owned asset that </w:t>
      </w:r>
      <w:r w:rsidR="00B84CE1">
        <w:t xml:space="preserve">is capable of </w:t>
      </w:r>
      <w:r w:rsidR="00BF67E1">
        <w:t>generat</w:t>
      </w:r>
      <w:r w:rsidR="00B84CE1">
        <w:t xml:space="preserve">ing </w:t>
      </w:r>
      <w:r w:rsidR="00BF67E1">
        <w:t>revenue.</w:t>
      </w:r>
    </w:p>
    <w:p w:rsidR="003431AB" w:rsidRDefault="003431AB" w:rsidP="00686AEB">
      <w:r>
        <w:tab/>
        <w:t>“</w:t>
      </w:r>
      <w:r w:rsidRPr="003431AB">
        <w:t>Urban wealth fund</w:t>
      </w:r>
      <w:r>
        <w:t>”</w:t>
      </w:r>
      <w:r w:rsidRPr="003431AB">
        <w:t xml:space="preserve"> </w:t>
      </w:r>
      <w:r w:rsidR="0062659A">
        <w:t xml:space="preserve">or “fund” </w:t>
      </w:r>
      <w:r>
        <w:t>means</w:t>
      </w:r>
      <w:r w:rsidRPr="003431AB">
        <w:t xml:space="preserve"> an investment fund that is set up to manage </w:t>
      </w:r>
      <w:r>
        <w:t>publicly-owned</w:t>
      </w:r>
      <w:r w:rsidRPr="003431AB">
        <w:t xml:space="preserve"> assets </w:t>
      </w:r>
      <w:r>
        <w:t>in order to</w:t>
      </w:r>
      <w:r w:rsidRPr="003431AB">
        <w:t xml:space="preserve"> maximiz</w:t>
      </w:r>
      <w:r>
        <w:t>e</w:t>
      </w:r>
      <w:r w:rsidRPr="003431AB">
        <w:t xml:space="preserve"> return on the assets as a means of generating revenue.</w:t>
      </w:r>
    </w:p>
    <w:p w:rsidR="003431AB" w:rsidRDefault="000D51CA" w:rsidP="00686AEB">
      <w:r>
        <w:tab/>
      </w:r>
    </w:p>
    <w:p w:rsidR="00686AEB" w:rsidRPr="00AA7880" w:rsidRDefault="00686AEB" w:rsidP="00686AEB">
      <w:r>
        <w:tab/>
      </w:r>
      <w:r w:rsidR="001549B3">
        <w:t>2</w:t>
      </w:r>
      <w:r w:rsidR="002C12AD">
        <w:t>.</w:t>
      </w:r>
      <w:r w:rsidR="002C12AD">
        <w:tab/>
      </w:r>
      <w:r w:rsidR="007B2226">
        <w:t>This act shall take effect</w:t>
      </w:r>
      <w:r w:rsidR="00245BAB">
        <w:t xml:space="preserve"> on the first day of the fourth month next following</w:t>
      </w:r>
      <w:r w:rsidR="001549B3">
        <w:t xml:space="preserve"> enactment and shall expire</w:t>
      </w:r>
      <w:r w:rsidR="00E23562">
        <w:t xml:space="preserve"> upon the </w:t>
      </w:r>
      <w:r w:rsidR="00E23562" w:rsidRPr="00E23562">
        <w:t>return</w:t>
      </w:r>
      <w:r w:rsidR="00E23562">
        <w:t xml:space="preserve"> of</w:t>
      </w:r>
      <w:r w:rsidR="00E23562" w:rsidRPr="00E23562">
        <w:t xml:space="preserve"> control over the management of asset</w:t>
      </w:r>
      <w:r w:rsidR="00E23562">
        <w:t>s</w:t>
      </w:r>
      <w:r w:rsidR="00E23562" w:rsidRPr="00E23562">
        <w:t xml:space="preserve"> </w:t>
      </w:r>
      <w:r w:rsidR="00E23562">
        <w:t>held in</w:t>
      </w:r>
      <w:r w:rsidR="00E23562" w:rsidRPr="00E23562">
        <w:t xml:space="preserve"> the fund to the </w:t>
      </w:r>
      <w:r w:rsidR="005D4392">
        <w:t xml:space="preserve">respective </w:t>
      </w:r>
      <w:r w:rsidR="00E23562" w:rsidRPr="00E23562">
        <w:t>State entity or pilot municipality that owns the asset</w:t>
      </w:r>
      <w:r w:rsidR="00E23562">
        <w:t>s.</w:t>
      </w:r>
    </w:p>
    <w:p w:rsidR="00686AEB" w:rsidRDefault="00686AEB" w:rsidP="00686AEB"/>
    <w:p w:rsidR="002C12AD" w:rsidRPr="00CE7BD8" w:rsidRDefault="002C12AD" w:rsidP="00686AEB"/>
    <w:p w:rsidR="00686AEB" w:rsidRPr="00AA7880" w:rsidRDefault="00686AEB" w:rsidP="00686AEB">
      <w:pPr>
        <w:jc w:val="center"/>
      </w:pPr>
      <w:r w:rsidRPr="00D71D68">
        <w:t>STATEMENT</w:t>
      </w:r>
    </w:p>
    <w:p w:rsidR="000B5D0A" w:rsidRDefault="000B5D0A" w:rsidP="000B5D0A"/>
    <w:p w:rsidR="008A04FD" w:rsidRDefault="000B5D0A" w:rsidP="000B5D0A">
      <w:r>
        <w:tab/>
        <w:t xml:space="preserve">This bill would establish the </w:t>
      </w:r>
      <w:r w:rsidRPr="000B5D0A">
        <w:t>“Urban Wealth Fund Pilot Program</w:t>
      </w:r>
      <w:r>
        <w:t xml:space="preserve">” for the purpose of determining whether identification of undervalued publicly-owned assets, which are capable of generating revenue, and enhancing the ability </w:t>
      </w:r>
      <w:r w:rsidR="008A04FD">
        <w:t>of those assets to generate revenue, by depoliticizing and professionalizing management and control over those assets, is viable and should be extended statewide.</w:t>
      </w:r>
      <w:r w:rsidR="002C12AD">
        <w:t xml:space="preserve"> </w:t>
      </w:r>
      <w:r w:rsidR="002C12AD">
        <w:br w:type="page"/>
      </w:r>
    </w:p>
    <w:p w:rsidR="000B5D0A" w:rsidRDefault="008A04FD" w:rsidP="000B5D0A">
      <w:r>
        <w:lastRenderedPageBreak/>
        <w:tab/>
        <w:t>The</w:t>
      </w:r>
      <w:r w:rsidR="000B5D0A">
        <w:t xml:space="preserve"> New Jersey Economic Development Authority would develop program details</w:t>
      </w:r>
      <w:r>
        <w:t>,</w:t>
      </w:r>
      <w:r w:rsidR="000B5D0A">
        <w:t xml:space="preserve"> in consultation with the State Treasurer, the New Jersey Redevelopment Authority, the Division of Local Government Services in the Department of Community Affairs, and the Chief Diversity Officer in the State Department of the Treasury</w:t>
      </w:r>
      <w:r>
        <w:t>.  T</w:t>
      </w:r>
      <w:r w:rsidR="000B5D0A">
        <w:t>he purpose of the program is to:</w:t>
      </w:r>
    </w:p>
    <w:p w:rsidR="000B5D0A" w:rsidRDefault="000B5D0A" w:rsidP="000B5D0A">
      <w:pPr>
        <w:pStyle w:val="ListParagraph"/>
        <w:numPr>
          <w:ilvl w:val="0"/>
          <w:numId w:val="1"/>
        </w:numPr>
      </w:pPr>
      <w:r>
        <w:t>encourage State entities and pilot municipalities to identify publicly-owned assets that are capable of generating revenue;</w:t>
      </w:r>
    </w:p>
    <w:p w:rsidR="000B5D0A" w:rsidRDefault="000B5D0A" w:rsidP="000B5D0A">
      <w:pPr>
        <w:pStyle w:val="ListParagraph"/>
        <w:numPr>
          <w:ilvl w:val="0"/>
          <w:numId w:val="1"/>
        </w:numPr>
      </w:pPr>
      <w:r>
        <w:t>select publicly-owned assets to be held in the urban wealth fund;</w:t>
      </w:r>
    </w:p>
    <w:p w:rsidR="000B5D0A" w:rsidRDefault="000B5D0A" w:rsidP="000B5D0A">
      <w:pPr>
        <w:pStyle w:val="ListParagraph"/>
        <w:numPr>
          <w:ilvl w:val="0"/>
          <w:numId w:val="1"/>
        </w:numPr>
      </w:pPr>
      <w:r>
        <w:t>contract with a private asset management firm or firms to manage publicly-owned assets held in the urban wealth fund in a manner designed to enhance the revenue generated from those assets;</w:t>
      </w:r>
    </w:p>
    <w:p w:rsidR="000B5D0A" w:rsidRDefault="000B5D0A" w:rsidP="000B5D0A">
      <w:pPr>
        <w:pStyle w:val="ListParagraph"/>
        <w:numPr>
          <w:ilvl w:val="0"/>
          <w:numId w:val="1"/>
        </w:numPr>
      </w:pPr>
      <w:r>
        <w:t xml:space="preserve">serve as a holding company for publicly-owned assets held in the urban wealth fund; </w:t>
      </w:r>
    </w:p>
    <w:p w:rsidR="000B5D0A" w:rsidRDefault="000B5D0A" w:rsidP="000B5D0A">
      <w:pPr>
        <w:pStyle w:val="ListParagraph"/>
        <w:numPr>
          <w:ilvl w:val="0"/>
          <w:numId w:val="1"/>
        </w:numPr>
      </w:pPr>
      <w:r>
        <w:t xml:space="preserve">facilitate the transfer of management of selected publicly-owned assets to the private asset management firm or firms; and </w:t>
      </w:r>
    </w:p>
    <w:p w:rsidR="000B5D0A" w:rsidRDefault="000B5D0A" w:rsidP="000B5D0A">
      <w:pPr>
        <w:pStyle w:val="ListParagraph"/>
        <w:numPr>
          <w:ilvl w:val="0"/>
          <w:numId w:val="1"/>
        </w:numPr>
      </w:pPr>
      <w:r>
        <w:t>enable participating State entities and pilot municipalities to allocate increased revenue derived from publicly-owned assets held by the urban wealth fund to specific public purposes, including:</w:t>
      </w:r>
    </w:p>
    <w:p w:rsidR="000B5D0A" w:rsidRDefault="000B5D0A" w:rsidP="000B5D0A">
      <w:pPr>
        <w:pStyle w:val="ListParagraph"/>
        <w:numPr>
          <w:ilvl w:val="0"/>
          <w:numId w:val="2"/>
        </w:numPr>
      </w:pPr>
      <w:r>
        <w:t>assistance to minority-owned businesses;</w:t>
      </w:r>
    </w:p>
    <w:p w:rsidR="000B5D0A" w:rsidRDefault="000B5D0A" w:rsidP="000B5D0A">
      <w:pPr>
        <w:pStyle w:val="ListParagraph"/>
        <w:numPr>
          <w:ilvl w:val="0"/>
          <w:numId w:val="2"/>
        </w:numPr>
      </w:pPr>
      <w:r>
        <w:t>improvements to infrastructure;</w:t>
      </w:r>
    </w:p>
    <w:p w:rsidR="000B5D0A" w:rsidRDefault="000B5D0A" w:rsidP="000B5D0A">
      <w:pPr>
        <w:pStyle w:val="ListParagraph"/>
        <w:numPr>
          <w:ilvl w:val="0"/>
          <w:numId w:val="2"/>
        </w:numPr>
      </w:pPr>
      <w:r>
        <w:t>investments in education; and</w:t>
      </w:r>
    </w:p>
    <w:p w:rsidR="000B5D0A" w:rsidRDefault="000B5D0A" w:rsidP="000B5D0A">
      <w:pPr>
        <w:pStyle w:val="ListParagraph"/>
        <w:numPr>
          <w:ilvl w:val="0"/>
          <w:numId w:val="2"/>
        </w:numPr>
      </w:pPr>
      <w:r>
        <w:t>reductions in property taxes.</w:t>
      </w:r>
    </w:p>
    <w:p w:rsidR="000B5D0A" w:rsidRDefault="000B5D0A" w:rsidP="008A04FD">
      <w:r>
        <w:tab/>
        <w:t xml:space="preserve">The </w:t>
      </w:r>
      <w:r w:rsidR="008A04FD">
        <w:t xml:space="preserve">bill would require the </w:t>
      </w:r>
      <w:r>
        <w:t xml:space="preserve">New Jersey Economic Development Authority </w:t>
      </w:r>
      <w:r w:rsidR="008A04FD">
        <w:t>(EDA) to</w:t>
      </w:r>
      <w:r>
        <w:t xml:space="preserve"> establish program guidelines and establish criteria to evaluate assets for inclusion in the program.</w:t>
      </w:r>
      <w:r w:rsidR="008A04FD">
        <w:t xml:space="preserve">  The bill would direct the EDA to: </w:t>
      </w:r>
      <w:r>
        <w:t>notify State entities and pilot municipalities of the opportunity to participate in the pilot program</w:t>
      </w:r>
      <w:r w:rsidR="008A04FD">
        <w:t xml:space="preserve">; </w:t>
      </w:r>
      <w:r>
        <w:t>devise forms and procedures to enable State entities and pilot municipalities to apply to participate in the program</w:t>
      </w:r>
      <w:r w:rsidR="008A04FD">
        <w:t xml:space="preserve">; and </w:t>
      </w:r>
      <w:r>
        <w:t xml:space="preserve">provide a portal on its Internet website to enable State entities, pilot municipalities, and private asset management firms to submit to the authority questions about the program, and </w:t>
      </w:r>
      <w:r w:rsidR="00793897">
        <w:t xml:space="preserve">to submit </w:t>
      </w:r>
      <w:r>
        <w:t>applications to participate in the program.</w:t>
      </w:r>
      <w:r>
        <w:tab/>
      </w:r>
    </w:p>
    <w:p w:rsidR="000B5D0A" w:rsidRDefault="008A04FD" w:rsidP="000B5D0A">
      <w:r>
        <w:tab/>
      </w:r>
      <w:r w:rsidR="000B5D0A">
        <w:t xml:space="preserve">A State entity or pilot municipality interested in participating in the program may, in accordance with program guidelines </w:t>
      </w:r>
      <w:r>
        <w:t xml:space="preserve">to be </w:t>
      </w:r>
      <w:r w:rsidR="000B5D0A">
        <w:t xml:space="preserve">established by the </w:t>
      </w:r>
      <w:r w:rsidR="009034BB">
        <w:t>EDA</w:t>
      </w:r>
      <w:r w:rsidR="000B5D0A">
        <w:t>:</w:t>
      </w:r>
    </w:p>
    <w:p w:rsidR="000B5D0A" w:rsidRDefault="000B5D0A" w:rsidP="002C12AD">
      <w:pPr>
        <w:pStyle w:val="ListParagraph"/>
        <w:numPr>
          <w:ilvl w:val="0"/>
          <w:numId w:val="3"/>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 xml:space="preserve">undertake an inventory and evaluation of its assets for the purpose of identifying assets that have sound commercial viability.  </w:t>
      </w:r>
      <w:r w:rsidR="002C12AD">
        <w:br w:type="page"/>
      </w:r>
    </w:p>
    <w:p w:rsidR="000B5D0A" w:rsidRDefault="000B5D0A" w:rsidP="008A04FD">
      <w:pPr>
        <w:pStyle w:val="ListParagraph"/>
        <w:numPr>
          <w:ilvl w:val="0"/>
          <w:numId w:val="3"/>
        </w:numPr>
      </w:pPr>
      <w:r>
        <w:lastRenderedPageBreak/>
        <w:t>conduct a valuation of assets identified as having sound commercial viability for the purpose of determining the current value and the potential value of each publicly-owned commercial asset.</w:t>
      </w:r>
    </w:p>
    <w:p w:rsidR="000B5D0A" w:rsidRDefault="000B5D0A" w:rsidP="008A04FD">
      <w:pPr>
        <w:pStyle w:val="ListParagraph"/>
        <w:numPr>
          <w:ilvl w:val="0"/>
          <w:numId w:val="3"/>
        </w:numPr>
      </w:pPr>
      <w:r>
        <w:t>identify publicly-owned commercial assets that are  undervalued and underleveraged.</w:t>
      </w:r>
    </w:p>
    <w:p w:rsidR="000B5D0A" w:rsidRDefault="000B5D0A" w:rsidP="008A04FD">
      <w:pPr>
        <w:pStyle w:val="ListParagraph"/>
        <w:numPr>
          <w:ilvl w:val="0"/>
          <w:numId w:val="3"/>
        </w:numPr>
      </w:pPr>
      <w:r>
        <w:t>undertake a preliminary assessment of the structural issues, financial benefits and risks, and social and policy impacts of participating in the program.</w:t>
      </w:r>
    </w:p>
    <w:p w:rsidR="000B5D0A" w:rsidRDefault="000B5D0A" w:rsidP="008A04FD">
      <w:pPr>
        <w:pStyle w:val="ListParagraph"/>
        <w:numPr>
          <w:ilvl w:val="0"/>
          <w:numId w:val="3"/>
        </w:numPr>
      </w:pPr>
      <w:r>
        <w:t>identify assets to include in an application to participate in the program.</w:t>
      </w:r>
    </w:p>
    <w:p w:rsidR="000B5D0A" w:rsidRDefault="000B5D0A" w:rsidP="008A04FD">
      <w:pPr>
        <w:pStyle w:val="ListParagraph"/>
        <w:numPr>
          <w:ilvl w:val="0"/>
          <w:numId w:val="3"/>
        </w:numPr>
      </w:pPr>
      <w:r>
        <w:t xml:space="preserve">submit an application to the </w:t>
      </w:r>
      <w:r w:rsidR="009034BB">
        <w:t>EDA</w:t>
      </w:r>
      <w:r>
        <w:t xml:space="preserve"> in accordance with program guidelines established by the </w:t>
      </w:r>
      <w:r w:rsidR="00793897">
        <w:t>EDA</w:t>
      </w:r>
      <w:r>
        <w:t>.</w:t>
      </w:r>
    </w:p>
    <w:p w:rsidR="000B5D0A" w:rsidRDefault="000B5D0A" w:rsidP="000B5D0A">
      <w:r>
        <w:tab/>
        <w:t xml:space="preserve">Upon receipt of an application, the </w:t>
      </w:r>
      <w:r w:rsidR="009034BB">
        <w:t>EDA</w:t>
      </w:r>
      <w:r>
        <w:t xml:space="preserve"> </w:t>
      </w:r>
      <w:r w:rsidR="009034BB">
        <w:t>would</w:t>
      </w:r>
      <w:r>
        <w:t>:</w:t>
      </w:r>
    </w:p>
    <w:p w:rsidR="000B5D0A" w:rsidRDefault="000B5D0A" w:rsidP="009034BB">
      <w:pPr>
        <w:pStyle w:val="ListParagraph"/>
        <w:numPr>
          <w:ilvl w:val="0"/>
          <w:numId w:val="4"/>
        </w:numPr>
      </w:pPr>
      <w:r>
        <w:t>assess the structural issues, financial benefits and risks, and social and policy impacts of including assets in the urban wealth fund</w:t>
      </w:r>
      <w:r w:rsidR="009034BB">
        <w:t>;</w:t>
      </w:r>
    </w:p>
    <w:p w:rsidR="000B5D0A" w:rsidRDefault="000B5D0A" w:rsidP="009034BB">
      <w:pPr>
        <w:pStyle w:val="ListParagraph"/>
        <w:numPr>
          <w:ilvl w:val="0"/>
          <w:numId w:val="4"/>
        </w:numPr>
      </w:pPr>
      <w:r>
        <w:t>preliminarily screen and evaluate each asset identified in an application against established program criteria and rank each asset based on the likelihood that inclusion of the asset in the program may result in a significant increase in r</w:t>
      </w:r>
      <w:r w:rsidR="009034BB">
        <w:t>evenue generated from the asset; and</w:t>
      </w:r>
    </w:p>
    <w:p w:rsidR="000B5D0A" w:rsidRDefault="000B5D0A" w:rsidP="009034BB">
      <w:pPr>
        <w:pStyle w:val="ListParagraph"/>
        <w:numPr>
          <w:ilvl w:val="0"/>
          <w:numId w:val="4"/>
        </w:numPr>
      </w:pPr>
      <w:r>
        <w:t xml:space="preserve">determine whether to approve an application, in whole or in part, or with conditions, and determine which assets identified in an application to include in the program. The </w:t>
      </w:r>
      <w:r w:rsidR="009034BB">
        <w:t xml:space="preserve">bill would authorize the EDA to </w:t>
      </w:r>
      <w:r>
        <w:t xml:space="preserve">engage in negotiations with an applicant for the purpose of assisting </w:t>
      </w:r>
      <w:r w:rsidR="009034BB">
        <w:t>the</w:t>
      </w:r>
      <w:r>
        <w:t xml:space="preserve"> applicant in revising an application to satisfy program requirements. </w:t>
      </w:r>
    </w:p>
    <w:p w:rsidR="000B5D0A" w:rsidRDefault="009034BB" w:rsidP="000B5D0A">
      <w:r>
        <w:tab/>
      </w:r>
      <w:r w:rsidR="000B5D0A">
        <w:t xml:space="preserve">The </w:t>
      </w:r>
      <w:r>
        <w:t>bill would direct the EDA to</w:t>
      </w:r>
      <w:r w:rsidR="000B5D0A">
        <w:t xml:space="preserve"> establish criteria for the selection of a private asset management firm to manage assets held in the urban wealth fund and advertise a request for proposals from potential private asset management firms in an open and public manner.  The authority may award a contract to a private firm or firms to manage assets held in the urban wealth fund for a term of no more than five years.  </w:t>
      </w:r>
    </w:p>
    <w:p w:rsidR="000B5D0A" w:rsidRDefault="000B5D0A" w:rsidP="000B5D0A">
      <w:r>
        <w:tab/>
      </w:r>
      <w:r w:rsidR="009034BB">
        <w:t>The bill provides that a</w:t>
      </w:r>
      <w:r>
        <w:t xml:space="preserve"> private asset management firm selected by the </w:t>
      </w:r>
      <w:r w:rsidR="00793897">
        <w:t>EDA</w:t>
      </w:r>
      <w:r>
        <w:t xml:space="preserve"> </w:t>
      </w:r>
      <w:r w:rsidR="00793897">
        <w:t>is do</w:t>
      </w:r>
      <w:r>
        <w:t xml:space="preserve"> manage assets held in the urban wealth fund in a manner that will ensure compliance with all provisions of law applicable to the asset, and program guidelines established by the </w:t>
      </w:r>
      <w:r w:rsidR="00793897">
        <w:t>EDA</w:t>
      </w:r>
      <w:r>
        <w:t xml:space="preserve">, however, the focus of the firm’s management of the portfolio of assets shall emphasize ways to enhance revenue to be derived from the assets. </w:t>
      </w:r>
    </w:p>
    <w:p w:rsidR="002C12AD" w:rsidRDefault="000B5D0A" w:rsidP="002C12AD">
      <w:r>
        <w:tab/>
        <w:t xml:space="preserve">The </w:t>
      </w:r>
      <w:r w:rsidR="009034BB">
        <w:t xml:space="preserve">bill would require the EDA to </w:t>
      </w:r>
      <w:r>
        <w:t>at least annually engage in an accounting of revenues derived from assets held in the fund</w:t>
      </w:r>
      <w:r w:rsidR="009034BB">
        <w:t>,</w:t>
      </w:r>
      <w:r>
        <w:t xml:space="preserve"> and distribute to each program participant its share of revenues attributable to the participant’s asset or assets held in the fund.  </w:t>
      </w:r>
      <w:r w:rsidR="009034BB">
        <w:t xml:space="preserve">The </w:t>
      </w:r>
      <w:r w:rsidR="002C12AD">
        <w:br w:type="page"/>
      </w:r>
    </w:p>
    <w:p w:rsidR="000B5D0A" w:rsidRDefault="009034BB" w:rsidP="00FF7626">
      <w:r>
        <w:lastRenderedPageBreak/>
        <w:t xml:space="preserve">bill provides that a </w:t>
      </w:r>
      <w:r w:rsidR="000B5D0A">
        <w:t xml:space="preserve">participating pilot municipality may appropriate </w:t>
      </w:r>
      <w:r>
        <w:t xml:space="preserve">these </w:t>
      </w:r>
      <w:r w:rsidR="000B5D0A">
        <w:t xml:space="preserve">revenues for public purposes authorized under the program guidelines, which </w:t>
      </w:r>
      <w:r w:rsidR="00FF7626">
        <w:t>would</w:t>
      </w:r>
      <w:r w:rsidR="000B5D0A">
        <w:t xml:space="preserve"> include:</w:t>
      </w:r>
      <w:r w:rsidR="00FF7626">
        <w:t xml:space="preserve"> </w:t>
      </w:r>
      <w:r w:rsidR="000B5D0A">
        <w:t>assistance to minority-owned businesses;</w:t>
      </w:r>
      <w:r w:rsidR="00FF7626">
        <w:t xml:space="preserve"> </w:t>
      </w:r>
      <w:r w:rsidR="000B5D0A">
        <w:t>improvements to infrastructure;</w:t>
      </w:r>
      <w:r w:rsidR="00FF7626">
        <w:t xml:space="preserve"> </w:t>
      </w:r>
      <w:r w:rsidR="000B5D0A">
        <w:t>investments in education; and reductions in property taxes.</w:t>
      </w:r>
    </w:p>
    <w:p w:rsidR="00E27181" w:rsidRDefault="00FF7626">
      <w:r>
        <w:tab/>
        <w:t xml:space="preserve">The bill would require the EDA to </w:t>
      </w:r>
      <w:r w:rsidR="000B5D0A">
        <w:t>prepare and deliver to the Governor and the Legislature a report on the pilot program, includ</w:t>
      </w:r>
      <w:r>
        <w:t>ing the EDA</w:t>
      </w:r>
      <w:r w:rsidR="00793897">
        <w:t>’</w:t>
      </w:r>
      <w:r>
        <w:t>s</w:t>
      </w:r>
      <w:r w:rsidR="000B5D0A">
        <w:t xml:space="preserve"> recommendations for changes to the program and </w:t>
      </w:r>
      <w:r>
        <w:t xml:space="preserve">its </w:t>
      </w:r>
      <w:r w:rsidR="000B5D0A">
        <w:t>recommendations as to whether t</w:t>
      </w:r>
      <w:r>
        <w:t>he Legislature should</w:t>
      </w:r>
      <w:r w:rsidR="000B5D0A">
        <w:t xml:space="preserve"> allow the </w:t>
      </w:r>
      <w:r>
        <w:t xml:space="preserve">pilot </w:t>
      </w:r>
      <w:r w:rsidR="000B5D0A">
        <w:t>program to expire, exten</w:t>
      </w:r>
      <w:r>
        <w:t>d</w:t>
      </w:r>
      <w:r w:rsidR="000B5D0A">
        <w:t xml:space="preserve"> the pilot program, or make the program permanent.</w:t>
      </w:r>
      <w:r>
        <w:t xml:space="preserve">  </w:t>
      </w:r>
      <w:r w:rsidRPr="00FF7626">
        <w:tab/>
      </w:r>
      <w:r>
        <w:t>The bill would direct the EDA to prepare and deliver the report p</w:t>
      </w:r>
      <w:r w:rsidRPr="00FF7626">
        <w:t xml:space="preserve">rior to the conclusion of the fourth year following the award of a contract </w:t>
      </w:r>
      <w:r>
        <w:t xml:space="preserve">to the private asset management firm.  </w:t>
      </w:r>
      <w:r w:rsidR="000B5D0A">
        <w:t xml:space="preserve">Upon conclusion of the fifth year following the award of </w:t>
      </w:r>
      <w:r>
        <w:t>that</w:t>
      </w:r>
      <w:r w:rsidR="000B5D0A">
        <w:t xml:space="preserve"> contract, the authority </w:t>
      </w:r>
      <w:r>
        <w:t xml:space="preserve">would </w:t>
      </w:r>
      <w:r w:rsidR="000B5D0A">
        <w:t xml:space="preserve">return control over the management of asset </w:t>
      </w:r>
      <w:r>
        <w:t>held in the Urban Wealth F</w:t>
      </w:r>
      <w:r w:rsidR="000B5D0A">
        <w:t>und to the State entity or pilot municipality that owns the asset.</w:t>
      </w:r>
    </w:p>
    <w:sectPr w:rsidR="00E27181" w:rsidSect="00527B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B4A" w:rsidRDefault="00F76B4A">
      <w:r>
        <w:separator/>
      </w:r>
    </w:p>
  </w:endnote>
  <w:endnote w:type="continuationSeparator" w:id="0">
    <w:p w:rsidR="00F76B4A" w:rsidRDefault="00F76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B4A" w:rsidRDefault="00F76B4A">
      <w:r>
        <w:separator/>
      </w:r>
    </w:p>
  </w:footnote>
  <w:footnote w:type="continuationSeparator" w:id="0">
    <w:p w:rsidR="00F76B4A" w:rsidRDefault="00F76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7B7A" w:rsidRDefault="00527B7A" w:rsidP="00527B7A">
    <w:pPr>
      <w:pStyle w:val="bpuHeadSpon"/>
    </w:pPr>
    <w:r w:rsidRPr="00527B7A">
      <w:rPr>
        <w:rStyle w:val="bpuHeadSponChar"/>
      </w:rPr>
      <w:t>S3186</w:t>
    </w:r>
    <w:r>
      <w:t xml:space="preserve"> SINGLETON, CUNNINGHAM</w:t>
    </w:r>
  </w:p>
  <w:p w:rsidR="00527B7A" w:rsidRDefault="00527B7A" w:rsidP="00527B7A">
    <w:pPr>
      <w:pStyle w:val="bpuHeadSpon"/>
    </w:pPr>
    <w:r>
      <w:fldChar w:fldCharType="begin"/>
    </w:r>
    <w:r>
      <w:instrText xml:space="preserve"> PAGE  \* MERGEFORMAT </w:instrText>
    </w:r>
    <w:r>
      <w:fldChar w:fldCharType="separate"/>
    </w:r>
    <w:r w:rsidR="004E08FA">
      <w:rPr>
        <w:noProof/>
      </w:rPr>
      <w:t>7</w:t>
    </w:r>
    <w:r>
      <w:fldChar w:fldCharType="end"/>
    </w:r>
  </w:p>
  <w:p w:rsidR="00527B7A" w:rsidRDefault="00527B7A" w:rsidP="00527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7B7A" w:rsidRDefault="00527B7A" w:rsidP="00527B7A">
    <w:pPr>
      <w:pStyle w:val="bpuHeadSpon"/>
    </w:pPr>
    <w:r w:rsidRPr="00527B7A">
      <w:rPr>
        <w:rStyle w:val="bpuHeadSponChar"/>
      </w:rPr>
      <w:t>S3186</w:t>
    </w:r>
    <w:r>
      <w:t xml:space="preserve"> SINGLETON, CUNNINGHAM</w:t>
    </w:r>
  </w:p>
  <w:p w:rsidR="00527B7A" w:rsidRDefault="00527B7A" w:rsidP="00527B7A">
    <w:pPr>
      <w:pStyle w:val="bpuHeadSpon"/>
    </w:pPr>
    <w:r>
      <w:fldChar w:fldCharType="begin"/>
    </w:r>
    <w:r>
      <w:instrText xml:space="preserve"> PAGE  \* MERGEFORMAT </w:instrText>
    </w:r>
    <w:r>
      <w:fldChar w:fldCharType="separate"/>
    </w:r>
    <w:r w:rsidR="004E08FA">
      <w:rPr>
        <w:noProof/>
      </w:rPr>
      <w:t>2</w:t>
    </w:r>
    <w:r>
      <w:fldChar w:fldCharType="end"/>
    </w:r>
  </w:p>
  <w:p w:rsidR="00527B7A" w:rsidRDefault="00527B7A" w:rsidP="00527B7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B4A"/>
    <w:rsid w:val="000051BD"/>
    <w:rsid w:val="000160A5"/>
    <w:rsid w:val="0001624C"/>
    <w:rsid w:val="0002335B"/>
    <w:rsid w:val="000274B0"/>
    <w:rsid w:val="0003549A"/>
    <w:rsid w:val="000367AE"/>
    <w:rsid w:val="00043B22"/>
    <w:rsid w:val="00054975"/>
    <w:rsid w:val="00057D20"/>
    <w:rsid w:val="0006197C"/>
    <w:rsid w:val="0006281F"/>
    <w:rsid w:val="0008141C"/>
    <w:rsid w:val="00094A55"/>
    <w:rsid w:val="000A44A7"/>
    <w:rsid w:val="000B1054"/>
    <w:rsid w:val="000B3411"/>
    <w:rsid w:val="000B5D0A"/>
    <w:rsid w:val="000C054C"/>
    <w:rsid w:val="000C12C2"/>
    <w:rsid w:val="000D11AF"/>
    <w:rsid w:val="000D51CA"/>
    <w:rsid w:val="000D6255"/>
    <w:rsid w:val="000D6262"/>
    <w:rsid w:val="000D7B4A"/>
    <w:rsid w:val="000E4006"/>
    <w:rsid w:val="000F3DA2"/>
    <w:rsid w:val="000F5FDE"/>
    <w:rsid w:val="000F7466"/>
    <w:rsid w:val="0013000E"/>
    <w:rsid w:val="00133F81"/>
    <w:rsid w:val="00135943"/>
    <w:rsid w:val="0014664C"/>
    <w:rsid w:val="00150285"/>
    <w:rsid w:val="001549B3"/>
    <w:rsid w:val="001645FB"/>
    <w:rsid w:val="00173D2B"/>
    <w:rsid w:val="00181676"/>
    <w:rsid w:val="00183603"/>
    <w:rsid w:val="0018410E"/>
    <w:rsid w:val="0018581F"/>
    <w:rsid w:val="0018793C"/>
    <w:rsid w:val="00194E78"/>
    <w:rsid w:val="00196F64"/>
    <w:rsid w:val="0019707B"/>
    <w:rsid w:val="00197E8B"/>
    <w:rsid w:val="00197FA4"/>
    <w:rsid w:val="001A161A"/>
    <w:rsid w:val="001A3B79"/>
    <w:rsid w:val="001A66B6"/>
    <w:rsid w:val="001B4716"/>
    <w:rsid w:val="001B4EA4"/>
    <w:rsid w:val="001C7C52"/>
    <w:rsid w:val="001D25F3"/>
    <w:rsid w:val="001D7F04"/>
    <w:rsid w:val="001E15F1"/>
    <w:rsid w:val="001E16FA"/>
    <w:rsid w:val="001E6213"/>
    <w:rsid w:val="001F14C7"/>
    <w:rsid w:val="001F7405"/>
    <w:rsid w:val="00205533"/>
    <w:rsid w:val="00212B8D"/>
    <w:rsid w:val="002160E6"/>
    <w:rsid w:val="00222983"/>
    <w:rsid w:val="002370D0"/>
    <w:rsid w:val="00245BAB"/>
    <w:rsid w:val="00255958"/>
    <w:rsid w:val="00257FA2"/>
    <w:rsid w:val="00261F46"/>
    <w:rsid w:val="0026574A"/>
    <w:rsid w:val="002660BB"/>
    <w:rsid w:val="002720E8"/>
    <w:rsid w:val="00275293"/>
    <w:rsid w:val="002776B0"/>
    <w:rsid w:val="0028678B"/>
    <w:rsid w:val="00286C7E"/>
    <w:rsid w:val="002A1029"/>
    <w:rsid w:val="002A3A1A"/>
    <w:rsid w:val="002A4692"/>
    <w:rsid w:val="002A51BA"/>
    <w:rsid w:val="002B2E26"/>
    <w:rsid w:val="002B3FE6"/>
    <w:rsid w:val="002B4BC1"/>
    <w:rsid w:val="002C12AD"/>
    <w:rsid w:val="002C2D81"/>
    <w:rsid w:val="002C461E"/>
    <w:rsid w:val="002C6CEC"/>
    <w:rsid w:val="002D20C2"/>
    <w:rsid w:val="002D5500"/>
    <w:rsid w:val="002D61E4"/>
    <w:rsid w:val="002E09CE"/>
    <w:rsid w:val="002E69D1"/>
    <w:rsid w:val="002F3BA6"/>
    <w:rsid w:val="00315320"/>
    <w:rsid w:val="00325776"/>
    <w:rsid w:val="00325E27"/>
    <w:rsid w:val="00330395"/>
    <w:rsid w:val="00333704"/>
    <w:rsid w:val="00336624"/>
    <w:rsid w:val="0034025F"/>
    <w:rsid w:val="00340458"/>
    <w:rsid w:val="0034200F"/>
    <w:rsid w:val="003431AB"/>
    <w:rsid w:val="003446A0"/>
    <w:rsid w:val="0034481B"/>
    <w:rsid w:val="00346915"/>
    <w:rsid w:val="00350130"/>
    <w:rsid w:val="00352092"/>
    <w:rsid w:val="00354334"/>
    <w:rsid w:val="003603F0"/>
    <w:rsid w:val="0036180C"/>
    <w:rsid w:val="00363CF5"/>
    <w:rsid w:val="00364344"/>
    <w:rsid w:val="003702CA"/>
    <w:rsid w:val="00370617"/>
    <w:rsid w:val="00373A6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7A0"/>
    <w:rsid w:val="004C742C"/>
    <w:rsid w:val="004E08FA"/>
    <w:rsid w:val="004E1F3E"/>
    <w:rsid w:val="004E4FD4"/>
    <w:rsid w:val="004F21BD"/>
    <w:rsid w:val="004F4F1D"/>
    <w:rsid w:val="004F74DD"/>
    <w:rsid w:val="00501317"/>
    <w:rsid w:val="0050495C"/>
    <w:rsid w:val="00505DC9"/>
    <w:rsid w:val="00506E1E"/>
    <w:rsid w:val="00513C81"/>
    <w:rsid w:val="00527B7A"/>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392"/>
    <w:rsid w:val="005E017C"/>
    <w:rsid w:val="005E50C6"/>
    <w:rsid w:val="005F2A97"/>
    <w:rsid w:val="005F399B"/>
    <w:rsid w:val="006019F8"/>
    <w:rsid w:val="00602754"/>
    <w:rsid w:val="00605B20"/>
    <w:rsid w:val="0061156F"/>
    <w:rsid w:val="00613EA1"/>
    <w:rsid w:val="00613FF5"/>
    <w:rsid w:val="006155A8"/>
    <w:rsid w:val="00621076"/>
    <w:rsid w:val="00621B94"/>
    <w:rsid w:val="00626239"/>
    <w:rsid w:val="0062659A"/>
    <w:rsid w:val="00635316"/>
    <w:rsid w:val="00635449"/>
    <w:rsid w:val="006378C5"/>
    <w:rsid w:val="00645E6A"/>
    <w:rsid w:val="00665CBC"/>
    <w:rsid w:val="00667A5C"/>
    <w:rsid w:val="006714AB"/>
    <w:rsid w:val="00677316"/>
    <w:rsid w:val="00686AEB"/>
    <w:rsid w:val="00695D7B"/>
    <w:rsid w:val="006B18E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F51"/>
    <w:rsid w:val="007279FD"/>
    <w:rsid w:val="007502CB"/>
    <w:rsid w:val="00752D79"/>
    <w:rsid w:val="00752E20"/>
    <w:rsid w:val="00756EDE"/>
    <w:rsid w:val="00764456"/>
    <w:rsid w:val="00781B4D"/>
    <w:rsid w:val="007824BF"/>
    <w:rsid w:val="00783B8D"/>
    <w:rsid w:val="00793897"/>
    <w:rsid w:val="00794B94"/>
    <w:rsid w:val="00794BD4"/>
    <w:rsid w:val="007A2F73"/>
    <w:rsid w:val="007A3061"/>
    <w:rsid w:val="007A5A0B"/>
    <w:rsid w:val="007B2226"/>
    <w:rsid w:val="007C0E14"/>
    <w:rsid w:val="007C7DE4"/>
    <w:rsid w:val="007D40CB"/>
    <w:rsid w:val="007D4AC6"/>
    <w:rsid w:val="007D5796"/>
    <w:rsid w:val="007D59C0"/>
    <w:rsid w:val="007D7D9C"/>
    <w:rsid w:val="007F403D"/>
    <w:rsid w:val="007F485D"/>
    <w:rsid w:val="007F6050"/>
    <w:rsid w:val="00813627"/>
    <w:rsid w:val="00832816"/>
    <w:rsid w:val="00837109"/>
    <w:rsid w:val="00840365"/>
    <w:rsid w:val="008406A3"/>
    <w:rsid w:val="00841D2C"/>
    <w:rsid w:val="00845F3C"/>
    <w:rsid w:val="008461B8"/>
    <w:rsid w:val="008462F1"/>
    <w:rsid w:val="00847EF1"/>
    <w:rsid w:val="008538BA"/>
    <w:rsid w:val="008538FA"/>
    <w:rsid w:val="008573B0"/>
    <w:rsid w:val="00866563"/>
    <w:rsid w:val="00867AC2"/>
    <w:rsid w:val="0087056E"/>
    <w:rsid w:val="00875402"/>
    <w:rsid w:val="00884D51"/>
    <w:rsid w:val="008916EC"/>
    <w:rsid w:val="00891E4F"/>
    <w:rsid w:val="008A04FD"/>
    <w:rsid w:val="008A31C5"/>
    <w:rsid w:val="008A4F9A"/>
    <w:rsid w:val="008B2850"/>
    <w:rsid w:val="008C79B3"/>
    <w:rsid w:val="008D77BD"/>
    <w:rsid w:val="008E454C"/>
    <w:rsid w:val="008E7BCE"/>
    <w:rsid w:val="008F1E5A"/>
    <w:rsid w:val="00901BDA"/>
    <w:rsid w:val="009034B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8F0"/>
    <w:rsid w:val="00AC4BBE"/>
    <w:rsid w:val="00AC6466"/>
    <w:rsid w:val="00AC7639"/>
    <w:rsid w:val="00AD08BB"/>
    <w:rsid w:val="00AD0EC0"/>
    <w:rsid w:val="00AD70D6"/>
    <w:rsid w:val="00AD75BC"/>
    <w:rsid w:val="00AD7BB0"/>
    <w:rsid w:val="00AD7BC9"/>
    <w:rsid w:val="00AE1871"/>
    <w:rsid w:val="00AF1A8C"/>
    <w:rsid w:val="00AF623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E1"/>
    <w:rsid w:val="00B90E33"/>
    <w:rsid w:val="00B9676B"/>
    <w:rsid w:val="00BA2EA5"/>
    <w:rsid w:val="00BA364B"/>
    <w:rsid w:val="00BA6A8E"/>
    <w:rsid w:val="00BB1190"/>
    <w:rsid w:val="00BB31D0"/>
    <w:rsid w:val="00BB3A11"/>
    <w:rsid w:val="00BB4DDB"/>
    <w:rsid w:val="00BB5D79"/>
    <w:rsid w:val="00BB5F02"/>
    <w:rsid w:val="00BC7892"/>
    <w:rsid w:val="00BD3E38"/>
    <w:rsid w:val="00BE24D6"/>
    <w:rsid w:val="00BE7EFA"/>
    <w:rsid w:val="00BF06AD"/>
    <w:rsid w:val="00BF2C67"/>
    <w:rsid w:val="00BF67E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7E1"/>
    <w:rsid w:val="00CE78BF"/>
    <w:rsid w:val="00CF65EB"/>
    <w:rsid w:val="00CF72AD"/>
    <w:rsid w:val="00D02441"/>
    <w:rsid w:val="00D039F4"/>
    <w:rsid w:val="00D10496"/>
    <w:rsid w:val="00D11173"/>
    <w:rsid w:val="00D1215F"/>
    <w:rsid w:val="00D16561"/>
    <w:rsid w:val="00D17FF8"/>
    <w:rsid w:val="00D2240B"/>
    <w:rsid w:val="00D268AC"/>
    <w:rsid w:val="00D27FF3"/>
    <w:rsid w:val="00D343D0"/>
    <w:rsid w:val="00D3664D"/>
    <w:rsid w:val="00D434DA"/>
    <w:rsid w:val="00D500E9"/>
    <w:rsid w:val="00D50193"/>
    <w:rsid w:val="00D507BC"/>
    <w:rsid w:val="00D6090A"/>
    <w:rsid w:val="00D62FA3"/>
    <w:rsid w:val="00D63B6F"/>
    <w:rsid w:val="00D64A90"/>
    <w:rsid w:val="00D82F8D"/>
    <w:rsid w:val="00D9410B"/>
    <w:rsid w:val="00D9695B"/>
    <w:rsid w:val="00DA2417"/>
    <w:rsid w:val="00DA5585"/>
    <w:rsid w:val="00DB02AC"/>
    <w:rsid w:val="00DB6AA2"/>
    <w:rsid w:val="00DD6446"/>
    <w:rsid w:val="00DE10D1"/>
    <w:rsid w:val="00DE2514"/>
    <w:rsid w:val="00DE6851"/>
    <w:rsid w:val="00DF03EE"/>
    <w:rsid w:val="00DF7AEB"/>
    <w:rsid w:val="00E01B71"/>
    <w:rsid w:val="00E02672"/>
    <w:rsid w:val="00E05CC9"/>
    <w:rsid w:val="00E14DE8"/>
    <w:rsid w:val="00E15573"/>
    <w:rsid w:val="00E23562"/>
    <w:rsid w:val="00E25A5B"/>
    <w:rsid w:val="00E27181"/>
    <w:rsid w:val="00E30AD7"/>
    <w:rsid w:val="00E373C7"/>
    <w:rsid w:val="00E4267B"/>
    <w:rsid w:val="00E42F13"/>
    <w:rsid w:val="00E452DF"/>
    <w:rsid w:val="00E4776A"/>
    <w:rsid w:val="00E543CF"/>
    <w:rsid w:val="00E546FD"/>
    <w:rsid w:val="00E608F1"/>
    <w:rsid w:val="00E611B9"/>
    <w:rsid w:val="00E7144F"/>
    <w:rsid w:val="00E73D74"/>
    <w:rsid w:val="00E76A79"/>
    <w:rsid w:val="00E80692"/>
    <w:rsid w:val="00E80C24"/>
    <w:rsid w:val="00E93836"/>
    <w:rsid w:val="00EA7C16"/>
    <w:rsid w:val="00EC29EC"/>
    <w:rsid w:val="00EC5281"/>
    <w:rsid w:val="00EC791D"/>
    <w:rsid w:val="00EC7CA6"/>
    <w:rsid w:val="00ED3227"/>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B4A"/>
    <w:rsid w:val="00FA0AFC"/>
    <w:rsid w:val="00FA1C82"/>
    <w:rsid w:val="00FA2ED1"/>
    <w:rsid w:val="00FA4A52"/>
    <w:rsid w:val="00FB4045"/>
    <w:rsid w:val="00FB4D8E"/>
    <w:rsid w:val="00FC0D0A"/>
    <w:rsid w:val="00FC1B0B"/>
    <w:rsid w:val="00FD2F97"/>
    <w:rsid w:val="00FF0E86"/>
    <w:rsid w:val="00FF50C0"/>
    <w:rsid w:val="00FF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035B00-97B7-4348-B0FC-FE1FFDC7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B5D0A"/>
    <w:pPr>
      <w:ind w:left="720"/>
      <w:contextualSpacing/>
    </w:pPr>
  </w:style>
  <w:style w:type="character" w:styleId="LineNumber">
    <w:name w:val="line number"/>
    <w:basedOn w:val="DefaultParagraphFont"/>
    <w:semiHidden/>
    <w:unhideWhenUsed/>
    <w:rsid w:val="00527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2084</Words>
  <Characters>11396</Characters>
  <Application>Microsoft Office Word</Application>
  <DocSecurity>0</DocSecurity>
  <Lines>275</Lines>
  <Paragraphs>89</Paragraphs>
  <ScaleCrop>false</ScaleCrop>
  <HeadingPairs>
    <vt:vector size="2" baseType="variant">
      <vt:variant>
        <vt:lpstr>Title</vt:lpstr>
      </vt:variant>
      <vt:variant>
        <vt:i4>1</vt:i4>
      </vt:variant>
    </vt:vector>
  </HeadingPairs>
  <TitlesOfParts>
    <vt:vector size="1" baseType="lpstr">
      <vt:lpstr>S3186</vt:lpstr>
    </vt:vector>
  </TitlesOfParts>
  <Manager>R230</Manager>
  <Company>NJ Office of Legislative Services</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S3186</dc:title>
  <dc:subject>urban wealth fund singleton</dc:subject>
  <dc:creator>Senator  SINGLETON, Senator  CUNNINGHAM</dc:creator>
  <cp:keywords>S3186|7|LG |129|297|297|F|0|</cp:keywords>
  <dc:description>INTRODUCED NOVEMBER 16, 2020</dc:description>
  <cp:lastModifiedBy>Bektas, Brenda</cp:lastModifiedBy>
  <cp:revision>2</cp:revision>
  <cp:lastPrinted>2020-11-06T20:57:00Z</cp:lastPrinted>
  <dcterms:created xsi:type="dcterms:W3CDTF">2020-11-17T14:16:00Z</dcterms:created>
  <dcterms:modified xsi:type="dcterms:W3CDTF">2020-11-17T14:16:00Z</dcterms:modified>
  <cp:category>s.1: C.34:1B-269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