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416A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416A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3197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416A8">
        <w:rPr>
          <w:caps/>
          <w:szCs w:val="24"/>
        </w:rPr>
        <w:t>MARCH 15, 2021</w:t>
      </w:r>
    </w:p>
    <w:p w:rsidR="004144CF" w:rsidRDefault="004144CF" w:rsidP="0083060A"/>
    <w:p w:rsidR="00655CA3" w:rsidRDefault="00152EA7" w:rsidP="0083060A">
      <w:r>
        <w:rPr>
          <w:szCs w:val="24"/>
        </w:rPr>
        <w:tab/>
      </w:r>
      <w:r w:rsidRPr="00DC2226">
        <w:rPr>
          <w:szCs w:val="24"/>
        </w:rPr>
        <w:t xml:space="preserve">The Assembly Judiciary Committee reports favorably </w:t>
      </w:r>
      <w:r>
        <w:rPr>
          <w:szCs w:val="24"/>
        </w:rPr>
        <w:t>Senate</w:t>
      </w:r>
      <w:r w:rsidRPr="00DC2226">
        <w:rPr>
          <w:szCs w:val="24"/>
        </w:rPr>
        <w:t xml:space="preserve"> Bill No.</w:t>
      </w:r>
      <w:r>
        <w:rPr>
          <w:szCs w:val="24"/>
        </w:rPr>
        <w:t xml:space="preserve"> 3197.</w:t>
      </w:r>
    </w:p>
    <w:p w:rsidR="00D11ABA" w:rsidRDefault="00D11ABA" w:rsidP="00D11ABA">
      <w:r>
        <w:tab/>
        <w:t xml:space="preserve">This bill changes the eligibility criteria for a deferred retirement for a member of the Judicial Retirement System (JRS) who has been appointed by the Governor, with the advice and consent of the Senate, to the position of county prosecutor. </w:t>
      </w:r>
    </w:p>
    <w:p w:rsidR="00D11ABA" w:rsidRDefault="00D11ABA" w:rsidP="00D11ABA">
      <w:r>
        <w:tab/>
        <w:t>The</w:t>
      </w:r>
      <w:r w:rsidRPr="00345EBE">
        <w:t xml:space="preserve"> bill </w:t>
      </w:r>
      <w:r>
        <w:t>clarifies the relevant statutory law, section 1 of P.L.2019, c.287 (C.43:6A-11.1),</w:t>
      </w:r>
      <w:r w:rsidRPr="00345EBE">
        <w:t xml:space="preserve"> to provide </w:t>
      </w:r>
      <w:r>
        <w:t xml:space="preserve">the deferred retirement to a JRS </w:t>
      </w:r>
      <w:r w:rsidRPr="00345EBE">
        <w:t xml:space="preserve">member </w:t>
      </w:r>
      <w:r>
        <w:t>who is at least 65 years of age, h</w:t>
      </w:r>
      <w:r w:rsidRPr="00345EBE">
        <w:t>a</w:t>
      </w:r>
      <w:r>
        <w:t>s</w:t>
      </w:r>
      <w:r w:rsidRPr="00345EBE">
        <w:t xml:space="preserve"> the necessary judicial service credit for a full judicial retirement</w:t>
      </w:r>
      <w:r>
        <w:t>,</w:t>
      </w:r>
      <w:r w:rsidRPr="00345EBE">
        <w:t xml:space="preserve"> and ha</w:t>
      </w:r>
      <w:r>
        <w:t>s</w:t>
      </w:r>
      <w:r w:rsidRPr="00345EBE">
        <w:t xml:space="preserve"> served for 25 years as a judge for any court in </w:t>
      </w:r>
      <w:r>
        <w:t>New Jersey.</w:t>
      </w:r>
    </w:p>
    <w:p w:rsidR="004B2ABF" w:rsidRDefault="00D11ABA" w:rsidP="003C745C">
      <w:r>
        <w:tab/>
        <w:t>If such a person attains the age of 70 years while still serving as county prosecutor, th</w:t>
      </w:r>
      <w:r w:rsidRPr="003A6A49">
        <w:t xml:space="preserve">is </w:t>
      </w:r>
      <w:r>
        <w:t xml:space="preserve">bill provides that the aforementioned relevant statutory law would </w:t>
      </w:r>
      <w:r w:rsidRPr="003A6A49">
        <w:t xml:space="preserve">override the JRS mandatory retirement age of 70 </w:t>
      </w:r>
      <w:r>
        <w:t>set forth in section 7 of P.L.1973, c.140 (C.43:6A-7) and i</w:t>
      </w:r>
      <w:r w:rsidRPr="003A6A49">
        <w:t xml:space="preserve">n the </w:t>
      </w:r>
      <w:r>
        <w:t>New Jersey Administrative C</w:t>
      </w:r>
      <w:r w:rsidRPr="003A6A49">
        <w:t xml:space="preserve">ode, and </w:t>
      </w:r>
      <w:r>
        <w:t xml:space="preserve">would allow </w:t>
      </w:r>
      <w:r w:rsidRPr="003A6A49">
        <w:t xml:space="preserve">for the deferment of the mandatory retirement for JRS to </w:t>
      </w:r>
      <w:r>
        <w:t>the first day of the month following the termination of the member's service as county prosecutor</w:t>
      </w:r>
      <w:r w:rsidRPr="003A6A49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6A8" w:rsidRDefault="003416A8">
      <w:r>
        <w:separator/>
      </w:r>
    </w:p>
  </w:endnote>
  <w:endnote w:type="continuationSeparator" w:id="0">
    <w:p w:rsidR="003416A8" w:rsidRDefault="0034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6A8" w:rsidRDefault="003416A8">
      <w:r>
        <w:separator/>
      </w:r>
    </w:p>
  </w:footnote>
  <w:footnote w:type="continuationSeparator" w:id="0">
    <w:p w:rsidR="003416A8" w:rsidRDefault="0034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C745C" w:rsidP="003C74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C745C" w:rsidRDefault="003C745C" w:rsidP="003C74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6A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EA7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16A8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5A55"/>
    <w:rsid w:val="003A7D21"/>
    <w:rsid w:val="003B227A"/>
    <w:rsid w:val="003B6728"/>
    <w:rsid w:val="003B74FA"/>
    <w:rsid w:val="003C33AC"/>
    <w:rsid w:val="003C745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0157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845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4EB"/>
    <w:rsid w:val="00A863ED"/>
    <w:rsid w:val="00A92210"/>
    <w:rsid w:val="00A92973"/>
    <w:rsid w:val="00A92EFB"/>
    <w:rsid w:val="00AA4F86"/>
    <w:rsid w:val="00AA5E23"/>
    <w:rsid w:val="00AB47F2"/>
    <w:rsid w:val="00AB6424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1ABA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033F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D2A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29CFF99-A4E7-48A4-A473-51051B32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844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4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201</Words>
  <Characters>1010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S3197 AJU Statement 3/15/21</vt:lpstr>
    </vt:vector>
  </TitlesOfParts>
  <Manager>R229</Manager>
  <Company>NJ OLS DMU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S3197 AJU Statement 3/15/21</dc:title>
  <dc:subject/>
  <dc:creator>Senate SJU</dc:creator>
  <cp:keywords>S3197|1|JU |103|0|0|!||</cp:keywords>
  <dc:description/>
  <cp:lastModifiedBy>Bell, Careema</cp:lastModifiedBy>
  <cp:revision>2</cp:revision>
  <cp:lastPrinted>2021-03-16T13:50:00Z</cp:lastPrinted>
  <dcterms:created xsi:type="dcterms:W3CDTF">2021-03-16T15:11:00Z</dcterms:created>
  <dcterms:modified xsi:type="dcterms:W3CDTF">2021-03-16T15:11:00Z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