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E72" w:rsidRDefault="00D73E72" w:rsidP="00D73E7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3254 </w:t>
      </w:r>
    </w:p>
    <w:p w:rsidR="00D73E72" w:rsidRPr="009D38FF" w:rsidRDefault="00D73E72" w:rsidP="00D73E7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183044" r:id="rId7"/>
        </w:object>
      </w:r>
    </w:p>
    <w:p w:rsidR="00D73E72" w:rsidRDefault="00D73E72" w:rsidP="00D73E72">
      <w:pPr>
        <w:pStyle w:val="bpuState"/>
      </w:pPr>
      <w:r>
        <w:t>STATE OF NEW JERSEY</w:t>
      </w:r>
    </w:p>
    <w:p w:rsidR="00D73E72" w:rsidRDefault="00D73E72" w:rsidP="00D73E72">
      <w:pPr>
        <w:pStyle w:val="bpuLegislature"/>
      </w:pPr>
      <w:r>
        <w:t>219th LEGISLATURE</w:t>
      </w:r>
    </w:p>
    <w:p w:rsidR="00D73E72" w:rsidRDefault="00D73E72" w:rsidP="00D73E7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183045" r:id="rId8"/>
        </w:object>
      </w:r>
      <w:r>
        <w:t xml:space="preserve">  </w:t>
      </w:r>
    </w:p>
    <w:p w:rsidR="00D73E72" w:rsidRDefault="00D73E72" w:rsidP="00D73E72">
      <w:pPr>
        <w:pStyle w:val="bpuIntro"/>
      </w:pPr>
      <w:r>
        <w:t>INTRODUCED DECEMBER 10, 2020</w:t>
      </w:r>
    </w:p>
    <w:p w:rsidR="00D73E72" w:rsidRDefault="00D73E72" w:rsidP="00D73E72">
      <w:pPr>
        <w:pStyle w:val="bpuIntro"/>
      </w:pPr>
    </w:p>
    <w:p w:rsidR="00D73E72" w:rsidRDefault="00D73E72" w:rsidP="00D73E72">
      <w:pPr>
        <w:pStyle w:val="bpuIntro"/>
        <w:sectPr w:rsidR="00D73E72" w:rsidSect="00D73E7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73E72" w:rsidRDefault="00D73E72" w:rsidP="00D73E72">
      <w:pPr>
        <w:pStyle w:val="bpuIntro"/>
      </w:pPr>
    </w:p>
    <w:p w:rsidR="00D73E72" w:rsidRDefault="00D73E72" w:rsidP="00D73E72">
      <w:pPr>
        <w:pStyle w:val="bpuSponsor"/>
      </w:pPr>
      <w:r>
        <w:t>Sponsored by:</w:t>
      </w:r>
    </w:p>
    <w:p w:rsidR="00D73E72" w:rsidRDefault="00D73E72" w:rsidP="00D73E72">
      <w:pPr>
        <w:pStyle w:val="bpuSponsor"/>
      </w:pPr>
      <w:r>
        <w:t>Senator  ROBERT W. SINGER</w:t>
      </w:r>
    </w:p>
    <w:p w:rsidR="00D73E72" w:rsidRDefault="00D73E72" w:rsidP="00D73E72">
      <w:pPr>
        <w:pStyle w:val="bpuSponsor"/>
      </w:pPr>
      <w:r>
        <w:t>District 30 (Monmouth and Ocean)</w:t>
      </w:r>
    </w:p>
    <w:p w:rsidR="00D73E72" w:rsidRDefault="00D73E72" w:rsidP="00D73E72">
      <w:pPr>
        <w:pStyle w:val="bpuSponsor"/>
      </w:pPr>
    </w:p>
    <w:p w:rsidR="00D73E72" w:rsidRDefault="00D73E72" w:rsidP="00D73E72">
      <w:pPr>
        <w:pStyle w:val="bpuSponsor"/>
      </w:pPr>
    </w:p>
    <w:p w:rsidR="00D73E72" w:rsidRDefault="00D73E72" w:rsidP="00D73E72">
      <w:pPr>
        <w:pStyle w:val="bpuSponsor"/>
      </w:pPr>
    </w:p>
    <w:p w:rsidR="00D73E72" w:rsidRDefault="00D73E72" w:rsidP="00D73E72">
      <w:pPr>
        <w:pStyle w:val="bpuSponsor"/>
      </w:pPr>
    </w:p>
    <w:p w:rsidR="00D73E72" w:rsidRDefault="00D73E72" w:rsidP="00D73E72">
      <w:pPr>
        <w:pStyle w:val="bpuSponsor"/>
      </w:pPr>
      <w:r>
        <w:t>SYNOPSIS</w:t>
      </w:r>
    </w:p>
    <w:p w:rsidR="00D73E72" w:rsidRDefault="00D73E72" w:rsidP="00D73E72">
      <w:pPr>
        <w:pStyle w:val="bpuNormText"/>
      </w:pPr>
      <w:r>
        <w:tab/>
        <w:t xml:space="preserve">Establishes pilot program in which certain selected school districts equip school buses with global positioning systems and DOE develops school bus tracking application. </w:t>
      </w:r>
    </w:p>
    <w:p w:rsidR="00D73E72" w:rsidRDefault="00D73E72" w:rsidP="00D73E72">
      <w:pPr>
        <w:pStyle w:val="bpuNormText"/>
      </w:pPr>
    </w:p>
    <w:p w:rsidR="00D73E72" w:rsidRDefault="00D73E72" w:rsidP="00D73E72">
      <w:pPr>
        <w:pStyle w:val="bpuSponsor"/>
      </w:pPr>
      <w:r>
        <w:t xml:space="preserve">CURRENT VERSION OF TEXT </w:t>
      </w:r>
    </w:p>
    <w:p w:rsidR="00D73E72" w:rsidRDefault="00D73E72" w:rsidP="00D73E72">
      <w:pPr>
        <w:pStyle w:val="bpuNormText"/>
      </w:pPr>
      <w:r>
        <w:tab/>
        <w:t>As introduced.</w:t>
      </w:r>
    </w:p>
    <w:p w:rsidR="00D73E72" w:rsidRDefault="00D73E72" w:rsidP="00D73E7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73E72" w:rsidRDefault="00D73E7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3E72" w:rsidSect="00D73E7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D3BDF" w:rsidRPr="00677316" w:rsidRDefault="001D3BDF" w:rsidP="001D3BDF">
      <w:pPr>
        <w:pStyle w:val="HangingAnAct"/>
        <w:rPr>
          <w:rStyle w:val="HangingAnActChar"/>
        </w:rPr>
      </w:pPr>
      <w:r w:rsidRPr="001D3BD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3027F">
        <w:rPr>
          <w:rStyle w:val="HangingAnActChar"/>
        </w:rPr>
        <w:t>establishing a school bus pilot program in the Department of Education</w:t>
      </w:r>
      <w:r w:rsidRPr="006E74D5">
        <w:rPr>
          <w:rStyle w:val="HangingAnActChar"/>
        </w:rPr>
        <w:t>.</w:t>
      </w:r>
    </w:p>
    <w:p w:rsidR="001D3BDF" w:rsidRPr="00D71D68" w:rsidRDefault="001D3BDF" w:rsidP="001D3BDF"/>
    <w:p w:rsidR="001D3BDF" w:rsidRPr="00AA7880" w:rsidRDefault="001D3BDF" w:rsidP="001D3BD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D3BDF" w:rsidRDefault="001D3BDF" w:rsidP="001D3BDF"/>
    <w:p w:rsidR="001D3BDF" w:rsidRDefault="001D3BDF" w:rsidP="001D3BDF">
      <w:r>
        <w:tab/>
        <w:t>1.</w:t>
      </w:r>
      <w:r>
        <w:tab/>
        <w:t xml:space="preserve">a.  The Commissioner of Education shall establish, supervise, and fund a four-year pilot program in which a selected school district shall equip each of its school buses with a global positioning system in accordance with subsection b. of this section and in which </w:t>
      </w:r>
      <w:r w:rsidRPr="0003027F">
        <w:t>the Department of Education shall develop a school bus tracking application in accordance with subsection c. of this section</w:t>
      </w:r>
      <w:r>
        <w:t>.  In order to be eligible for selection under the pilot program, a school district shall own and operate</w:t>
      </w:r>
      <w:r w:rsidRPr="003028E6">
        <w:t xml:space="preserve"> </w:t>
      </w:r>
      <w:r>
        <w:t>its own fleet of school buses.  Subject to the availability of funds appropriated for the pilot program, the commissioner shall, based on a competitive application process, select at least one school district in each the northern, central, and southern regions of the State.  As used in this section, “school bus” means a school bus as defined under R.S.39:1-1.</w:t>
      </w:r>
    </w:p>
    <w:p w:rsidR="001D3BDF" w:rsidRDefault="001D3BDF" w:rsidP="001D3BDF">
      <w:r>
        <w:tab/>
        <w:t>b.</w:t>
      </w:r>
      <w:r>
        <w:tab/>
        <w:t xml:space="preserve">A school district selected for participation in the pilot program shall equip each of its school buses with </w:t>
      </w:r>
      <w:r w:rsidRPr="00F77F8E">
        <w:t xml:space="preserve">a global positioning system that provides information about the location and speed of </w:t>
      </w:r>
      <w:r>
        <w:t>the</w:t>
      </w:r>
      <w:r w:rsidRPr="00F77F8E">
        <w:t xml:space="preserve"> school bus in real time</w:t>
      </w:r>
      <w:r>
        <w:t xml:space="preserve">.  </w:t>
      </w:r>
      <w:r w:rsidRPr="00F77F8E">
        <w:t>The global positioning system shall transmit information to the mobile application developed pursuant to</w:t>
      </w:r>
      <w:r>
        <w:t xml:space="preserve"> subsection c. of this section</w:t>
      </w:r>
      <w:r w:rsidRPr="00F77F8E">
        <w:t>.  The global positioning system shall be operational at all times the school bus is in use to transport students.</w:t>
      </w:r>
      <w:r>
        <w:t xml:space="preserve">  </w:t>
      </w:r>
      <w:r w:rsidRPr="00D9267D">
        <w:t>The installation of the global positioning system and the data collected from the global positioning system shall conform to</w:t>
      </w:r>
      <w:r>
        <w:t xml:space="preserve"> guidelines to be issued by the commissioner, </w:t>
      </w:r>
      <w:r w:rsidRPr="00D9267D">
        <w:t xml:space="preserve">in consultation with the New </w:t>
      </w:r>
      <w:r>
        <w:t xml:space="preserve">Jersey Motor Vehicle Commission.  </w:t>
      </w:r>
    </w:p>
    <w:p w:rsidR="001D3BDF" w:rsidRDefault="001D3BDF" w:rsidP="001D3BDF">
      <w:r>
        <w:tab/>
        <w:t>c.</w:t>
      </w:r>
      <w:r>
        <w:tab/>
        <w:t>T</w:t>
      </w:r>
      <w:r w:rsidRPr="00D9267D">
        <w:t>he</w:t>
      </w:r>
      <w:r>
        <w:t xml:space="preserve"> commissioner,</w:t>
      </w:r>
      <w:r w:rsidRPr="00D9267D">
        <w:t xml:space="preserve"> in consultation with the Office of Information Technology and the New Jersey Motor Vehicle Commission, </w:t>
      </w:r>
      <w:r>
        <w:t>shall</w:t>
      </w:r>
      <w:r w:rsidRPr="00D9267D">
        <w:t xml:space="preserve"> contract with a private or public entity to develop and maintain </w:t>
      </w:r>
      <w:r>
        <w:t>a</w:t>
      </w:r>
      <w:r w:rsidRPr="00D9267D">
        <w:t xml:space="preserve"> mobile application</w:t>
      </w:r>
      <w:r>
        <w:t xml:space="preserve"> to be used by each school district selected for participation in the pilot program</w:t>
      </w:r>
      <w:r w:rsidRPr="00D9267D">
        <w:t xml:space="preserve">.  </w:t>
      </w:r>
      <w:r>
        <w:t xml:space="preserve">The mobile application shall allow </w:t>
      </w:r>
      <w:r w:rsidRPr="0003027F">
        <w:t>an authorized parent or guardian of a student being transported by a school bus to track in real time the location and speed of the school bus on which the student is riding</w:t>
      </w:r>
      <w:r>
        <w:t xml:space="preserve">.  </w:t>
      </w:r>
      <w:r w:rsidRPr="00D9267D">
        <w:t>The mobile application shall be capable of being accessed by an authorized parent or guardian, through installation on the authorized parent o</w:t>
      </w:r>
      <w:r>
        <w:t>r guardian’s cellular telephone</w:t>
      </w:r>
      <w:r w:rsidRPr="00D9267D">
        <w:t xml:space="preserve"> or other mobile electronic devices and shall receive information from the global positioning system installed on the school bus pursuant to </w:t>
      </w:r>
      <w:r>
        <w:t>sub</w:t>
      </w:r>
      <w:r w:rsidRPr="00D9267D">
        <w:t>section</w:t>
      </w:r>
      <w:r>
        <w:t xml:space="preserve"> b. of this section.  </w:t>
      </w:r>
    </w:p>
    <w:p w:rsidR="001D3BDF" w:rsidRPr="00D71D68" w:rsidRDefault="001D3BDF" w:rsidP="001D3BDF"/>
    <w:p w:rsidR="00EF45DB" w:rsidRDefault="00901B1E" w:rsidP="00EF45DB">
      <w:r>
        <w:tab/>
      </w:r>
      <w:r w:rsidR="001D3BDF">
        <w:t>2.</w:t>
      </w:r>
      <w:r w:rsidR="001D3BDF">
        <w:tab/>
        <w:t>This ac</w:t>
      </w:r>
      <w:r>
        <w:t>t shall take effect immediately.</w:t>
      </w:r>
      <w:r w:rsidR="00EF45DB">
        <w:br w:type="page"/>
      </w:r>
    </w:p>
    <w:p w:rsidR="001D3BDF" w:rsidRDefault="001D3BDF" w:rsidP="00901B1E">
      <w:pPr>
        <w:jc w:val="center"/>
      </w:pPr>
      <w:r w:rsidRPr="00D71D68">
        <w:t>STATEMENT</w:t>
      </w:r>
    </w:p>
    <w:p w:rsidR="00901B1E" w:rsidRDefault="00901B1E" w:rsidP="00901B1E">
      <w:pPr>
        <w:jc w:val="center"/>
      </w:pPr>
    </w:p>
    <w:p w:rsidR="001D3BDF" w:rsidRDefault="001D3BDF" w:rsidP="001D3BDF">
      <w:r>
        <w:tab/>
        <w:t xml:space="preserve">This bill requires the Commissioner of Education to establish a four-year pilot program in which </w:t>
      </w:r>
      <w:r w:rsidRPr="002C5FB0">
        <w:t xml:space="preserve">a selected school district </w:t>
      </w:r>
      <w:r>
        <w:t>will equip each of its school bu</w:t>
      </w:r>
      <w:r w:rsidRPr="002C5FB0">
        <w:t xml:space="preserve">ses with a global positioning system </w:t>
      </w:r>
      <w:r>
        <w:t xml:space="preserve">(GPS) </w:t>
      </w:r>
      <w:r w:rsidRPr="002C5FB0">
        <w:t xml:space="preserve">and </w:t>
      </w:r>
      <w:r w:rsidRPr="00DF37E8">
        <w:t xml:space="preserve">in which the Department of Education </w:t>
      </w:r>
      <w:r>
        <w:t>will</w:t>
      </w:r>
      <w:r w:rsidRPr="00DF37E8">
        <w:t xml:space="preserve"> develop a school bus tracking application</w:t>
      </w:r>
      <w:r w:rsidRPr="002C5FB0">
        <w:t>.</w:t>
      </w:r>
      <w:r>
        <w:t xml:space="preserve">  T</w:t>
      </w:r>
      <w:r w:rsidRPr="002C5FB0">
        <w:t xml:space="preserve">o be eligible for selection under the pilot program, a school district </w:t>
      </w:r>
      <w:r>
        <w:t xml:space="preserve">is required to </w:t>
      </w:r>
      <w:r w:rsidRPr="002C5FB0">
        <w:t>own and ope</w:t>
      </w:r>
      <w:r>
        <w:t>rate its own fleet of school bu</w:t>
      </w:r>
      <w:r w:rsidRPr="002C5FB0">
        <w:t xml:space="preserve">ses.  </w:t>
      </w:r>
      <w:r>
        <w:t>T</w:t>
      </w:r>
      <w:r w:rsidRPr="002C5FB0">
        <w:t xml:space="preserve">he commissioner </w:t>
      </w:r>
      <w:r>
        <w:t xml:space="preserve">will </w:t>
      </w:r>
      <w:r w:rsidRPr="002C5FB0">
        <w:t xml:space="preserve">select at least one school district in each the northern, central, and southern regions of the State.  </w:t>
      </w:r>
    </w:p>
    <w:p w:rsidR="001D3BDF" w:rsidRDefault="001D3BDF" w:rsidP="001D3BDF">
      <w:r>
        <w:tab/>
      </w:r>
      <w:r w:rsidRPr="002C5FB0">
        <w:t xml:space="preserve">Each school district selected for participation in the pilot program </w:t>
      </w:r>
      <w:r>
        <w:t>will equip each of its school bus</w:t>
      </w:r>
      <w:r w:rsidRPr="002C5FB0">
        <w:t>es with a</w:t>
      </w:r>
      <w:r>
        <w:t xml:space="preserve"> GPS, which will provide</w:t>
      </w:r>
      <w:r w:rsidRPr="002C5FB0">
        <w:t xml:space="preserve"> information about the location and speed of the school bus in real time</w:t>
      </w:r>
      <w:r>
        <w:t xml:space="preserve"> and </w:t>
      </w:r>
      <w:r w:rsidRPr="0050261F">
        <w:t>will be operational at all times the school bus is in use to transport students</w:t>
      </w:r>
      <w:r w:rsidRPr="002C5FB0">
        <w:t xml:space="preserve">.  </w:t>
      </w:r>
    </w:p>
    <w:p w:rsidR="001D3BDF" w:rsidRDefault="001D3BDF" w:rsidP="001D3BDF">
      <w:r>
        <w:tab/>
      </w:r>
      <w:r w:rsidRPr="002C5FB0">
        <w:t xml:space="preserve">The </w:t>
      </w:r>
      <w:r>
        <w:t xml:space="preserve">GPS will </w:t>
      </w:r>
      <w:r w:rsidRPr="002C5FB0">
        <w:t xml:space="preserve">transmit information to </w:t>
      </w:r>
      <w:r>
        <w:t xml:space="preserve">a </w:t>
      </w:r>
      <w:r w:rsidRPr="002C5FB0">
        <w:t>mobile application</w:t>
      </w:r>
      <w:r>
        <w:t xml:space="preserve"> </w:t>
      </w:r>
      <w:r w:rsidRPr="00FB6F76">
        <w:t xml:space="preserve">that </w:t>
      </w:r>
      <w:r>
        <w:t>will allow</w:t>
      </w:r>
      <w:r w:rsidRPr="00FB6F76">
        <w:t xml:space="preserve"> an authorized parent or guardian of a student to track in real time the location and speed of the school bus on which the student is riding</w:t>
      </w:r>
      <w:r>
        <w:t xml:space="preserve">.  </w:t>
      </w:r>
      <w:r w:rsidRPr="0050261F">
        <w:t xml:space="preserve">The mobile application </w:t>
      </w:r>
      <w:r>
        <w:t>will</w:t>
      </w:r>
      <w:r w:rsidRPr="0050261F">
        <w:t xml:space="preserve"> be capable of being accessed by an authorized parent or guardian, through installation on the parent o</w:t>
      </w:r>
      <w:r>
        <w:t>r guardian’s cellular telephone</w:t>
      </w:r>
      <w:r w:rsidRPr="0050261F">
        <w:t xml:space="preserve"> or other mobile electronic devices</w:t>
      </w:r>
      <w:r>
        <w:t xml:space="preserve">. </w:t>
      </w:r>
      <w:r w:rsidRPr="0050261F">
        <w:t xml:space="preserve"> </w:t>
      </w:r>
      <w:r>
        <w:t xml:space="preserve">The bill requires </w:t>
      </w:r>
      <w:r w:rsidRPr="00D9267D">
        <w:t>the</w:t>
      </w:r>
      <w:r>
        <w:t xml:space="preserve"> commissioner,</w:t>
      </w:r>
      <w:r w:rsidRPr="00D9267D">
        <w:t xml:space="preserve"> in consultation with the Office of Information Technology and the New Jersey Motor Vehicle Commission, </w:t>
      </w:r>
      <w:r>
        <w:t>to</w:t>
      </w:r>
      <w:r w:rsidRPr="00D9267D">
        <w:t xml:space="preserve"> contract with a private or public entity to develop and maintain the mobile application</w:t>
      </w:r>
      <w:r>
        <w:t xml:space="preserve"> to be used by each school district selected for participation in the pilot program.</w:t>
      </w:r>
    </w:p>
    <w:sectPr w:rsidR="001D3BDF" w:rsidSect="00D73E7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71F" w:rsidRDefault="005C571F">
      <w:r>
        <w:separator/>
      </w:r>
    </w:p>
  </w:endnote>
  <w:endnote w:type="continuationSeparator" w:id="0">
    <w:p w:rsidR="005C571F" w:rsidRDefault="005C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01B1E" w:rsidRDefault="00665CBC" w:rsidP="00901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71F" w:rsidRDefault="005C571F">
      <w:r>
        <w:separator/>
      </w:r>
    </w:p>
  </w:footnote>
  <w:footnote w:type="continuationSeparator" w:id="0">
    <w:p w:rsidR="005C571F" w:rsidRDefault="005C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148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901B1E">
    <w:pPr>
      <w:pStyle w:val="Header"/>
      <w:rPr>
        <w:rStyle w:val="PageNumber"/>
      </w:rPr>
    </w:pPr>
  </w:p>
  <w:p w:rsidR="00D73E72" w:rsidRDefault="00D73E72" w:rsidP="00D73E72">
    <w:pPr>
      <w:pStyle w:val="bpuHeadSpon"/>
    </w:pPr>
    <w:r w:rsidRPr="00D73E72">
      <w:rPr>
        <w:rStyle w:val="bpuHeadSponChar"/>
      </w:rPr>
      <w:t>S3254</w:t>
    </w:r>
    <w:r>
      <w:t xml:space="preserve"> SINGER</w:t>
    </w:r>
  </w:p>
  <w:p w:rsidR="00D73E72" w:rsidRDefault="00D73E72" w:rsidP="00D73E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4807">
      <w:rPr>
        <w:noProof/>
      </w:rPr>
      <w:t>3</w:t>
    </w:r>
    <w:r>
      <w:fldChar w:fldCharType="end"/>
    </w:r>
  </w:p>
  <w:p w:rsidR="00D73E72" w:rsidRDefault="00D73E72" w:rsidP="00D73E7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3E72" w:rsidRDefault="00D73E72" w:rsidP="00D73E72">
    <w:pPr>
      <w:pStyle w:val="bpuHeadSpon"/>
    </w:pPr>
    <w:r w:rsidRPr="00D73E72">
      <w:rPr>
        <w:rStyle w:val="bpuHeadSponChar"/>
      </w:rPr>
      <w:t>S3254</w:t>
    </w:r>
    <w:r>
      <w:t xml:space="preserve"> SINGER</w:t>
    </w:r>
  </w:p>
  <w:p w:rsidR="00D73E72" w:rsidRDefault="00D73E72" w:rsidP="00D73E7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4807">
      <w:rPr>
        <w:noProof/>
      </w:rPr>
      <w:t>2</w:t>
    </w:r>
    <w:r>
      <w:fldChar w:fldCharType="end"/>
    </w:r>
  </w:p>
  <w:p w:rsidR="00D73E72" w:rsidRDefault="00D73E72" w:rsidP="00D73E7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71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02E6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EB8"/>
    <w:rsid w:val="001C7C52"/>
    <w:rsid w:val="001D25F3"/>
    <w:rsid w:val="001D3BDF"/>
    <w:rsid w:val="001E15F1"/>
    <w:rsid w:val="001E16FA"/>
    <w:rsid w:val="001E6213"/>
    <w:rsid w:val="001F14C7"/>
    <w:rsid w:val="001F30EB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DC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41D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71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32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739"/>
    <w:rsid w:val="008C79B3"/>
    <w:rsid w:val="008D77BD"/>
    <w:rsid w:val="008E454C"/>
    <w:rsid w:val="008F1E5A"/>
    <w:rsid w:val="00901B1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807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229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E7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5DB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7ABCB0C-CE3D-411D-8AB2-9193FADC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7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735</Words>
  <Characters>3831</Characters>
  <Application>Microsoft Office Word</Application>
  <DocSecurity>0</DocSecurity>
  <Lines>100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S3254</vt:lpstr>
    </vt:vector>
  </TitlesOfParts>
  <Manager>R225</Manager>
  <Company>NJ Office of Legislative Services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S3254</dc:title>
  <dc:subject>20-11803</dc:subject>
  <dc:creator>Senator  SINGER</dc:creator>
  <cp:keywords>S3254|3|ER |302|0|302|F|0|</cp:keywords>
  <dc:description>INTRODUCED DECEMBER 10, 2020</dc:description>
  <cp:lastModifiedBy>Siracusa, Nicole</cp:lastModifiedBy>
  <cp:revision>2</cp:revision>
  <cp:lastPrinted>2005-10-12T19:02:00Z</cp:lastPrinted>
  <dcterms:created xsi:type="dcterms:W3CDTF">2020-12-11T14:10:00Z</dcterms:created>
  <dcterms:modified xsi:type="dcterms:W3CDTF">2020-12-11T14:10:00Z</dcterms:modified>
  <cp:category>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