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1A80" w:rsidRDefault="002A1A80" w:rsidP="00ED5E27">
      <w:pPr>
        <w:pStyle w:val="TopofPage1"/>
      </w:pPr>
      <w:bookmarkStart w:id="0" w:name="_GoBack"/>
      <w:bookmarkEnd w:id="0"/>
    </w:p>
    <w:p w:rsidR="009154B2" w:rsidRDefault="0059280C" w:rsidP="00ED5E27">
      <w:pPr>
        <w:pStyle w:val="TopofPage1"/>
      </w:pPr>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9280C"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3266</w:t>
      </w:r>
      <w:r w:rsidR="0063703D" w:rsidRPr="00ED5E27">
        <w:rPr>
          <w:b/>
          <w:sz w:val="36"/>
          <w:szCs w:val="36"/>
        </w:rPr>
        <w:t xml:space="preserve"> </w:t>
      </w:r>
    </w:p>
    <w:p w:rsidR="0059280C" w:rsidRDefault="0059280C" w:rsidP="00ED5E27">
      <w:pPr>
        <w:pStyle w:val="TopofPage1"/>
        <w:rPr>
          <w:sz w:val="24"/>
          <w:szCs w:val="36"/>
        </w:rPr>
      </w:pPr>
    </w:p>
    <w:p w:rsidR="0059280C" w:rsidRPr="0059280C" w:rsidRDefault="0059280C"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9280C">
        <w:rPr>
          <w:caps/>
          <w:szCs w:val="24"/>
        </w:rPr>
        <w:t>JUNE 17, 2021</w:t>
      </w:r>
    </w:p>
    <w:p w:rsidR="002A1A80" w:rsidRDefault="002A1A80" w:rsidP="0083060A"/>
    <w:p w:rsidR="00F60FAC" w:rsidRDefault="00F60FAC" w:rsidP="00F60FAC">
      <w:r>
        <w:tab/>
        <w:t xml:space="preserve">The Senate Budget and Appropriations Committee </w:t>
      </w:r>
      <w:r w:rsidR="00107D2A">
        <w:t>reports</w:t>
      </w:r>
      <w:r>
        <w:t xml:space="preserve"> favorably</w:t>
      </w:r>
      <w:r w:rsidR="00107D2A">
        <w:t xml:space="preserve"> </w:t>
      </w:r>
      <w:r>
        <w:t>Senate Bill No. 3266</w:t>
      </w:r>
      <w:r w:rsidR="00107D2A">
        <w:t>, with committee amendments</w:t>
      </w:r>
      <w:r>
        <w:t>.</w:t>
      </w:r>
    </w:p>
    <w:p w:rsidR="00F60FAC" w:rsidRDefault="00F60FAC" w:rsidP="00F60FAC">
      <w:r>
        <w:tab/>
        <w:t>As amended, this bill authorizes corporations and certain financial institutions to conduct certain meetings solely by means of remote participation.  Under current law, such meetings are authorized only for the duration of the coronavirus disease 2019 pandemic, for shareholder meetings of corporations.</w:t>
      </w:r>
    </w:p>
    <w:p w:rsidR="00F60FAC" w:rsidRDefault="00F60FAC" w:rsidP="00F60FAC">
      <w:r>
        <w:tab/>
        <w:t>As amended and released by the committee, this bill is identical to Assembly Bill No. 4918</w:t>
      </w:r>
      <w:r w:rsidR="00477AC2">
        <w:t xml:space="preserve"> </w:t>
      </w:r>
      <w:r>
        <w:t>(1R)</w:t>
      </w:r>
      <w:r w:rsidR="00477AC2">
        <w:t>,</w:t>
      </w:r>
      <w:r w:rsidR="00477AC2" w:rsidRPr="00477AC2">
        <w:t xml:space="preserve"> </w:t>
      </w:r>
      <w:r w:rsidR="00477AC2">
        <w:t>which was also reported by the committee on this date, with committee amendments</w:t>
      </w:r>
      <w:r>
        <w:t>.</w:t>
      </w:r>
    </w:p>
    <w:p w:rsidR="00F60FAC" w:rsidRDefault="00F60FAC" w:rsidP="00F60FAC"/>
    <w:p w:rsidR="00F60FAC" w:rsidRPr="000F7570" w:rsidRDefault="00F60FAC" w:rsidP="00F60FAC">
      <w:pPr>
        <w:rPr>
          <w:u w:val="double"/>
        </w:rPr>
      </w:pPr>
      <w:r>
        <w:rPr>
          <w:u w:val="double"/>
        </w:rPr>
        <w:t>COMMITTEE AMENDMENTS:</w:t>
      </w:r>
    </w:p>
    <w:p w:rsidR="002A1A80" w:rsidRDefault="00F60FAC" w:rsidP="00F60FAC">
      <w:r>
        <w:tab/>
        <w:t>The committee amendments add to the bill provisions allowing banks, savings and loan associations, savings banks, and capital stock associations to hold shareholder meetings, solely or in part, by means of remote communications.</w:t>
      </w:r>
    </w:p>
    <w:p w:rsidR="00477AC2" w:rsidRDefault="00477AC2" w:rsidP="00477AC2"/>
    <w:p w:rsidR="00477AC2" w:rsidRDefault="00477AC2" w:rsidP="00477AC2">
      <w:r>
        <w:rPr>
          <w:u w:val="double"/>
        </w:rPr>
        <w:t>FISCAL IMPACT:</w:t>
      </w:r>
    </w:p>
    <w:p w:rsidR="00477AC2" w:rsidRDefault="00477AC2" w:rsidP="00B4293D">
      <w:r>
        <w:tab/>
        <w:t>Fiscal information is currently unavailable for this bill.</w:t>
      </w:r>
    </w:p>
    <w:sectPr w:rsidR="00477AC2"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280C" w:rsidRDefault="0059280C">
      <w:r>
        <w:separator/>
      </w:r>
    </w:p>
  </w:endnote>
  <w:endnote w:type="continuationSeparator" w:id="0">
    <w:p w:rsidR="0059280C" w:rsidRDefault="005928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280C" w:rsidRDefault="0059280C">
      <w:r>
        <w:separator/>
      </w:r>
    </w:p>
  </w:footnote>
  <w:footnote w:type="continuationSeparator" w:id="0">
    <w:p w:rsidR="0059280C" w:rsidRDefault="005928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4293D" w:rsidP="00B4293D">
    <w:pPr>
      <w:pStyle w:val="HeaderPage2"/>
      <w:jc w:val="center"/>
    </w:pPr>
    <w:r>
      <w:fldChar w:fldCharType="begin"/>
    </w:r>
    <w:r>
      <w:instrText xml:space="preserve"> PAGE  \* MERGEFORMAT </w:instrText>
    </w:r>
    <w:r>
      <w:fldChar w:fldCharType="separate"/>
    </w:r>
    <w:r>
      <w:rPr>
        <w:noProof/>
      </w:rPr>
      <w:t>2</w:t>
    </w:r>
    <w:r>
      <w:fldChar w:fldCharType="end"/>
    </w:r>
  </w:p>
  <w:p w:rsidR="00B4293D" w:rsidRDefault="00B4293D" w:rsidP="00B4293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280C"/>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9"/>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07D2A"/>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93470"/>
    <w:rsid w:val="002A1A80"/>
    <w:rsid w:val="002A2454"/>
    <w:rsid w:val="002A401D"/>
    <w:rsid w:val="002A52AF"/>
    <w:rsid w:val="002B3866"/>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77AC2"/>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9280C"/>
    <w:rsid w:val="005A10AB"/>
    <w:rsid w:val="005A5CB6"/>
    <w:rsid w:val="005B0C35"/>
    <w:rsid w:val="005C1CB5"/>
    <w:rsid w:val="005C2E96"/>
    <w:rsid w:val="005C51A8"/>
    <w:rsid w:val="005E3EC4"/>
    <w:rsid w:val="005E6766"/>
    <w:rsid w:val="005F075C"/>
    <w:rsid w:val="005F5E32"/>
    <w:rsid w:val="0060675E"/>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199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F1743"/>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293D"/>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0C32"/>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177B"/>
    <w:rsid w:val="00C228D1"/>
    <w:rsid w:val="00C23217"/>
    <w:rsid w:val="00C34FAB"/>
    <w:rsid w:val="00C37037"/>
    <w:rsid w:val="00C42B48"/>
    <w:rsid w:val="00C44424"/>
    <w:rsid w:val="00C47AF5"/>
    <w:rsid w:val="00C53CFF"/>
    <w:rsid w:val="00C55D17"/>
    <w:rsid w:val="00C6255C"/>
    <w:rsid w:val="00C65801"/>
    <w:rsid w:val="00C863A3"/>
    <w:rsid w:val="00C87FC7"/>
    <w:rsid w:val="00C90F1E"/>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04FDC"/>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53A0"/>
    <w:rsid w:val="00EE62FC"/>
    <w:rsid w:val="00EE6D25"/>
    <w:rsid w:val="00EF0439"/>
    <w:rsid w:val="00EF52FC"/>
    <w:rsid w:val="00F1253B"/>
    <w:rsid w:val="00F140A0"/>
    <w:rsid w:val="00F26A91"/>
    <w:rsid w:val="00F30F46"/>
    <w:rsid w:val="00F3289D"/>
    <w:rsid w:val="00F472DE"/>
    <w:rsid w:val="00F53304"/>
    <w:rsid w:val="00F60FAC"/>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684A0862-CB66-44C6-89A9-BB220E01F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customStyle="1" w:styleId="Default">
    <w:name w:val="Default"/>
    <w:rsid w:val="002A1A80"/>
    <w:pPr>
      <w:autoSpaceDE w:val="0"/>
      <w:autoSpaceDN w:val="0"/>
      <w:adjustRightInd w:val="0"/>
    </w:pPr>
    <w:rPr>
      <w:color w:val="000000"/>
      <w:sz w:val="24"/>
      <w:szCs w:val="24"/>
    </w:rPr>
  </w:style>
  <w:style w:type="paragraph" w:styleId="BalloonText">
    <w:name w:val="Balloon Text"/>
    <w:basedOn w:val="Normal"/>
    <w:link w:val="BalloonTextChar"/>
    <w:semiHidden/>
    <w:unhideWhenUsed/>
    <w:rsid w:val="007A199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A199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153</Words>
  <Characters>909</Characters>
  <Application>Microsoft Office Word</Application>
  <DocSecurity>0</DocSecurity>
  <Lines>32</Lines>
  <Paragraphs>13</Paragraphs>
  <ScaleCrop>false</ScaleCrop>
  <HeadingPairs>
    <vt:vector size="2" baseType="variant">
      <vt:variant>
        <vt:lpstr>Title</vt:lpstr>
      </vt:variant>
      <vt:variant>
        <vt:i4>1</vt:i4>
      </vt:variant>
    </vt:vector>
  </HeadingPairs>
  <TitlesOfParts>
    <vt:vector size="1" baseType="lpstr">
      <vt:lpstr>S3266 BUDGET AND APPROPRIATIONS Statement JUNE 17, 2021</vt:lpstr>
    </vt:vector>
  </TitlesOfParts>
  <Manager>R224</Manager>
  <Company>NJ OLS DMU</Company>
  <LinksUpToDate>false</LinksUpToDate>
  <CharactersWithSpaces>1058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S3266 SBA Statement 6/17/21</dc:title>
  <dc:subject/>
  <dc:creator>Senate SBA</dc:creator>
  <cp:keywords>S3266|1|CL |311|0|0|!||</cp:keywords>
  <dc:description/>
  <cp:lastModifiedBy>Franks, Denise</cp:lastModifiedBy>
  <cp:revision>2</cp:revision>
  <cp:lastPrinted>2021-06-18T02:16:00Z</cp:lastPrinted>
  <dcterms:created xsi:type="dcterms:W3CDTF">2021-06-18T03:14:00Z</dcterms:created>
  <dcterms:modified xsi:type="dcterms:W3CDTF">2021-06-18T03:14:00Z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