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1A0" w:rsidRDefault="007431A0" w:rsidP="007431A0">
      <w:pPr>
        <w:pStyle w:val="bpuBill"/>
      </w:pPr>
      <w:bookmarkStart w:id="0" w:name="bpuFrontPg"/>
      <w:bookmarkStart w:id="1" w:name="_GoBack"/>
      <w:bookmarkEnd w:id="0"/>
      <w:bookmarkEnd w:id="1"/>
      <w:r>
        <w:t xml:space="preserve">SENATE, No. 3274 </w:t>
      </w:r>
    </w:p>
    <w:p w:rsidR="007431A0" w:rsidRPr="009D38FF" w:rsidRDefault="007431A0" w:rsidP="007431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06601" r:id="rId7"/>
        </w:object>
      </w:r>
    </w:p>
    <w:p w:rsidR="007431A0" w:rsidRDefault="007431A0" w:rsidP="007431A0">
      <w:pPr>
        <w:pStyle w:val="bpuState"/>
      </w:pPr>
      <w:r>
        <w:t>STATE OF NEW JERSEY</w:t>
      </w:r>
    </w:p>
    <w:p w:rsidR="007431A0" w:rsidRDefault="007431A0" w:rsidP="007431A0">
      <w:pPr>
        <w:pStyle w:val="bpuLegislature"/>
      </w:pPr>
      <w:r>
        <w:t>219th LEGISLATURE</w:t>
      </w:r>
    </w:p>
    <w:p w:rsidR="007431A0" w:rsidRDefault="007431A0" w:rsidP="007431A0">
      <w:pPr>
        <w:pStyle w:val="bpuWpGraphic"/>
      </w:pPr>
      <w:r>
        <w:object w:dxaOrig="8985" w:dyaOrig="255">
          <v:shape id="_x0000_i1026" type="#_x0000_t75" style="width:6in;height:12pt" o:ole="">
            <v:imagedata r:id="rId6" o:title=""/>
          </v:shape>
          <o:OLEObject Type="Embed" ProgID="WPWin6.1" ShapeID="_x0000_i1026" DrawAspect="Content" ObjectID="_1669706602" r:id="rId8"/>
        </w:object>
      </w:r>
      <w:r>
        <w:t xml:space="preserve">  </w:t>
      </w:r>
    </w:p>
    <w:p w:rsidR="007431A0" w:rsidRDefault="007431A0" w:rsidP="007431A0">
      <w:pPr>
        <w:pStyle w:val="bpuIntro"/>
      </w:pPr>
      <w:r>
        <w:t>INTRODUCED DECEMBER 10, 2020</w:t>
      </w:r>
    </w:p>
    <w:p w:rsidR="007431A0" w:rsidRDefault="007431A0" w:rsidP="007431A0">
      <w:pPr>
        <w:pStyle w:val="bpuIntro"/>
      </w:pPr>
    </w:p>
    <w:p w:rsidR="007431A0" w:rsidRDefault="007431A0" w:rsidP="007431A0">
      <w:pPr>
        <w:pStyle w:val="bpuIntro"/>
        <w:sectPr w:rsidR="007431A0" w:rsidSect="00A677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431A0" w:rsidRDefault="007431A0" w:rsidP="007431A0">
      <w:pPr>
        <w:pStyle w:val="bpuIntro"/>
      </w:pPr>
    </w:p>
    <w:p w:rsidR="007431A0" w:rsidRDefault="007431A0" w:rsidP="007431A0">
      <w:pPr>
        <w:pStyle w:val="bpuSponsor"/>
      </w:pPr>
      <w:r>
        <w:t>Sponsored by:</w:t>
      </w:r>
    </w:p>
    <w:p w:rsidR="007431A0" w:rsidRDefault="007431A0" w:rsidP="007431A0">
      <w:pPr>
        <w:pStyle w:val="bpuSponsor"/>
      </w:pPr>
      <w:r>
        <w:t>Senator  BRIAN P. STACK</w:t>
      </w:r>
    </w:p>
    <w:p w:rsidR="007431A0" w:rsidRDefault="007431A0" w:rsidP="007431A0">
      <w:pPr>
        <w:pStyle w:val="bpuSponsor"/>
      </w:pPr>
      <w:r>
        <w:t>District 33 (Hudson)</w:t>
      </w:r>
    </w:p>
    <w:p w:rsidR="007431A0" w:rsidRDefault="007431A0" w:rsidP="007431A0">
      <w:pPr>
        <w:pStyle w:val="bpuSponsor"/>
      </w:pPr>
      <w:r>
        <w:t>Senator  NICHOLAS J. SACCO</w:t>
      </w:r>
    </w:p>
    <w:p w:rsidR="007431A0" w:rsidRDefault="007431A0" w:rsidP="007431A0">
      <w:pPr>
        <w:pStyle w:val="bpuSponsor"/>
      </w:pPr>
      <w:r>
        <w:t>District 32 (Bergen and Hudson)</w:t>
      </w:r>
    </w:p>
    <w:p w:rsidR="007431A0" w:rsidRDefault="007431A0" w:rsidP="007431A0">
      <w:pPr>
        <w:pStyle w:val="bpuSponsor"/>
      </w:pPr>
    </w:p>
    <w:p w:rsidR="00B248E8" w:rsidRPr="00B248E8" w:rsidRDefault="00B248E8" w:rsidP="00B248E8"/>
    <w:p w:rsidR="007431A0" w:rsidRDefault="007431A0" w:rsidP="007431A0">
      <w:pPr>
        <w:pStyle w:val="bpuSponsor"/>
      </w:pPr>
    </w:p>
    <w:p w:rsidR="007431A0" w:rsidRDefault="007431A0" w:rsidP="007431A0">
      <w:pPr>
        <w:pStyle w:val="bpuSponsor"/>
      </w:pPr>
    </w:p>
    <w:p w:rsidR="007431A0" w:rsidRDefault="007431A0" w:rsidP="007431A0">
      <w:pPr>
        <w:pStyle w:val="bpuSponsor"/>
      </w:pPr>
      <w:r>
        <w:t>SYNOPSIS</w:t>
      </w:r>
    </w:p>
    <w:p w:rsidR="007431A0" w:rsidRDefault="007431A0" w:rsidP="007431A0">
      <w:pPr>
        <w:pStyle w:val="bpuNormText"/>
      </w:pPr>
      <w:r>
        <w:tab/>
        <w:t xml:space="preserve">“Palisades Cliffs Protection Act”; limits height of new construction in area below cliffs east of Palisades. </w:t>
      </w:r>
    </w:p>
    <w:p w:rsidR="007431A0" w:rsidRDefault="007431A0" w:rsidP="007431A0">
      <w:pPr>
        <w:pStyle w:val="bpuNormText"/>
      </w:pPr>
    </w:p>
    <w:p w:rsidR="007431A0" w:rsidRDefault="007431A0" w:rsidP="007431A0">
      <w:pPr>
        <w:pStyle w:val="bpuSponsor"/>
      </w:pPr>
      <w:r>
        <w:t xml:space="preserve">CURRENT VERSION OF TEXT </w:t>
      </w:r>
    </w:p>
    <w:p w:rsidR="007431A0" w:rsidRDefault="007431A0" w:rsidP="007431A0">
      <w:pPr>
        <w:pStyle w:val="bpuNormText"/>
      </w:pPr>
      <w:r>
        <w:tab/>
        <w:t>As introduced.</w:t>
      </w:r>
    </w:p>
    <w:p w:rsidR="007431A0" w:rsidRDefault="007431A0" w:rsidP="007431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431A0" w:rsidRDefault="007431A0" w:rsidP="008916EC">
      <w:pPr>
        <w:pStyle w:val="FronterPage"/>
        <w:tabs>
          <w:tab w:val="clear" w:pos="720"/>
          <w:tab w:val="clear" w:pos="1440"/>
          <w:tab w:val="clear" w:pos="2160"/>
          <w:tab w:val="clear" w:pos="2880"/>
          <w:tab w:val="clear" w:pos="3600"/>
          <w:tab w:val="clear" w:pos="4320"/>
          <w:tab w:val="clear" w:pos="5040"/>
        </w:tabs>
        <w:sectPr w:rsidR="007431A0" w:rsidSect="007431A0">
          <w:type w:val="continuous"/>
          <w:pgSz w:w="12240" w:h="20160" w:code="5"/>
          <w:pgMar w:top="1440" w:right="2275" w:bottom="1440" w:left="2275" w:header="72" w:footer="720" w:gutter="0"/>
          <w:pgNumType w:start="1"/>
          <w:cols w:space="720"/>
          <w:docGrid w:linePitch="360"/>
        </w:sectPr>
      </w:pPr>
    </w:p>
    <w:p w:rsidR="00686AEB" w:rsidRPr="00677316" w:rsidRDefault="000D0894" w:rsidP="003E47BA">
      <w:pPr>
        <w:pStyle w:val="HangingAnAct"/>
        <w:rPr>
          <w:rStyle w:val="HangingAnActChar"/>
        </w:rPr>
      </w:pPr>
      <w:r>
        <w:rPr>
          <w:rStyle w:val="BillHead"/>
        </w:rPr>
        <w:lastRenderedPageBreak/>
        <w:t>An Act</w:t>
      </w:r>
      <w:r w:rsidR="00686AEB" w:rsidRPr="006B7FA7">
        <w:rPr>
          <w:rStyle w:val="HangingAnActChar"/>
        </w:rPr>
        <w:t xml:space="preserve"> </w:t>
      </w:r>
      <w:r w:rsidR="00B13DB8" w:rsidRPr="00B13DB8">
        <w:rPr>
          <w:rStyle w:val="HangingAnActChar"/>
        </w:rPr>
        <w:t>limiting the height of new construction in certain areas and supplementing P.L.1975, c.291</w:t>
      </w:r>
      <w:r w:rsidR="00B13DB8">
        <w:rPr>
          <w:rStyle w:val="HangingAnActChar"/>
        </w:rPr>
        <w:t>.</w:t>
      </w:r>
    </w:p>
    <w:p w:rsidR="000B1054" w:rsidRPr="00D71D68" w:rsidRDefault="000B1054" w:rsidP="000B1054"/>
    <w:p w:rsidR="00686AEB" w:rsidRPr="00AA7880" w:rsidRDefault="00686AEB" w:rsidP="00686AEB">
      <w:r>
        <w:tab/>
      </w:r>
      <w:r w:rsidR="000D0894">
        <w:rPr>
          <w:rStyle w:val="BillHeading2"/>
        </w:rPr>
        <w:t>Be It Enacted</w:t>
      </w:r>
      <w:r>
        <w:rPr>
          <w:rStyle w:val="BillHeading2"/>
        </w:rPr>
        <w:t xml:space="preserve"> </w:t>
      </w:r>
      <w:r w:rsidR="000D0894">
        <w:rPr>
          <w:rStyle w:val="BillLanguage"/>
        </w:rPr>
        <w:t>by the Senate and General Assembly of the State of New Jersey:</w:t>
      </w:r>
    </w:p>
    <w:p w:rsidR="00686AEB" w:rsidRPr="00D71D68" w:rsidRDefault="00686AEB" w:rsidP="00686AEB"/>
    <w:p w:rsidR="00B86F40" w:rsidRDefault="00C105E4" w:rsidP="00686AEB">
      <w:r>
        <w:tab/>
        <w:t>1.</w:t>
      </w:r>
      <w:r>
        <w:tab/>
      </w:r>
      <w:r w:rsidR="00B86F40">
        <w:t>P.L.    , c.    (C.        ) (pending before the Legislature as this bill) shall be known and cited as the “Palisades Cliffs Protection Act.”</w:t>
      </w:r>
    </w:p>
    <w:p w:rsidR="00B86F40" w:rsidRDefault="00B86F40" w:rsidP="00686AEB"/>
    <w:p w:rsidR="00B72E30" w:rsidRDefault="00C105E4" w:rsidP="00686AEB">
      <w:r>
        <w:tab/>
        <w:t>2.</w:t>
      </w:r>
      <w:r>
        <w:tab/>
      </w:r>
      <w:r w:rsidR="00B72E30">
        <w:t>As used in P.L.    , c.    (C.        ) (pending before the Legislature as this bill):</w:t>
      </w:r>
    </w:p>
    <w:p w:rsidR="00B72E30" w:rsidRDefault="00B72E30" w:rsidP="00686AEB">
      <w:r>
        <w:tab/>
        <w:t xml:space="preserve">“Cliff wall” means </w:t>
      </w:r>
      <w:r w:rsidR="008A61FD">
        <w:t>that portion of the Palisades immediately west of a proposed building or structure where there is a precipitous decrease in elevation of the Palisades from west to east.</w:t>
      </w:r>
    </w:p>
    <w:p w:rsidR="008A61FD" w:rsidRDefault="008A61FD" w:rsidP="00686AEB">
      <w:r>
        <w:tab/>
        <w:t>“Government approval” means any ordinance, permit, resolution, lease, easement, license, approval, or grant of any kind issued by any government entity or agency having jurisdiction over any proposed building or structure.</w:t>
      </w:r>
    </w:p>
    <w:p w:rsidR="00B72E30" w:rsidRDefault="00B72E30" w:rsidP="00686AEB">
      <w:r>
        <w:tab/>
        <w:t>“Palisade Avenue”</w:t>
      </w:r>
      <w:r w:rsidRPr="00D72B2A">
        <w:t xml:space="preserve"> means </w:t>
      </w:r>
      <w:r>
        <w:t xml:space="preserve">the road named Palisade Avenue that extends </w:t>
      </w:r>
      <w:r w:rsidRPr="00D72B2A">
        <w:t xml:space="preserve">from </w:t>
      </w:r>
      <w:r>
        <w:t>Jersey City in Hudson County in the south to Fort Lee in Bergen County i</w:t>
      </w:r>
      <w:r w:rsidRPr="00D72B2A">
        <w:t xml:space="preserve">n the </w:t>
      </w:r>
      <w:r>
        <w:t>north.</w:t>
      </w:r>
    </w:p>
    <w:p w:rsidR="00B72E30" w:rsidRDefault="00B72E30" w:rsidP="00686AEB"/>
    <w:p w:rsidR="00B72E30" w:rsidRDefault="00C105E4" w:rsidP="00686AEB">
      <w:r>
        <w:tab/>
        <w:t>3.</w:t>
      </w:r>
      <w:r>
        <w:tab/>
      </w:r>
      <w:r w:rsidR="00B13DB8">
        <w:t xml:space="preserve">Notwithstanding the provisions of </w:t>
      </w:r>
      <w:r w:rsidR="004A2386">
        <w:t>any other law</w:t>
      </w:r>
      <w:r w:rsidR="009A2D57">
        <w:t xml:space="preserve"> to the contrary</w:t>
      </w:r>
      <w:r w:rsidR="00B13DB8">
        <w:t xml:space="preserve">, a </w:t>
      </w:r>
      <w:r w:rsidR="004A2386">
        <w:t>building or structure</w:t>
      </w:r>
      <w:r w:rsidR="00B13DB8">
        <w:t xml:space="preserve"> </w:t>
      </w:r>
      <w:r w:rsidR="004A2386">
        <w:t>shall not be construct</w:t>
      </w:r>
      <w:r w:rsidR="004A2386" w:rsidRPr="004A2386">
        <w:t xml:space="preserve">ed or granted </w:t>
      </w:r>
      <w:r w:rsidR="008A61FD">
        <w:t xml:space="preserve">a government </w:t>
      </w:r>
      <w:r w:rsidR="004A2386" w:rsidRPr="004A2386">
        <w:t>approval if the building or structure is proposed for</w:t>
      </w:r>
      <w:r w:rsidR="004A2386">
        <w:t xml:space="preserve"> development </w:t>
      </w:r>
      <w:r w:rsidR="00DC5405">
        <w:t>in</w:t>
      </w:r>
      <w:r w:rsidR="00B13DB8">
        <w:t xml:space="preserve"> the </w:t>
      </w:r>
      <w:r w:rsidR="005841F9">
        <w:t xml:space="preserve">area </w:t>
      </w:r>
      <w:r w:rsidR="002E1689">
        <w:t>between</w:t>
      </w:r>
      <w:r w:rsidR="005841F9">
        <w:t xml:space="preserve"> the cliffs east of </w:t>
      </w:r>
      <w:r w:rsidR="00B72E30">
        <w:t xml:space="preserve">the New Jersey </w:t>
      </w:r>
      <w:r w:rsidR="002E1689">
        <w:t>Palisade</w:t>
      </w:r>
      <w:r w:rsidR="008A61FD">
        <w:t>s in Hudson</w:t>
      </w:r>
      <w:r w:rsidR="00B72E30">
        <w:t xml:space="preserve"> or</w:t>
      </w:r>
      <w:r w:rsidR="0075299C">
        <w:t xml:space="preserve"> Bergen County</w:t>
      </w:r>
      <w:r w:rsidR="002E1689">
        <w:t xml:space="preserve"> and the Hudson River</w:t>
      </w:r>
      <w:r w:rsidR="00F47795">
        <w:t xml:space="preserve"> </w:t>
      </w:r>
      <w:r w:rsidR="004A2386">
        <w:t>unless the maximum</w:t>
      </w:r>
      <w:r w:rsidR="00F47795">
        <w:t xml:space="preserve"> height </w:t>
      </w:r>
      <w:r w:rsidR="004A2386">
        <w:t xml:space="preserve">of </w:t>
      </w:r>
      <w:r w:rsidR="004A2386" w:rsidRPr="004A2386">
        <w:t xml:space="preserve">the </w:t>
      </w:r>
      <w:r w:rsidR="004A2386">
        <w:t xml:space="preserve">proposed </w:t>
      </w:r>
      <w:r w:rsidR="004A2386" w:rsidRPr="004A2386">
        <w:t>building or structure</w:t>
      </w:r>
      <w:r w:rsidR="002E1689">
        <w:t>, including</w:t>
      </w:r>
      <w:r w:rsidR="009F2FAC">
        <w:t xml:space="preserve"> any mechanical</w:t>
      </w:r>
      <w:r w:rsidR="000417D6">
        <w:t xml:space="preserve"> </w:t>
      </w:r>
      <w:r w:rsidR="009F2FAC">
        <w:t>structures</w:t>
      </w:r>
      <w:r w:rsidR="006A129A">
        <w:t xml:space="preserve"> </w:t>
      </w:r>
      <w:r w:rsidR="002E1689">
        <w:t>to be constructed a</w:t>
      </w:r>
      <w:r w:rsidR="00A86504">
        <w:t xml:space="preserve">top </w:t>
      </w:r>
      <w:r w:rsidR="006A129A">
        <w:t xml:space="preserve">the </w:t>
      </w:r>
      <w:r w:rsidR="004A2386" w:rsidRPr="004A2386">
        <w:t>building or structure</w:t>
      </w:r>
      <w:r w:rsidR="00B72E30">
        <w:t>, is at least 10 feet below the lower of the following:</w:t>
      </w:r>
    </w:p>
    <w:p w:rsidR="00B72E30" w:rsidRDefault="00C105E4" w:rsidP="00686AEB">
      <w:r>
        <w:tab/>
        <w:t>a.</w:t>
      </w:r>
      <w:r>
        <w:tab/>
      </w:r>
      <w:r w:rsidR="00B72E30">
        <w:t>the highest elevation of the cliff wall immediately to the west of the proposed building or structure; or</w:t>
      </w:r>
    </w:p>
    <w:p w:rsidR="00B13DB8" w:rsidRDefault="00C105E4" w:rsidP="00686AEB">
      <w:r>
        <w:tab/>
        <w:t>b.</w:t>
      </w:r>
      <w:r>
        <w:tab/>
      </w:r>
      <w:r w:rsidR="00B72E30">
        <w:t xml:space="preserve">where there is no discernable cliff wall immediately to the west of the proposed building or </w:t>
      </w:r>
      <w:r w:rsidR="008A61FD">
        <w:t>structure, the elevation of the</w:t>
      </w:r>
      <w:r w:rsidR="00B72E30">
        <w:t xml:space="preserve"> surface of the portion of Palisade Avenue </w:t>
      </w:r>
      <w:r w:rsidR="008A61FD">
        <w:t>immediate</w:t>
      </w:r>
      <w:r w:rsidR="00B72E30">
        <w:t>ly west of the proposed building or structure</w:t>
      </w:r>
      <w:r w:rsidR="006A129A">
        <w:t>.</w:t>
      </w:r>
    </w:p>
    <w:p w:rsidR="00D72B2A" w:rsidRDefault="00303B98" w:rsidP="00686AEB">
      <w:r>
        <w:tab/>
      </w:r>
    </w:p>
    <w:p w:rsidR="00B13DB8" w:rsidRDefault="00C105E4" w:rsidP="00686AEB">
      <w:r>
        <w:tab/>
        <w:t>4.</w:t>
      </w:r>
      <w:r>
        <w:tab/>
      </w:r>
      <w:r w:rsidR="0063298E" w:rsidRPr="0063298E">
        <w:t>If</w:t>
      </w:r>
      <w:r w:rsidR="0063298E">
        <w:t xml:space="preserve"> any section, subsection,</w:t>
      </w:r>
      <w:r w:rsidR="0063298E" w:rsidRPr="0063298E">
        <w:t xml:space="preserve"> </w:t>
      </w:r>
      <w:r w:rsidR="0063298E">
        <w:t xml:space="preserve">clause, </w:t>
      </w:r>
      <w:r w:rsidR="0063298E" w:rsidRPr="0063298E">
        <w:t xml:space="preserve">or provision of </w:t>
      </w:r>
      <w:r w:rsidR="0063298E">
        <w:t>P.L.    , c.</w:t>
      </w:r>
      <w:r>
        <w:t>    </w:t>
      </w:r>
      <w:r w:rsidR="0063298E">
        <w:t xml:space="preserve">(C.        ) (pending before the Legislature as this bill) </w:t>
      </w:r>
      <w:r w:rsidR="0063298E" w:rsidRPr="0063298E">
        <w:t>shall be adjudged unconstitutional or to be ineffective in whole or in part, to the extent that it is not adjudged unconstitutional or is not ineffective</w:t>
      </w:r>
      <w:r w:rsidR="0063298E">
        <w:t>,</w:t>
      </w:r>
      <w:r w:rsidR="0063298E" w:rsidRPr="0063298E">
        <w:t xml:space="preserve"> it shall be valid and effective and no other section, subsection, clause</w:t>
      </w:r>
      <w:r w:rsidR="0063298E">
        <w:t>,</w:t>
      </w:r>
      <w:r w:rsidR="0063298E" w:rsidRPr="0063298E">
        <w:t xml:space="preserve"> or provision of </w:t>
      </w:r>
      <w:r w:rsidR="0063298E">
        <w:t xml:space="preserve">P.L.    , c.    (C.        ) (pending before the Legislature as this bill) </w:t>
      </w:r>
      <w:r w:rsidR="0063298E" w:rsidRPr="0063298E">
        <w:t xml:space="preserve">shall on account thereof be deemed </w:t>
      </w:r>
      <w:r w:rsidR="0063298E">
        <w:t>invalid or ineffective, and the</w:t>
      </w:r>
      <w:r w:rsidR="0063298E" w:rsidRPr="0063298E">
        <w:t xml:space="preserve"> inapplicability or invalidity of any section, subsection, clause</w:t>
      </w:r>
      <w:r w:rsidR="0063298E">
        <w:t xml:space="preserve">, or provision </w:t>
      </w:r>
      <w:r w:rsidR="0063298E" w:rsidRPr="0063298E">
        <w:t xml:space="preserve">of </w:t>
      </w:r>
      <w:r w:rsidR="0063298E">
        <w:t xml:space="preserve">P.L.    , </w:t>
      </w:r>
      <w:r w:rsidR="0063298E">
        <w:lastRenderedPageBreak/>
        <w:t>c.</w:t>
      </w:r>
      <w:r>
        <w:t>    </w:t>
      </w:r>
      <w:r w:rsidR="0063298E">
        <w:t>(C.</w:t>
      </w:r>
      <w:r>
        <w:t>        </w:t>
      </w:r>
      <w:r w:rsidR="0063298E">
        <w:t xml:space="preserve">) (pending before the Legislature as this bill) </w:t>
      </w:r>
      <w:r w:rsidR="0063298E" w:rsidRPr="0063298E">
        <w:t>in any one or more instances or unde</w:t>
      </w:r>
      <w:r w:rsidR="0063298E">
        <w:t>r any one or more circumstances</w:t>
      </w:r>
      <w:r w:rsidR="0063298E" w:rsidRPr="0063298E">
        <w:t xml:space="preserve"> shall not be taken to affect or prejudice in any way its app</w:t>
      </w:r>
      <w:r w:rsidR="0063298E">
        <w:t xml:space="preserve">licability or </w:t>
      </w:r>
      <w:r w:rsidR="0063298E" w:rsidRPr="0063298E">
        <w:t>validity in any other instance or under any other circumstance.</w:t>
      </w:r>
    </w:p>
    <w:p w:rsidR="008A61FD" w:rsidRDefault="008A61FD" w:rsidP="00686AEB"/>
    <w:p w:rsidR="00686AEB" w:rsidRDefault="00686AEB" w:rsidP="00686AEB">
      <w:r>
        <w:tab/>
      </w:r>
      <w:r w:rsidR="008A61FD">
        <w:t>5</w:t>
      </w:r>
      <w:r w:rsidR="000D0894">
        <w:t xml:space="preserve">. </w:t>
      </w:r>
      <w:r w:rsidR="00B13DB8">
        <w:t xml:space="preserve"> </w:t>
      </w:r>
      <w:r w:rsidR="000D0894">
        <w:t>This act shall take effect</w:t>
      </w:r>
      <w:r w:rsidR="00B13DB8">
        <w:t xml:space="preserve"> immediately and apply </w:t>
      </w:r>
      <w:r w:rsidR="00F47795" w:rsidRPr="00F47795">
        <w:t xml:space="preserve">to </w:t>
      </w:r>
      <w:r w:rsidR="008A61FD">
        <w:t>proposed buildings and structures in the applicable area, except for those that have received all required government approvals as of the effective date</w:t>
      </w:r>
      <w:r w:rsidR="00B13DB8">
        <w:t>.</w:t>
      </w:r>
    </w:p>
    <w:p w:rsidR="00B13DB8" w:rsidRPr="00AA7880" w:rsidRDefault="00B13DB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F47795" w:rsidRDefault="004E3899" w:rsidP="00686AEB">
      <w:r>
        <w:tab/>
        <w:t xml:space="preserve">This bill would limit the height of </w:t>
      </w:r>
      <w:r w:rsidR="004A2386">
        <w:t xml:space="preserve">any </w:t>
      </w:r>
      <w:r>
        <w:t xml:space="preserve">development </w:t>
      </w:r>
      <w:r w:rsidR="00303B98">
        <w:t>be</w:t>
      </w:r>
      <w:r w:rsidR="002E1689">
        <w:t>low the cliffs east of Palisade</w:t>
      </w:r>
      <w:r w:rsidR="00303B98">
        <w:t xml:space="preserve"> Avenue</w:t>
      </w:r>
      <w:r w:rsidR="003164F1">
        <w:t xml:space="preserve"> in Hudson and Bergen counties</w:t>
      </w:r>
      <w:r w:rsidR="000417D6">
        <w:t>.  Under the bill,</w:t>
      </w:r>
      <w:r w:rsidR="00303B98">
        <w:t xml:space="preserve"> no</w:t>
      </w:r>
      <w:r w:rsidR="000417D6">
        <w:t xml:space="preserve"> development</w:t>
      </w:r>
      <w:r w:rsidR="009F2FAC">
        <w:t>, inclu</w:t>
      </w:r>
      <w:r w:rsidR="000417D6">
        <w:t xml:space="preserve">sive of any mechanical </w:t>
      </w:r>
      <w:r w:rsidR="009F2FAC">
        <w:t>structures on top,</w:t>
      </w:r>
      <w:r w:rsidR="00303B98">
        <w:t xml:space="preserve"> in that area </w:t>
      </w:r>
      <w:r w:rsidR="00A52976">
        <w:t>c</w:t>
      </w:r>
      <w:r w:rsidR="00303B98">
        <w:t xml:space="preserve">ould exceed </w:t>
      </w:r>
      <w:r w:rsidR="008A61FD">
        <w:t>1</w:t>
      </w:r>
      <w:r w:rsidR="009F2FAC">
        <w:t xml:space="preserve">0 feet below </w:t>
      </w:r>
      <w:r w:rsidR="00303B98">
        <w:t>the surface of that road</w:t>
      </w:r>
      <w:r w:rsidR="008A61FD">
        <w:t xml:space="preserve"> or the Palisades cliff height, whichever is lower</w:t>
      </w:r>
      <w:r w:rsidR="00303B98">
        <w:t>.  This bill would protect the unique view</w:t>
      </w:r>
      <w:r w:rsidR="003164F1">
        <w:t>s enjoyed by</w:t>
      </w:r>
      <w:r w:rsidR="00303B98">
        <w:t xml:space="preserve"> residents who live </w:t>
      </w:r>
      <w:r w:rsidR="009F2FAC">
        <w:t xml:space="preserve">in the historic neighborhoods </w:t>
      </w:r>
      <w:r w:rsidR="00F47795">
        <w:t>above those cliffs</w:t>
      </w:r>
      <w:r w:rsidR="008A61FD">
        <w:t>, and preserve the views and topography features of the Palisades</w:t>
      </w:r>
      <w:r w:rsidR="00F47795">
        <w:t>.</w:t>
      </w:r>
    </w:p>
    <w:p w:rsidR="004E3899" w:rsidRDefault="00F47795" w:rsidP="00686AEB">
      <w:r>
        <w:tab/>
      </w:r>
      <w:r w:rsidR="003164F1">
        <w:t xml:space="preserve">The bill would apply to </w:t>
      </w:r>
      <w:r w:rsidR="008A61FD">
        <w:t>all</w:t>
      </w:r>
      <w:r w:rsidR="003164F1">
        <w:t xml:space="preserve"> </w:t>
      </w:r>
      <w:r w:rsidR="008A61FD" w:rsidRPr="008A61FD">
        <w:t>proposed buildings and structures in the applicable area, except for those that have received all required government approvals as of the effective date</w:t>
      </w:r>
      <w:r w:rsidR="003164F1">
        <w:t>.</w:t>
      </w:r>
    </w:p>
    <w:sectPr w:rsidR="004E3899" w:rsidSect="007431A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7E8" w:rsidRDefault="00D877E8">
      <w:r>
        <w:separator/>
      </w:r>
    </w:p>
  </w:endnote>
  <w:endnote w:type="continuationSeparator" w:id="0">
    <w:p w:rsidR="00D877E8" w:rsidRDefault="00D87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792" w:rsidRDefault="00A67792" w:rsidP="00A67792">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7E8" w:rsidRDefault="00D877E8">
      <w:r>
        <w:separator/>
      </w:r>
    </w:p>
  </w:footnote>
  <w:footnote w:type="continuationSeparator" w:id="0">
    <w:p w:rsidR="00D877E8" w:rsidRDefault="00D87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50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31A0" w:rsidRDefault="007431A0" w:rsidP="007431A0">
    <w:pPr>
      <w:pStyle w:val="bpuHeadSpon"/>
    </w:pPr>
    <w:r w:rsidRPr="007431A0">
      <w:rPr>
        <w:rStyle w:val="bpuHeadSponChar"/>
      </w:rPr>
      <w:t>S3274</w:t>
    </w:r>
    <w:r>
      <w:t xml:space="preserve"> STACK, SACCO</w:t>
    </w:r>
  </w:p>
  <w:p w:rsidR="007431A0" w:rsidRDefault="007431A0" w:rsidP="007431A0">
    <w:pPr>
      <w:pStyle w:val="bpuHeadSpon"/>
    </w:pPr>
    <w:r>
      <w:fldChar w:fldCharType="begin"/>
    </w:r>
    <w:r>
      <w:instrText xml:space="preserve"> PAGE  \* MERGEFORMAT </w:instrText>
    </w:r>
    <w:r>
      <w:fldChar w:fldCharType="separate"/>
    </w:r>
    <w:r w:rsidR="00E05033">
      <w:rPr>
        <w:noProof/>
      </w:rPr>
      <w:t>3</w:t>
    </w:r>
    <w:r>
      <w:fldChar w:fldCharType="end"/>
    </w:r>
  </w:p>
  <w:p w:rsidR="007431A0" w:rsidRDefault="007431A0" w:rsidP="007431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431A0" w:rsidRDefault="007431A0" w:rsidP="007431A0">
    <w:pPr>
      <w:pStyle w:val="bpuHeadSpon"/>
    </w:pPr>
    <w:r w:rsidRPr="007431A0">
      <w:rPr>
        <w:rStyle w:val="bpuHeadSponChar"/>
      </w:rPr>
      <w:t>S3274</w:t>
    </w:r>
    <w:r>
      <w:t xml:space="preserve"> STACK, SACCO</w:t>
    </w:r>
  </w:p>
  <w:p w:rsidR="007431A0" w:rsidRDefault="007431A0" w:rsidP="007431A0">
    <w:pPr>
      <w:pStyle w:val="bpuHeadSpon"/>
    </w:pPr>
    <w:r>
      <w:fldChar w:fldCharType="begin"/>
    </w:r>
    <w:r>
      <w:instrText xml:space="preserve"> PAGE  \* MERGEFORMAT </w:instrText>
    </w:r>
    <w:r>
      <w:fldChar w:fldCharType="separate"/>
    </w:r>
    <w:r w:rsidR="00E05033">
      <w:rPr>
        <w:noProof/>
      </w:rPr>
      <w:t>2</w:t>
    </w:r>
    <w:r>
      <w:fldChar w:fldCharType="end"/>
    </w:r>
  </w:p>
  <w:p w:rsidR="007431A0" w:rsidRDefault="007431A0" w:rsidP="007431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7E8"/>
    <w:rsid w:val="000051BD"/>
    <w:rsid w:val="000160A5"/>
    <w:rsid w:val="0002335B"/>
    <w:rsid w:val="0003549A"/>
    <w:rsid w:val="000367AE"/>
    <w:rsid w:val="000417D6"/>
    <w:rsid w:val="00043B22"/>
    <w:rsid w:val="00054975"/>
    <w:rsid w:val="00057D20"/>
    <w:rsid w:val="0006197C"/>
    <w:rsid w:val="0006281F"/>
    <w:rsid w:val="00071A40"/>
    <w:rsid w:val="0008141C"/>
    <w:rsid w:val="00094A55"/>
    <w:rsid w:val="000A44A7"/>
    <w:rsid w:val="000B1054"/>
    <w:rsid w:val="000B3411"/>
    <w:rsid w:val="000C054C"/>
    <w:rsid w:val="000C12C2"/>
    <w:rsid w:val="000C7197"/>
    <w:rsid w:val="000D0894"/>
    <w:rsid w:val="000D11AF"/>
    <w:rsid w:val="000D6255"/>
    <w:rsid w:val="000D6262"/>
    <w:rsid w:val="000D7B4A"/>
    <w:rsid w:val="000E08B1"/>
    <w:rsid w:val="000E4006"/>
    <w:rsid w:val="000F3DA2"/>
    <w:rsid w:val="000F5FDE"/>
    <w:rsid w:val="000F7466"/>
    <w:rsid w:val="0013000E"/>
    <w:rsid w:val="00133F81"/>
    <w:rsid w:val="00135943"/>
    <w:rsid w:val="0015105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172"/>
    <w:rsid w:val="00286C7E"/>
    <w:rsid w:val="00296095"/>
    <w:rsid w:val="002A1029"/>
    <w:rsid w:val="002A3A1A"/>
    <w:rsid w:val="002A4692"/>
    <w:rsid w:val="002A51BA"/>
    <w:rsid w:val="002B2E26"/>
    <w:rsid w:val="002B3FE6"/>
    <w:rsid w:val="002C2D81"/>
    <w:rsid w:val="002C461E"/>
    <w:rsid w:val="002C6CEC"/>
    <w:rsid w:val="002E09CE"/>
    <w:rsid w:val="002E1689"/>
    <w:rsid w:val="002E69D1"/>
    <w:rsid w:val="002F3BA6"/>
    <w:rsid w:val="00303B98"/>
    <w:rsid w:val="00305997"/>
    <w:rsid w:val="00315320"/>
    <w:rsid w:val="003164F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386"/>
    <w:rsid w:val="004A3009"/>
    <w:rsid w:val="004A6940"/>
    <w:rsid w:val="004A77A4"/>
    <w:rsid w:val="004C742C"/>
    <w:rsid w:val="004E1F3E"/>
    <w:rsid w:val="004E3899"/>
    <w:rsid w:val="004F21BD"/>
    <w:rsid w:val="004F4F1D"/>
    <w:rsid w:val="004F74DD"/>
    <w:rsid w:val="00501317"/>
    <w:rsid w:val="0050495C"/>
    <w:rsid w:val="00505DC9"/>
    <w:rsid w:val="00506E1E"/>
    <w:rsid w:val="00510146"/>
    <w:rsid w:val="00513C81"/>
    <w:rsid w:val="005269D1"/>
    <w:rsid w:val="00527BFB"/>
    <w:rsid w:val="00532A32"/>
    <w:rsid w:val="00540B0B"/>
    <w:rsid w:val="0054460F"/>
    <w:rsid w:val="005536CD"/>
    <w:rsid w:val="00554051"/>
    <w:rsid w:val="00557240"/>
    <w:rsid w:val="005651F3"/>
    <w:rsid w:val="00572184"/>
    <w:rsid w:val="00577A15"/>
    <w:rsid w:val="00580533"/>
    <w:rsid w:val="005841F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98E"/>
    <w:rsid w:val="00635316"/>
    <w:rsid w:val="00635449"/>
    <w:rsid w:val="006378C5"/>
    <w:rsid w:val="00645E6A"/>
    <w:rsid w:val="00665CBC"/>
    <w:rsid w:val="00667A5C"/>
    <w:rsid w:val="00677316"/>
    <w:rsid w:val="00686AEB"/>
    <w:rsid w:val="006A129A"/>
    <w:rsid w:val="006B7897"/>
    <w:rsid w:val="006B7FA7"/>
    <w:rsid w:val="006C086A"/>
    <w:rsid w:val="006C21C1"/>
    <w:rsid w:val="006C7327"/>
    <w:rsid w:val="006D00E5"/>
    <w:rsid w:val="006D3B79"/>
    <w:rsid w:val="006D791B"/>
    <w:rsid w:val="006E2895"/>
    <w:rsid w:val="006F180D"/>
    <w:rsid w:val="006F4334"/>
    <w:rsid w:val="006F47AF"/>
    <w:rsid w:val="006F6B8A"/>
    <w:rsid w:val="00707CD3"/>
    <w:rsid w:val="00710881"/>
    <w:rsid w:val="0071464F"/>
    <w:rsid w:val="00716BB9"/>
    <w:rsid w:val="007256D1"/>
    <w:rsid w:val="007279FD"/>
    <w:rsid w:val="007431A0"/>
    <w:rsid w:val="007502CB"/>
    <w:rsid w:val="0075299C"/>
    <w:rsid w:val="00752D79"/>
    <w:rsid w:val="00752E20"/>
    <w:rsid w:val="00756EDE"/>
    <w:rsid w:val="0077572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BE6"/>
    <w:rsid w:val="0082368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1FD"/>
    <w:rsid w:val="008B2850"/>
    <w:rsid w:val="008C79B3"/>
    <w:rsid w:val="008D6C95"/>
    <w:rsid w:val="008D77BD"/>
    <w:rsid w:val="008E454C"/>
    <w:rsid w:val="008F1E5A"/>
    <w:rsid w:val="00901BDA"/>
    <w:rsid w:val="009121D8"/>
    <w:rsid w:val="00916F7A"/>
    <w:rsid w:val="00917FE3"/>
    <w:rsid w:val="009318C7"/>
    <w:rsid w:val="00931C09"/>
    <w:rsid w:val="009348C2"/>
    <w:rsid w:val="009440D0"/>
    <w:rsid w:val="00946C3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21A"/>
    <w:rsid w:val="009A2D57"/>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FAC"/>
    <w:rsid w:val="009F4FAC"/>
    <w:rsid w:val="009F532D"/>
    <w:rsid w:val="009F594C"/>
    <w:rsid w:val="00A017C0"/>
    <w:rsid w:val="00A11228"/>
    <w:rsid w:val="00A222C2"/>
    <w:rsid w:val="00A305D6"/>
    <w:rsid w:val="00A342C4"/>
    <w:rsid w:val="00A50F6B"/>
    <w:rsid w:val="00A52237"/>
    <w:rsid w:val="00A52976"/>
    <w:rsid w:val="00A551D6"/>
    <w:rsid w:val="00A6251B"/>
    <w:rsid w:val="00A6754E"/>
    <w:rsid w:val="00A67792"/>
    <w:rsid w:val="00A70F58"/>
    <w:rsid w:val="00A72987"/>
    <w:rsid w:val="00A7346B"/>
    <w:rsid w:val="00A84C4F"/>
    <w:rsid w:val="00A86504"/>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DB8"/>
    <w:rsid w:val="00B248E8"/>
    <w:rsid w:val="00B2574A"/>
    <w:rsid w:val="00B35D8A"/>
    <w:rsid w:val="00B45B34"/>
    <w:rsid w:val="00B57047"/>
    <w:rsid w:val="00B61D86"/>
    <w:rsid w:val="00B6342D"/>
    <w:rsid w:val="00B726BD"/>
    <w:rsid w:val="00B72E30"/>
    <w:rsid w:val="00B732BC"/>
    <w:rsid w:val="00B86F4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5E4"/>
    <w:rsid w:val="00C12E48"/>
    <w:rsid w:val="00C13D14"/>
    <w:rsid w:val="00C15F53"/>
    <w:rsid w:val="00C1681F"/>
    <w:rsid w:val="00C20D5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B2A"/>
    <w:rsid w:val="00D877E8"/>
    <w:rsid w:val="00D9410B"/>
    <w:rsid w:val="00D9695B"/>
    <w:rsid w:val="00DA2417"/>
    <w:rsid w:val="00DA5585"/>
    <w:rsid w:val="00DB02AC"/>
    <w:rsid w:val="00DB6AA2"/>
    <w:rsid w:val="00DC5405"/>
    <w:rsid w:val="00DE10D1"/>
    <w:rsid w:val="00DE2514"/>
    <w:rsid w:val="00DE6851"/>
    <w:rsid w:val="00DF03EE"/>
    <w:rsid w:val="00E01B71"/>
    <w:rsid w:val="00E05033"/>
    <w:rsid w:val="00E05CC9"/>
    <w:rsid w:val="00E11B22"/>
    <w:rsid w:val="00E15573"/>
    <w:rsid w:val="00E2130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79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5C0DAE-7811-4464-8A13-BD6ECCDE4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431A0"/>
  </w:style>
  <w:style w:type="paragraph" w:styleId="BalloonText">
    <w:name w:val="Balloon Text"/>
    <w:basedOn w:val="Normal"/>
    <w:link w:val="BalloonTextChar"/>
    <w:semiHidden/>
    <w:unhideWhenUsed/>
    <w:rsid w:val="000E08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08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648</Words>
  <Characters>3270</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S3274</vt:lpstr>
    </vt:vector>
  </TitlesOfParts>
  <Manager>R225</Manager>
  <Company>NJ Office of Legislative Services</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S3274</dc:title>
  <dc:subject>Housing - Construction Codes</dc:subject>
  <dc:creator>Senator  STACK, Senator  SACCO</dc:creator>
  <cp:keywords>S3274|3|LG |266|297|297|N|0|</cp:keywords>
  <dc:description>INTRODUCED DECEMBER 10, 2020</dc:description>
  <cp:lastModifiedBy>Todaro, Vivian</cp:lastModifiedBy>
  <cp:revision>2</cp:revision>
  <cp:lastPrinted>2020-12-17T15:36:00Z</cp:lastPrinted>
  <dcterms:created xsi:type="dcterms:W3CDTF">2020-12-17T15:37:00Z</dcterms:created>
  <dcterms:modified xsi:type="dcterms:W3CDTF">2020-12-17T15:37:00Z</dcterms:modified>
  <cp:category>ss.1-4: C.40:55D-164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