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C83" w:rsidRDefault="00D71C83" w:rsidP="00D71C83">
      <w:pPr>
        <w:pStyle w:val="bpuBill"/>
      </w:pPr>
      <w:bookmarkStart w:id="0" w:name="bpuFrontPg"/>
      <w:bookmarkEnd w:id="0"/>
      <w:r>
        <w:t xml:space="preserve">SENATE, No. 3280 </w:t>
      </w:r>
    </w:p>
    <w:p w:rsidR="00D71C83" w:rsidRPr="009D38FF" w:rsidRDefault="00D71C83" w:rsidP="00D71C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69946" r:id="rId7"/>
        </w:object>
      </w:r>
    </w:p>
    <w:p w:rsidR="00D71C83" w:rsidRDefault="00D71C83" w:rsidP="00D71C83">
      <w:pPr>
        <w:pStyle w:val="bpuState"/>
      </w:pPr>
      <w:r>
        <w:t>STATE OF NEW JERSEY</w:t>
      </w:r>
    </w:p>
    <w:p w:rsidR="00D71C83" w:rsidRDefault="00D71C83" w:rsidP="00D71C83">
      <w:pPr>
        <w:pStyle w:val="bpuLegislature"/>
      </w:pPr>
      <w:r>
        <w:t>219th LEGISLATURE</w:t>
      </w:r>
    </w:p>
    <w:p w:rsidR="00D71C83" w:rsidRDefault="00D71C83" w:rsidP="00D71C83">
      <w:pPr>
        <w:pStyle w:val="bpuWpGraphic"/>
      </w:pPr>
      <w:r>
        <w:object w:dxaOrig="8985" w:dyaOrig="255">
          <v:shape id="_x0000_i1026" type="#_x0000_t75" style="width:6in;height:11.9pt" o:ole="">
            <v:imagedata r:id="rId6" o:title=""/>
          </v:shape>
          <o:OLEObject Type="Embed" ProgID="WPWin6.1" ShapeID="_x0000_i1026" DrawAspect="Content" ObjectID="_1699169947" r:id="rId8"/>
        </w:object>
      </w:r>
      <w:r>
        <w:t xml:space="preserve">  </w:t>
      </w:r>
    </w:p>
    <w:p w:rsidR="00D71C83" w:rsidRDefault="00D71C83" w:rsidP="00D71C83">
      <w:pPr>
        <w:pStyle w:val="bpuIntro"/>
      </w:pPr>
      <w:r>
        <w:t>INTRODUCED DECEMBER 14, 2020</w:t>
      </w:r>
    </w:p>
    <w:p w:rsidR="00D71C83" w:rsidRDefault="00D71C83" w:rsidP="00D71C83">
      <w:pPr>
        <w:pStyle w:val="bpuIntro"/>
      </w:pPr>
    </w:p>
    <w:p w:rsidR="00D71C83" w:rsidRDefault="00D71C83" w:rsidP="00D71C83">
      <w:pPr>
        <w:pStyle w:val="bpuIntro"/>
        <w:sectPr w:rsidR="00D71C83" w:rsidSect="000A7C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1C83" w:rsidRDefault="00D71C83" w:rsidP="00D71C83">
      <w:pPr>
        <w:pStyle w:val="bpuIntro"/>
      </w:pPr>
    </w:p>
    <w:p w:rsidR="00D71C83" w:rsidRDefault="00D71C83" w:rsidP="00D71C83">
      <w:pPr>
        <w:pStyle w:val="bpuSponsor"/>
      </w:pPr>
      <w:r>
        <w:t>Sponsored by:</w:t>
      </w:r>
    </w:p>
    <w:p w:rsidR="00D71C83" w:rsidRDefault="00D71C83" w:rsidP="00D71C83">
      <w:pPr>
        <w:pStyle w:val="bpuSponsor"/>
      </w:pPr>
      <w:r>
        <w:t>Senator  VIN GOPAL</w:t>
      </w:r>
    </w:p>
    <w:p w:rsidR="00D71C83" w:rsidRDefault="00D71C83" w:rsidP="00D71C83">
      <w:pPr>
        <w:pStyle w:val="bpuSponsor"/>
      </w:pPr>
      <w:r>
        <w:t>District 11 (Monmouth)</w:t>
      </w:r>
    </w:p>
    <w:p w:rsidR="00D71C83" w:rsidRDefault="000A7CA0" w:rsidP="000A7CA0">
      <w:pPr>
        <w:pStyle w:val="bpuSponsor"/>
      </w:pPr>
      <w:r>
        <w:t>Senator  TROY SINGLETON</w:t>
      </w:r>
    </w:p>
    <w:p w:rsidR="000A7CA0" w:rsidRDefault="000A7CA0" w:rsidP="000A7CA0">
      <w:pPr>
        <w:pStyle w:val="bpuSponsor"/>
      </w:pPr>
      <w:r>
        <w:t>District 7 (Burlington)</w:t>
      </w:r>
    </w:p>
    <w:p w:rsidR="000A7CA0" w:rsidRPr="000A7CA0" w:rsidRDefault="000A7CA0" w:rsidP="000A7CA0">
      <w:pPr>
        <w:pStyle w:val="bpuSponsor"/>
      </w:pPr>
    </w:p>
    <w:p w:rsidR="00D71C83" w:rsidRDefault="00D71C83" w:rsidP="00D71C83">
      <w:pPr>
        <w:pStyle w:val="bpuSponsor"/>
      </w:pPr>
    </w:p>
    <w:p w:rsidR="00D71C83" w:rsidRDefault="00D71C83" w:rsidP="00D71C83">
      <w:pPr>
        <w:pStyle w:val="bpuSponsor"/>
      </w:pPr>
    </w:p>
    <w:p w:rsidR="00D71C83" w:rsidRDefault="00D71C83" w:rsidP="00D71C83">
      <w:pPr>
        <w:pStyle w:val="bpuSponsor"/>
      </w:pPr>
    </w:p>
    <w:p w:rsidR="00D71C83" w:rsidRDefault="00D71C83" w:rsidP="00D71C83">
      <w:pPr>
        <w:pStyle w:val="bpuSponsor"/>
      </w:pPr>
      <w:r>
        <w:t>SYNOPSIS</w:t>
      </w:r>
    </w:p>
    <w:p w:rsidR="00D71C83" w:rsidRDefault="00D71C83" w:rsidP="00D71C83">
      <w:pPr>
        <w:pStyle w:val="bpuNormText"/>
      </w:pPr>
      <w:r>
        <w:tab/>
        <w:t xml:space="preserve">Authorizes insurers issuing business interruption insurance to offer rider for global virus transmission and pandemic coverage. </w:t>
      </w:r>
    </w:p>
    <w:p w:rsidR="00D71C83" w:rsidRDefault="00D71C83" w:rsidP="00D71C83">
      <w:pPr>
        <w:pStyle w:val="bpuNormText"/>
      </w:pPr>
    </w:p>
    <w:p w:rsidR="00D71C83" w:rsidRDefault="00D71C83" w:rsidP="00D71C83">
      <w:pPr>
        <w:pStyle w:val="bpuSponsor"/>
      </w:pPr>
      <w:r>
        <w:t xml:space="preserve">CURRENT VERSION OF TEXT </w:t>
      </w:r>
    </w:p>
    <w:p w:rsidR="00D71C83" w:rsidRDefault="00D71C83" w:rsidP="00D71C83">
      <w:pPr>
        <w:pStyle w:val="bpuNormText"/>
      </w:pPr>
      <w:r>
        <w:tab/>
        <w:t>As introduced.</w:t>
      </w:r>
    </w:p>
    <w:p w:rsidR="00D71C83" w:rsidRDefault="00D71C83" w:rsidP="00D71C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C83" w:rsidRDefault="00D71C83" w:rsidP="008916EC">
      <w:pPr>
        <w:pStyle w:val="FronterPage"/>
        <w:tabs>
          <w:tab w:val="clear" w:pos="720"/>
          <w:tab w:val="clear" w:pos="1440"/>
          <w:tab w:val="clear" w:pos="2160"/>
          <w:tab w:val="clear" w:pos="2880"/>
          <w:tab w:val="clear" w:pos="3600"/>
          <w:tab w:val="clear" w:pos="4320"/>
          <w:tab w:val="clear" w:pos="5040"/>
        </w:tabs>
        <w:sectPr w:rsidR="00D71C83" w:rsidSect="00D71C83">
          <w:type w:val="continuous"/>
          <w:pgSz w:w="12240" w:h="20160" w:code="5"/>
          <w:pgMar w:top="1440" w:right="2275" w:bottom="1440" w:left="2275" w:header="72" w:footer="720" w:gutter="0"/>
          <w:pgNumType w:start="1"/>
          <w:cols w:space="720"/>
          <w:docGrid w:linePitch="360"/>
        </w:sectPr>
      </w:pPr>
    </w:p>
    <w:p w:rsidR="00EB11B2" w:rsidRPr="00677316" w:rsidRDefault="00EB11B2" w:rsidP="00EB11B2">
      <w:pPr>
        <w:pStyle w:val="HangingAnAct"/>
        <w:rPr>
          <w:rStyle w:val="HangingAnActChar"/>
        </w:rPr>
      </w:pPr>
      <w:r w:rsidRPr="00EB11B2">
        <w:rPr>
          <w:rStyle w:val="BillHead"/>
        </w:rPr>
        <w:lastRenderedPageBreak/>
        <w:t>An Act</w:t>
      </w:r>
      <w:r w:rsidRPr="006B7FA7">
        <w:rPr>
          <w:rStyle w:val="HangingAnActChar"/>
        </w:rPr>
        <w:t xml:space="preserve"> </w:t>
      </w:r>
      <w:r w:rsidRPr="005B5973">
        <w:t>concerning business interruption insurance and supplementing Title 17 of the Revised Statutes.</w:t>
      </w:r>
    </w:p>
    <w:p w:rsidR="00EB11B2" w:rsidRPr="00D71D68" w:rsidRDefault="00EB11B2" w:rsidP="00EB11B2"/>
    <w:p w:rsidR="00EB11B2" w:rsidRPr="00AA7880" w:rsidRDefault="00EB11B2" w:rsidP="00EB11B2">
      <w:r>
        <w:tab/>
      </w:r>
      <w:r>
        <w:rPr>
          <w:rStyle w:val="BillHeading2"/>
        </w:rPr>
        <w:t xml:space="preserve">Be It Enacted </w:t>
      </w:r>
      <w:r>
        <w:rPr>
          <w:rStyle w:val="BillLanguage"/>
        </w:rPr>
        <w:t>by the Senate and General Assembly of the State of New Jersey:</w:t>
      </w:r>
    </w:p>
    <w:p w:rsidR="00EB11B2" w:rsidRDefault="00EB11B2" w:rsidP="00EB11B2"/>
    <w:p w:rsidR="00EB11B2" w:rsidRDefault="00EB11B2" w:rsidP="00EB11B2">
      <w:r>
        <w:tab/>
        <w:t>1.</w:t>
      </w:r>
      <w:r>
        <w:tab/>
        <w:t xml:space="preserve">An insurer which issues policies insuring against loss or damage to property, which include the loss of use and occupancy and business interruption in this State, </w:t>
      </w:r>
      <w:r w:rsidRPr="00C60239">
        <w:t>may</w:t>
      </w:r>
      <w:r>
        <w:t xml:space="preserve"> offer to its insureds and prospective insureds a rider to such an insurance policy which includes, as a covered peril under that policy, coverage for global virus transmission or pandemic, or both. </w:t>
      </w:r>
    </w:p>
    <w:p w:rsidR="00EB11B2" w:rsidRDefault="00EB11B2" w:rsidP="00EB11B2"/>
    <w:p w:rsidR="00EB11B2" w:rsidRDefault="00EB11B2" w:rsidP="00EB11B2">
      <w:r>
        <w:tab/>
        <w:t>2.</w:t>
      </w:r>
      <w:r>
        <w:tab/>
        <w:t xml:space="preserve">The Commissioner of Banking and Insurance </w:t>
      </w:r>
      <w:r w:rsidRPr="00C60239">
        <w:t>shall,</w:t>
      </w:r>
      <w:r>
        <w:t xml:space="preserve"> on an expedited basis, review and approve, as appropriate, any insurance policy rider submitted by an insurer and designed to provide the coverage offered pursuant to section 1 of this act. </w:t>
      </w:r>
    </w:p>
    <w:p w:rsidR="00EB11B2" w:rsidRPr="00D71D68" w:rsidRDefault="00EB11B2" w:rsidP="00EB11B2"/>
    <w:p w:rsidR="00EB11B2" w:rsidRDefault="00EB11B2" w:rsidP="00EB11B2">
      <w:r>
        <w:tab/>
        <w:t>3.</w:t>
      </w:r>
      <w:r>
        <w:tab/>
        <w:t xml:space="preserve">This act shall take effect immediately and apply to policies of insurance issued on or after the date that the Commissioner of Banking and Insurance approves a rider offered pursuant to section 1 of this act. </w:t>
      </w:r>
    </w:p>
    <w:p w:rsidR="00EB11B2" w:rsidRDefault="00EB11B2" w:rsidP="00EB11B2"/>
    <w:p w:rsidR="00EB11B2" w:rsidRPr="00CE7BD8" w:rsidRDefault="00EB11B2" w:rsidP="00EB11B2"/>
    <w:p w:rsidR="00EB11B2" w:rsidRPr="00AA7880" w:rsidRDefault="00EB11B2" w:rsidP="00EB11B2">
      <w:pPr>
        <w:jc w:val="center"/>
      </w:pPr>
      <w:r w:rsidRPr="00D71D68">
        <w:t>STATEMENT</w:t>
      </w:r>
    </w:p>
    <w:p w:rsidR="00EB11B2" w:rsidRDefault="00EB11B2" w:rsidP="00EB11B2"/>
    <w:p w:rsidR="00EB11B2" w:rsidRDefault="00EB11B2" w:rsidP="00EB11B2">
      <w:r>
        <w:tab/>
        <w:t xml:space="preserve">This bill </w:t>
      </w:r>
      <w:r w:rsidRPr="00C60239">
        <w:t>authorizes</w:t>
      </w:r>
      <w:r>
        <w:t xml:space="preserve"> insurers which issue policies insuring against loss or damage to property which include the loss of use and occupancy and business interruption in this State, to offer to their  insureds and prospective insureds a rider to such an insurance policy which includes, as a covered peril under that policy, coverage for global virus transmission or pandemic, or both. </w:t>
      </w:r>
    </w:p>
    <w:p w:rsidR="00EB11B2" w:rsidRDefault="00EB11B2" w:rsidP="00EB11B2">
      <w:r>
        <w:tab/>
        <w:t xml:space="preserve">Industry sources have indicated that the Insurance Services Office, ISO, has developed such a rider, but to date, no states have yet approved the form. </w:t>
      </w:r>
    </w:p>
    <w:p w:rsidR="00EB11B2" w:rsidRDefault="00EB11B2" w:rsidP="00EB11B2">
      <w:r>
        <w:tab/>
        <w:t xml:space="preserve">The bill also </w:t>
      </w:r>
      <w:r w:rsidRPr="00C60239">
        <w:t>requires</w:t>
      </w:r>
      <w:r>
        <w:t xml:space="preserve"> the Commissioner of Banking and Insurance to review and approve, as appropriate, any insurance policy rider submitted by an insurer and designed to provide the coverage offered pursuant to the bill</w:t>
      </w:r>
      <w:r w:rsidRPr="00D17655">
        <w:t xml:space="preserve"> </w:t>
      </w:r>
      <w:r>
        <w:t>on a</w:t>
      </w:r>
      <w:bookmarkStart w:id="1" w:name="_GoBack"/>
      <w:bookmarkEnd w:id="1"/>
      <w:r>
        <w:t>n expedited basis.</w:t>
      </w:r>
    </w:p>
    <w:sectPr w:rsidR="00EB11B2" w:rsidSect="00D71C8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7C3" w:rsidRDefault="007047C3">
      <w:r>
        <w:separator/>
      </w:r>
    </w:p>
  </w:endnote>
  <w:endnote w:type="continuationSeparator" w:id="0">
    <w:p w:rsidR="007047C3" w:rsidRDefault="00704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CA0" w:rsidRDefault="000A7CA0" w:rsidP="000A7CA0">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7C3" w:rsidRDefault="007047C3">
      <w:r>
        <w:separator/>
      </w:r>
    </w:p>
  </w:footnote>
  <w:footnote w:type="continuationSeparator" w:id="0">
    <w:p w:rsidR="007047C3" w:rsidRDefault="00704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74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C83" w:rsidRDefault="00D71C83" w:rsidP="00D71C83">
    <w:pPr>
      <w:pStyle w:val="bpuHeadSpon"/>
    </w:pPr>
    <w:r w:rsidRPr="00D71C83">
      <w:rPr>
        <w:rStyle w:val="bpuHeadSponChar"/>
      </w:rPr>
      <w:t>S3280</w:t>
    </w:r>
    <w:r>
      <w:t xml:space="preserve"> GOPAL</w:t>
    </w:r>
  </w:p>
  <w:p w:rsidR="00D71C83" w:rsidRDefault="00D71C83" w:rsidP="00D71C83">
    <w:pPr>
      <w:pStyle w:val="bpuHeadSpon"/>
    </w:pPr>
    <w:r>
      <w:fldChar w:fldCharType="begin"/>
    </w:r>
    <w:r>
      <w:instrText xml:space="preserve"> PAGE  \* MERGEFORMAT </w:instrText>
    </w:r>
    <w:r>
      <w:fldChar w:fldCharType="separate"/>
    </w:r>
    <w:r w:rsidR="00E55951">
      <w:rPr>
        <w:noProof/>
      </w:rPr>
      <w:t>3</w:t>
    </w:r>
    <w:r>
      <w:fldChar w:fldCharType="end"/>
    </w:r>
  </w:p>
  <w:p w:rsidR="00D71C83" w:rsidRDefault="00D71C83" w:rsidP="00D71C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C83" w:rsidRDefault="00D71C83" w:rsidP="00D71C83">
    <w:pPr>
      <w:pStyle w:val="bpuHeadSpon"/>
    </w:pPr>
    <w:r w:rsidRPr="00D71C83">
      <w:rPr>
        <w:rStyle w:val="bpuHeadSponChar"/>
      </w:rPr>
      <w:t>S3280</w:t>
    </w:r>
    <w:r>
      <w:t xml:space="preserve"> GOPAL</w:t>
    </w:r>
    <w:r w:rsidR="000A7CA0">
      <w:t xml:space="preserve">, </w:t>
    </w:r>
    <w:r w:rsidR="000A7CA0">
      <w:t>SINGLETON</w:t>
    </w:r>
  </w:p>
  <w:p w:rsidR="00D71C83" w:rsidRDefault="00D71C83" w:rsidP="00D71C83">
    <w:pPr>
      <w:pStyle w:val="bpuHeadSpon"/>
    </w:pPr>
    <w:r>
      <w:fldChar w:fldCharType="begin"/>
    </w:r>
    <w:r>
      <w:instrText xml:space="preserve"> PAGE  \* MERGEFORMAT </w:instrText>
    </w:r>
    <w:r>
      <w:fldChar w:fldCharType="separate"/>
    </w:r>
    <w:r w:rsidR="00397474">
      <w:rPr>
        <w:noProof/>
      </w:rPr>
      <w:t>2</w:t>
    </w:r>
    <w:r>
      <w:fldChar w:fldCharType="end"/>
    </w:r>
  </w:p>
  <w:p w:rsidR="00D71C83" w:rsidRDefault="00D71C83" w:rsidP="00D71C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C3"/>
    <w:rsid w:val="000051BD"/>
    <w:rsid w:val="000160A5"/>
    <w:rsid w:val="0002335B"/>
    <w:rsid w:val="0003549A"/>
    <w:rsid w:val="000367AE"/>
    <w:rsid w:val="00043B22"/>
    <w:rsid w:val="00054975"/>
    <w:rsid w:val="00057D20"/>
    <w:rsid w:val="0006197C"/>
    <w:rsid w:val="0006281F"/>
    <w:rsid w:val="0008141C"/>
    <w:rsid w:val="00094A55"/>
    <w:rsid w:val="000A44A7"/>
    <w:rsid w:val="000A45F8"/>
    <w:rsid w:val="000A7CA0"/>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DB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474"/>
    <w:rsid w:val="003A3C64"/>
    <w:rsid w:val="003A3F83"/>
    <w:rsid w:val="003C43EF"/>
    <w:rsid w:val="003C5A6B"/>
    <w:rsid w:val="003C7FB2"/>
    <w:rsid w:val="003D128D"/>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7C3"/>
    <w:rsid w:val="00707CD3"/>
    <w:rsid w:val="00714F6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98E"/>
    <w:rsid w:val="00813627"/>
    <w:rsid w:val="00832816"/>
    <w:rsid w:val="00837109"/>
    <w:rsid w:val="00840365"/>
    <w:rsid w:val="008406A3"/>
    <w:rsid w:val="00841D2C"/>
    <w:rsid w:val="00845F3C"/>
    <w:rsid w:val="008461B8"/>
    <w:rsid w:val="008462F1"/>
    <w:rsid w:val="00847EF1"/>
    <w:rsid w:val="00850BF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674"/>
    <w:rsid w:val="008E454C"/>
    <w:rsid w:val="008F1E5A"/>
    <w:rsid w:val="00901BDA"/>
    <w:rsid w:val="009121D8"/>
    <w:rsid w:val="00912D9C"/>
    <w:rsid w:val="00916F7A"/>
    <w:rsid w:val="00917FE3"/>
    <w:rsid w:val="009318C7"/>
    <w:rsid w:val="00931C09"/>
    <w:rsid w:val="009348C2"/>
    <w:rsid w:val="0094135B"/>
    <w:rsid w:val="009440D0"/>
    <w:rsid w:val="009523A3"/>
    <w:rsid w:val="00960958"/>
    <w:rsid w:val="00963A46"/>
    <w:rsid w:val="00966A3E"/>
    <w:rsid w:val="00971493"/>
    <w:rsid w:val="00971AD9"/>
    <w:rsid w:val="00973069"/>
    <w:rsid w:val="00973523"/>
    <w:rsid w:val="00980766"/>
    <w:rsid w:val="009835D4"/>
    <w:rsid w:val="009865D4"/>
    <w:rsid w:val="00994B8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88D"/>
    <w:rsid w:val="00B61D86"/>
    <w:rsid w:val="00B6342D"/>
    <w:rsid w:val="00B667B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83"/>
    <w:rsid w:val="00D9410B"/>
    <w:rsid w:val="00D948CC"/>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951"/>
    <w:rsid w:val="00E608F1"/>
    <w:rsid w:val="00E611B9"/>
    <w:rsid w:val="00E7144F"/>
    <w:rsid w:val="00E73D74"/>
    <w:rsid w:val="00E76A79"/>
    <w:rsid w:val="00E80692"/>
    <w:rsid w:val="00E80C24"/>
    <w:rsid w:val="00E93836"/>
    <w:rsid w:val="00EA7C16"/>
    <w:rsid w:val="00EB11B2"/>
    <w:rsid w:val="00EC5281"/>
    <w:rsid w:val="00EC791D"/>
    <w:rsid w:val="00EC7CA6"/>
    <w:rsid w:val="00ED3C5D"/>
    <w:rsid w:val="00ED4553"/>
    <w:rsid w:val="00ED6A5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D6175"/>
  <w15:docId w15:val="{F04A3F15-B49A-4802-A793-038C7544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1C83"/>
  </w:style>
  <w:style w:type="paragraph" w:styleId="BalloonText">
    <w:name w:val="Balloon Text"/>
    <w:basedOn w:val="Normal"/>
    <w:link w:val="BalloonTextChar"/>
    <w:semiHidden/>
    <w:unhideWhenUsed/>
    <w:rsid w:val="000A45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45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341</Words>
  <Characters>1811</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S3280</vt:lpstr>
    </vt:vector>
  </TitlesOfParts>
  <Manager>R229</Manager>
  <Company>NJ Office of Legislative Services</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S3280</dc:title>
  <dc:subject/>
  <dc:creator>Senator  GOPAL</dc:creator>
  <cp:keywords>S3280|2|CL |260|0|260|N|0|</cp:keywords>
  <dc:description>INTRODUCED DECEMBER 14, 2020</dc:description>
  <cp:lastModifiedBy>Todaro, Vivian</cp:lastModifiedBy>
  <cp:revision>2</cp:revision>
  <cp:lastPrinted>2021-11-23T15:52:00Z</cp:lastPrinted>
  <dcterms:created xsi:type="dcterms:W3CDTF">2021-11-23T15:52:00Z</dcterms:created>
  <dcterms:modified xsi:type="dcterms:W3CDTF">2021-11-23T15:52:00Z</dcterms:modified>
  <cp:category>ss.1-2: C.17:29F-1 et seq., or C.17:28B-1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