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E34" w:rsidRDefault="00784E34" w:rsidP="00784E34">
      <w:pPr>
        <w:pStyle w:val="bpuReprint"/>
      </w:pPr>
      <w:bookmarkStart w:id="0" w:name="bpuFrontPg"/>
      <w:bookmarkStart w:id="1" w:name="_GoBack"/>
      <w:bookmarkEnd w:id="0"/>
      <w:bookmarkEnd w:id="1"/>
      <w:r>
        <w:t>[First Reprint]</w:t>
      </w:r>
    </w:p>
    <w:p w:rsidR="001244E9" w:rsidRDefault="001244E9" w:rsidP="001244E9">
      <w:pPr>
        <w:pStyle w:val="bpuBill"/>
      </w:pPr>
      <w:r>
        <w:t xml:space="preserve">SENATE, No. 3282 </w:t>
      </w:r>
    </w:p>
    <w:p w:rsidR="001244E9" w:rsidRPr="009D38FF" w:rsidRDefault="001244E9" w:rsidP="001244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04713" r:id="rId7"/>
        </w:object>
      </w:r>
    </w:p>
    <w:p w:rsidR="001244E9" w:rsidRDefault="001244E9" w:rsidP="001244E9">
      <w:pPr>
        <w:pStyle w:val="bpuState"/>
      </w:pPr>
      <w:r>
        <w:t>STATE OF NEW JERSEY</w:t>
      </w:r>
    </w:p>
    <w:p w:rsidR="001244E9" w:rsidRDefault="001244E9" w:rsidP="001244E9">
      <w:pPr>
        <w:pStyle w:val="bpuLegislature"/>
      </w:pPr>
      <w:r>
        <w:t>219th LEGISLATURE</w:t>
      </w:r>
    </w:p>
    <w:p w:rsidR="001244E9" w:rsidRDefault="001244E9" w:rsidP="001244E9">
      <w:pPr>
        <w:pStyle w:val="bpuWpGraphic"/>
      </w:pPr>
      <w:r>
        <w:object w:dxaOrig="8985" w:dyaOrig="255">
          <v:shape id="_x0000_i1026" type="#_x0000_t75" style="width:6in;height:12pt" o:ole="">
            <v:imagedata r:id="rId6" o:title=""/>
          </v:shape>
          <o:OLEObject Type="Embed" ProgID="WPWin6.1" ShapeID="_x0000_i1026" DrawAspect="Content" ObjectID="_1675504714" r:id="rId8"/>
        </w:object>
      </w:r>
      <w:r>
        <w:t xml:space="preserve">  </w:t>
      </w:r>
    </w:p>
    <w:p w:rsidR="001244E9" w:rsidRDefault="001244E9" w:rsidP="001244E9">
      <w:pPr>
        <w:pStyle w:val="bpuIntro"/>
      </w:pPr>
      <w:r>
        <w:t>INTRODUCED DECEMBER 14, 2020</w:t>
      </w:r>
    </w:p>
    <w:p w:rsidR="001244E9" w:rsidRDefault="001244E9" w:rsidP="001244E9">
      <w:pPr>
        <w:pStyle w:val="bpuIntro"/>
      </w:pPr>
    </w:p>
    <w:p w:rsidR="001244E9" w:rsidRDefault="001244E9" w:rsidP="001244E9">
      <w:pPr>
        <w:pStyle w:val="bpuIntro"/>
        <w:sectPr w:rsidR="001244E9" w:rsidSect="00AE65D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244E9" w:rsidRDefault="001244E9" w:rsidP="001244E9">
      <w:pPr>
        <w:pStyle w:val="bpuIntro"/>
      </w:pPr>
    </w:p>
    <w:p w:rsidR="001244E9" w:rsidRDefault="001244E9" w:rsidP="001244E9">
      <w:pPr>
        <w:pStyle w:val="bpuSponsor"/>
      </w:pPr>
      <w:r>
        <w:t>Sponsored by:</w:t>
      </w:r>
    </w:p>
    <w:p w:rsidR="001244E9" w:rsidRDefault="001244E9" w:rsidP="001244E9">
      <w:pPr>
        <w:pStyle w:val="bpuSponsor"/>
      </w:pPr>
      <w:r>
        <w:t>Senator  VIN GOPAL</w:t>
      </w:r>
    </w:p>
    <w:p w:rsidR="001244E9" w:rsidRDefault="001244E9" w:rsidP="001244E9">
      <w:pPr>
        <w:pStyle w:val="bpuSponsor"/>
      </w:pPr>
      <w:r>
        <w:t>District 11 (Monmouth)</w:t>
      </w:r>
    </w:p>
    <w:p w:rsidR="001244E9" w:rsidRDefault="008E65C8" w:rsidP="008E65C8">
      <w:pPr>
        <w:pStyle w:val="bpuSponsor"/>
      </w:pPr>
      <w:r>
        <w:t>Senator  LINDA R. GREENSTEIN</w:t>
      </w:r>
    </w:p>
    <w:p w:rsidR="008E65C8" w:rsidRDefault="008E65C8" w:rsidP="008E65C8">
      <w:pPr>
        <w:pStyle w:val="bpuSponsor"/>
      </w:pPr>
      <w:r>
        <w:t>District 14 (Mercer and Middlesex)</w:t>
      </w:r>
    </w:p>
    <w:p w:rsidR="008E65C8" w:rsidRPr="008E65C8" w:rsidRDefault="008E65C8" w:rsidP="008E65C8">
      <w:pPr>
        <w:pStyle w:val="bpuSponsor"/>
      </w:pPr>
    </w:p>
    <w:p w:rsidR="001244E9" w:rsidRDefault="00AE65DE" w:rsidP="00AE65DE">
      <w:pPr>
        <w:pStyle w:val="bpuSponsor"/>
      </w:pPr>
      <w:r>
        <w:t>Co-Sponsored by:</w:t>
      </w:r>
    </w:p>
    <w:p w:rsidR="00AE65DE" w:rsidRPr="00AE65DE" w:rsidRDefault="00AE65DE" w:rsidP="00AE65DE">
      <w:pPr>
        <w:pStyle w:val="bpuSponsor"/>
      </w:pPr>
      <w:r w:rsidRPr="00AE65DE">
        <w:t xml:space="preserve">Senators Singleton, </w:t>
      </w:r>
      <w:proofErr w:type="spellStart"/>
      <w:r w:rsidRPr="00AE65DE">
        <w:t>A.M.Bucco</w:t>
      </w:r>
      <w:proofErr w:type="spellEnd"/>
      <w:r w:rsidRPr="00AE65DE">
        <w:t xml:space="preserve">, Ruiz, Stack, </w:t>
      </w:r>
      <w:proofErr w:type="spellStart"/>
      <w:r w:rsidRPr="00AE65DE">
        <w:t>Pou</w:t>
      </w:r>
      <w:proofErr w:type="spellEnd"/>
      <w:r w:rsidRPr="00AE65DE">
        <w:t xml:space="preserve">, Sweeney, Thompson, </w:t>
      </w:r>
      <w:proofErr w:type="spellStart"/>
      <w:r w:rsidRPr="00AE65DE">
        <w:t>Corrado</w:t>
      </w:r>
      <w:proofErr w:type="spellEnd"/>
      <w:r w:rsidRPr="00AE65DE">
        <w:t xml:space="preserve"> and Weinberg</w:t>
      </w:r>
    </w:p>
    <w:p w:rsidR="00AC16D3" w:rsidRDefault="00AC16D3" w:rsidP="00AC16D3"/>
    <w:p w:rsidR="00001756" w:rsidRDefault="00001756" w:rsidP="00AC16D3"/>
    <w:p w:rsidR="00AE65DE" w:rsidRPr="00AC16D3" w:rsidRDefault="00AE65DE" w:rsidP="00AC16D3"/>
    <w:p w:rsidR="001244E9" w:rsidRDefault="001244E9" w:rsidP="001244E9">
      <w:pPr>
        <w:pStyle w:val="bpuSponsor"/>
      </w:pPr>
    </w:p>
    <w:p w:rsidR="001244E9" w:rsidRDefault="001244E9" w:rsidP="001244E9">
      <w:pPr>
        <w:pStyle w:val="bpuSponsor"/>
      </w:pPr>
      <w:r>
        <w:t>SYNOPSIS</w:t>
      </w:r>
    </w:p>
    <w:p w:rsidR="001244E9" w:rsidRDefault="001244E9" w:rsidP="001244E9">
      <w:pPr>
        <w:pStyle w:val="bpuNormText"/>
      </w:pPr>
      <w:r>
        <w:tab/>
        <w:t xml:space="preserve">Reduces age at which health benefit plans cover colorectal cancer screenings from 50 to 45. </w:t>
      </w:r>
    </w:p>
    <w:p w:rsidR="001244E9" w:rsidRDefault="001244E9" w:rsidP="001244E9">
      <w:pPr>
        <w:pStyle w:val="bpuNormText"/>
      </w:pPr>
    </w:p>
    <w:p w:rsidR="001244E9" w:rsidRDefault="001244E9" w:rsidP="001244E9">
      <w:pPr>
        <w:pStyle w:val="bpuSponsor"/>
      </w:pPr>
      <w:r>
        <w:t xml:space="preserve">CURRENT VERSION OF TEXT </w:t>
      </w:r>
    </w:p>
    <w:p w:rsidR="001244E9" w:rsidRDefault="00784E34" w:rsidP="001244E9">
      <w:pPr>
        <w:pStyle w:val="bpuNormText"/>
      </w:pPr>
      <w:r>
        <w:tab/>
        <w:t>As reported by the Senate Commerce Committee on February 11, 2021, with amendments.</w:t>
      </w:r>
    </w:p>
    <w:p w:rsidR="001244E9" w:rsidRDefault="001244E9" w:rsidP="001244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44E9" w:rsidRDefault="001244E9" w:rsidP="008916EC">
      <w:pPr>
        <w:pStyle w:val="FronterPage"/>
        <w:tabs>
          <w:tab w:val="clear" w:pos="720"/>
          <w:tab w:val="clear" w:pos="1440"/>
          <w:tab w:val="clear" w:pos="2160"/>
          <w:tab w:val="clear" w:pos="2880"/>
          <w:tab w:val="clear" w:pos="3600"/>
          <w:tab w:val="clear" w:pos="4320"/>
          <w:tab w:val="clear" w:pos="5040"/>
        </w:tabs>
        <w:sectPr w:rsidR="001244E9" w:rsidSect="001244E9">
          <w:type w:val="continuous"/>
          <w:pgSz w:w="12240" w:h="20160" w:code="5"/>
          <w:pgMar w:top="1440" w:right="2275" w:bottom="1440" w:left="2275" w:header="72" w:footer="720" w:gutter="0"/>
          <w:pgNumType w:start="1"/>
          <w:cols w:space="720"/>
          <w:docGrid w:linePitch="360"/>
        </w:sectPr>
      </w:pPr>
    </w:p>
    <w:p w:rsidR="008C3DA7" w:rsidRPr="00677316" w:rsidRDefault="008C3DA7" w:rsidP="008C3DA7">
      <w:pPr>
        <w:pStyle w:val="HangingAnAct"/>
        <w:rPr>
          <w:rStyle w:val="HangingAnActChar"/>
        </w:rPr>
      </w:pPr>
      <w:r w:rsidRPr="008C3DA7">
        <w:rPr>
          <w:rStyle w:val="BillHead"/>
        </w:rPr>
        <w:lastRenderedPageBreak/>
        <w:t>An Act</w:t>
      </w:r>
      <w:r w:rsidRPr="006B7FA7">
        <w:rPr>
          <w:rStyle w:val="HangingAnActChar"/>
        </w:rPr>
        <w:t xml:space="preserve"> </w:t>
      </w:r>
      <w:r>
        <w:rPr>
          <w:rStyle w:val="HangingAnActChar"/>
        </w:rPr>
        <w:t>concerning health benefits for colorectal cancer screenings, amending P.L.2001, c.295, and supplementing P.L.1961, c.49.</w:t>
      </w:r>
    </w:p>
    <w:p w:rsidR="008C3DA7" w:rsidRPr="00D71D68" w:rsidRDefault="008C3DA7" w:rsidP="008C3DA7"/>
    <w:p w:rsidR="008C3DA7" w:rsidRPr="00AA7880" w:rsidRDefault="008C3DA7" w:rsidP="008C3DA7">
      <w:r>
        <w:tab/>
      </w:r>
      <w:r>
        <w:rPr>
          <w:rStyle w:val="BillHeading2"/>
        </w:rPr>
        <w:t xml:space="preserve">Be It Enacted </w:t>
      </w:r>
      <w:r>
        <w:rPr>
          <w:rStyle w:val="BillLanguage"/>
        </w:rPr>
        <w:t>by the Senate and General Assembly of the State of New Jersey:</w:t>
      </w:r>
    </w:p>
    <w:p w:rsidR="008C3DA7" w:rsidRDefault="008C3DA7" w:rsidP="008C3DA7"/>
    <w:p w:rsidR="00784E34" w:rsidRDefault="00784E34" w:rsidP="00784E34">
      <w:r>
        <w:tab/>
        <w:t>1.</w:t>
      </w:r>
      <w:r>
        <w:tab/>
        <w:t>Section 1 of P.L.2001, c.295 (C.17:48-6y) is amended to read as follows:</w:t>
      </w:r>
    </w:p>
    <w:p w:rsidR="00784E34" w:rsidRDefault="00784E34" w:rsidP="00784E34">
      <w:r>
        <w:tab/>
        <w:t>1.</w:t>
      </w:r>
      <w:r>
        <w:tab/>
      </w:r>
      <w:bookmarkStart w:id="2" w:name="_Hlk53133493"/>
      <w:r>
        <w:t xml:space="preserve">Every hospital service corporation contract that provides hospital or medical expense benefits and is delivered, issued, executed or renewed in this State pursuant to P.L.1938, c.366 (C.17:48-1 et seq.), or approved for issuance or renewal in this State by the Commissioner of Banking and Insurance on or after the effective date of this act, shall provide benefits to any named subscriber or other person covered thereunder for expenses incurred in conducting colorectal cancer screening at regular intervals for persons age </w:t>
      </w:r>
      <w:r>
        <w:rPr>
          <w:rFonts w:ascii="Albertus Extra Bold" w:hAnsi="Albertus Extra Bold"/>
          <w:b/>
          <w:bCs/>
        </w:rPr>
        <w:t>[</w:t>
      </w:r>
      <w:r>
        <w:t>50</w:t>
      </w:r>
      <w:r>
        <w:rPr>
          <w:rFonts w:ascii="Albertus Extra Bold" w:hAnsi="Albertus Extra Bold"/>
          <w:b/>
          <w:bCs/>
        </w:rPr>
        <w:t>]</w:t>
      </w:r>
      <w:r>
        <w:t xml:space="preserve"> </w:t>
      </w:r>
      <w:r w:rsidRPr="008F03DF">
        <w:rPr>
          <w:u w:val="single"/>
        </w:rPr>
        <w:t>45</w:t>
      </w:r>
      <w:r>
        <w:t xml:space="preserve"> </w:t>
      </w:r>
      <w:r w:rsidRPr="008F03DF">
        <w:t>and</w:t>
      </w:r>
      <w:r>
        <w:t xml:space="preserve">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784E34" w:rsidRDefault="00784E34" w:rsidP="00784E34">
      <w:r>
        <w:tab/>
        <w:t>As used in this section, “high risk for colorectal cancer” means a person has:</w:t>
      </w:r>
    </w:p>
    <w:p w:rsidR="00784E34" w:rsidRDefault="00784E34" w:rsidP="00784E34">
      <w:r>
        <w:tab/>
        <w:t>a.</w:t>
      </w:r>
      <w:r>
        <w:tab/>
        <w:t>a family history of: familial adenomatous polyposis; hereditary non-polyposis colon cancer; or breast, ovarian, endometrial or colon cancer or polyps;</w:t>
      </w:r>
    </w:p>
    <w:p w:rsidR="00784E34" w:rsidRDefault="00784E34" w:rsidP="00784E34">
      <w:r>
        <w:tab/>
        <w:t>b.</w:t>
      </w:r>
      <w:r>
        <w:tab/>
        <w:t>chronic inflammatory bowel disease; or</w:t>
      </w:r>
    </w:p>
    <w:p w:rsidR="00784E34" w:rsidRDefault="00784E34" w:rsidP="00784E34">
      <w:r>
        <w:tab/>
        <w:t>c.</w:t>
      </w:r>
      <w:r>
        <w:tab/>
        <w:t>a background, ethnicity or lifestyle that the physician believes puts the person at elevated risk for colorectal cancer.</w:t>
      </w:r>
    </w:p>
    <w:p w:rsidR="00784E34" w:rsidRDefault="00784E34" w:rsidP="00784E34">
      <w:r>
        <w:tab/>
        <w:t>The benefits shall be provided to the same extent as for any other medical condition under the contract.</w:t>
      </w:r>
    </w:p>
    <w:p w:rsidR="00784E34" w:rsidRPr="008F03DF" w:rsidRDefault="00784E34" w:rsidP="00784E34">
      <w:r>
        <w:tab/>
        <w:t xml:space="preserve">The provisions of this section shall apply to all hospital service corporation contracts in which the hospital service corporation has reserved the right to change the premium. </w:t>
      </w:r>
      <w:r w:rsidRPr="00A833EF">
        <w:rPr>
          <w:rFonts w:ascii="Albertus Extra Bold" w:hAnsi="Albertus Extra Bold"/>
          <w:b/>
          <w:vertAlign w:val="superscript"/>
        </w:rPr>
        <w:t>1</w:t>
      </w:r>
      <w:r>
        <w:rPr>
          <w:u w:val="single"/>
        </w:rPr>
        <w:t>T</w:t>
      </w:r>
      <w:r w:rsidRPr="00A833EF">
        <w:rPr>
          <w:u w:val="single"/>
        </w:rPr>
        <w:t xml:space="preserve">he provisions of this </w:t>
      </w:r>
      <w:r>
        <w:rPr>
          <w:u w:val="single"/>
        </w:rPr>
        <w:t>section</w:t>
      </w:r>
      <w:r w:rsidRPr="00A833EF">
        <w:rPr>
          <w:u w:val="single"/>
        </w:rPr>
        <w:t xml:space="preserve"> shall not be applicable</w:t>
      </w:r>
      <w:r>
        <w:rPr>
          <w:u w:val="single"/>
        </w:rPr>
        <w:t>, however,</w:t>
      </w:r>
      <w:r w:rsidRPr="00A833EF">
        <w:rPr>
          <w:u w:val="single"/>
        </w:rPr>
        <w:t xml:space="preserve"> in the case of a high deductible health plan for</w:t>
      </w:r>
      <w:r>
        <w:rPr>
          <w:u w:val="single"/>
        </w:rPr>
        <w:t xml:space="preserve"> which qualified medical expenses are paid using a health savings account established pursuant to section </w:t>
      </w:r>
      <w:r w:rsidR="00F37A18">
        <w:br w:type="page"/>
      </w:r>
      <w:r>
        <w:rPr>
          <w:u w:val="single"/>
        </w:rPr>
        <w:t>223 of the federal Internal Revenue Code of 1986 (26 U.S.C. s.223).</w:t>
      </w:r>
      <w:r>
        <w:rPr>
          <w:rFonts w:ascii="Albertus Extra Bold" w:hAnsi="Albertus Extra Bold"/>
          <w:b/>
          <w:vertAlign w:val="superscript"/>
        </w:rPr>
        <w:t>1</w:t>
      </w:r>
    </w:p>
    <w:bookmarkEnd w:id="2"/>
    <w:p w:rsidR="00784E34" w:rsidRDefault="00784E34" w:rsidP="00784E34">
      <w:r>
        <w:t>(</w:t>
      </w:r>
      <w:proofErr w:type="spellStart"/>
      <w:r>
        <w:t>cf</w:t>
      </w:r>
      <w:proofErr w:type="spellEnd"/>
      <w:r>
        <w:t>: P.L.2001, c.295, s.1)</w:t>
      </w:r>
    </w:p>
    <w:p w:rsidR="008C3DA7" w:rsidRDefault="008C3DA7" w:rsidP="008C3DA7"/>
    <w:p w:rsidR="002E19F4" w:rsidRDefault="002E19F4" w:rsidP="002E19F4">
      <w:r>
        <w:tab/>
        <w:t>2.</w:t>
      </w:r>
      <w:r>
        <w:tab/>
        <w:t>Section 2 of P.L.2001, c.295 (C.17:48A-7x) is amended to read as follows:</w:t>
      </w:r>
    </w:p>
    <w:p w:rsidR="002E19F4" w:rsidRPr="00D55084" w:rsidRDefault="002E19F4" w:rsidP="002E19F4">
      <w:r>
        <w:tab/>
        <w:t>2.</w:t>
      </w:r>
      <w:r>
        <w:tab/>
      </w:r>
      <w:r w:rsidRPr="00D55084">
        <w:t xml:space="preserve">Every </w:t>
      </w:r>
      <w:r>
        <w:t>medical</w:t>
      </w:r>
      <w:r w:rsidRPr="00D55084">
        <w:t xml:space="preserve"> service corporation contract that provides hospital or medical expense benefits and is delivered, issued, executed or renewed in this State pursuant to P.L.19</w:t>
      </w:r>
      <w:r>
        <w:t>40</w:t>
      </w:r>
      <w:r w:rsidRPr="00D55084">
        <w:t>, c.</w:t>
      </w:r>
      <w:r>
        <w:t xml:space="preserve">74 </w:t>
      </w:r>
      <w:r w:rsidRPr="00D55084">
        <w:t>(C.17:48</w:t>
      </w:r>
      <w:r>
        <w:t>A</w:t>
      </w:r>
      <w:r w:rsidRPr="00D55084">
        <w:t xml:space="preserve">-1 et seq.), or approved for issuance or renewal in this State by the Commissioner of Banking and Insurance on or after the effective date of this act, </w:t>
      </w:r>
      <w:bookmarkStart w:id="3" w:name="_Hlk53134444"/>
      <w:r w:rsidRPr="00D55084">
        <w:t xml:space="preserve">shall provide benefits to any named subscriber or other person covered thereunder for expenses incurred in conducting colorectal cancer screening at regular intervals for persons age </w:t>
      </w:r>
      <w:r w:rsidRPr="00AA7DCE">
        <w:rPr>
          <w:rFonts w:ascii="Albertus Extra Bold" w:hAnsi="Albertus Extra Bold"/>
          <w:b/>
          <w:bCs/>
        </w:rPr>
        <w:t>[</w:t>
      </w:r>
      <w:r w:rsidRPr="00D55084">
        <w:t>50</w:t>
      </w:r>
      <w:r w:rsidRPr="00AA7DCE">
        <w:rPr>
          <w:rFonts w:ascii="Albertus Extra Bold" w:hAnsi="Albertus Extra Bold"/>
          <w:b/>
          <w:bCs/>
        </w:rPr>
        <w:t>]</w:t>
      </w:r>
      <w:r w:rsidRPr="00D55084">
        <w:t xml:space="preserve"> </w:t>
      </w:r>
      <w:r w:rsidRPr="00D55084">
        <w:rPr>
          <w:u w:val="single"/>
        </w:rPr>
        <w:t>45</w:t>
      </w:r>
      <w:r w:rsidRPr="00D55084">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2E19F4" w:rsidRPr="00D55084" w:rsidRDefault="002E19F4" w:rsidP="002E19F4">
      <w:r>
        <w:tab/>
      </w:r>
      <w:r w:rsidRPr="00D55084">
        <w:t>As used in this section, “high risk for colorectal cancer” means a person has:</w:t>
      </w:r>
    </w:p>
    <w:p w:rsidR="002E19F4" w:rsidRPr="00D55084" w:rsidRDefault="002E19F4" w:rsidP="002E19F4">
      <w:r w:rsidRPr="00D55084">
        <w:tab/>
        <w:t>a.</w:t>
      </w:r>
      <w:r w:rsidRPr="00D55084">
        <w:tab/>
        <w:t>a family history of: familial adenomatous polyposis; hereditary non</w:t>
      </w:r>
      <w:r>
        <w:t>-</w:t>
      </w:r>
      <w:r w:rsidRPr="00D55084">
        <w:t>polyposis colon cancer; or breast, ovarian, endometrial or colon cancer or polyps;</w:t>
      </w:r>
    </w:p>
    <w:p w:rsidR="002E19F4" w:rsidRPr="00D55084" w:rsidRDefault="002E19F4" w:rsidP="002E19F4">
      <w:r w:rsidRPr="00D55084">
        <w:tab/>
        <w:t>b.</w:t>
      </w:r>
      <w:r w:rsidRPr="00D55084">
        <w:tab/>
        <w:t>chronic inflammatory bowel disease; or</w:t>
      </w:r>
    </w:p>
    <w:p w:rsidR="002E19F4" w:rsidRPr="00D55084" w:rsidRDefault="002E19F4" w:rsidP="002E19F4">
      <w:r w:rsidRPr="00D55084">
        <w:tab/>
        <w:t>c.</w:t>
      </w:r>
      <w:r w:rsidRPr="00D55084">
        <w:tab/>
        <w:t>a background, ethnicity or lifestyle that the physician believes puts the person at elevated risk for colorectal cancer.</w:t>
      </w:r>
    </w:p>
    <w:p w:rsidR="002E19F4" w:rsidRPr="00D55084" w:rsidRDefault="002E19F4" w:rsidP="002E19F4">
      <w:r>
        <w:tab/>
      </w:r>
      <w:r w:rsidRPr="00D55084">
        <w:t>The benefits shall be provided to the same extent as for any other medical condition under the contract.</w:t>
      </w:r>
    </w:p>
    <w:p w:rsidR="002E19F4" w:rsidRPr="00F26256" w:rsidRDefault="002E19F4" w:rsidP="002E19F4">
      <w:pPr>
        <w:rPr>
          <w:rFonts w:ascii="Albertus Extra Bold" w:hAnsi="Albertus Extra Bold"/>
          <w:b/>
          <w:vertAlign w:val="superscript"/>
        </w:rPr>
      </w:pPr>
      <w:r>
        <w:tab/>
      </w:r>
      <w:r w:rsidRPr="00D55084">
        <w:t xml:space="preserve">The provisions of this section shall apply to all </w:t>
      </w:r>
      <w:r>
        <w:t>medical</w:t>
      </w:r>
      <w:r w:rsidRPr="00D55084">
        <w:t xml:space="preserve"> service corporation contracts in which the </w:t>
      </w:r>
      <w:r>
        <w:t>medical</w:t>
      </w:r>
      <w:r w:rsidRPr="00D55084">
        <w:t xml:space="preserve"> service corporation has reserved the right to change the premium.</w:t>
      </w:r>
      <w:r w:rsidRPr="00A833EF">
        <w:rPr>
          <w:rFonts w:ascii="Albertus Extra Bold" w:hAnsi="Albertus Extra Bold"/>
          <w:b/>
          <w:vertAlign w:val="superscript"/>
        </w:rPr>
        <w:t xml:space="preserve"> 1</w:t>
      </w:r>
      <w:r>
        <w:rPr>
          <w:u w:val="single"/>
        </w:rPr>
        <w:t>T</w:t>
      </w:r>
      <w:r w:rsidRPr="00A833EF">
        <w:rPr>
          <w:u w:val="single"/>
        </w:rPr>
        <w:t xml:space="preserve">he provisions of this </w:t>
      </w:r>
      <w:r>
        <w:rPr>
          <w:u w:val="single"/>
        </w:rPr>
        <w:t>section</w:t>
      </w:r>
      <w:r w:rsidRPr="00A833EF">
        <w:rPr>
          <w:u w:val="single"/>
        </w:rPr>
        <w:t xml:space="preserve"> shall not be applicable</w:t>
      </w:r>
      <w:r>
        <w:rPr>
          <w:u w:val="single"/>
        </w:rPr>
        <w:t>, however,</w:t>
      </w:r>
      <w:r w:rsidRPr="00A833EF">
        <w:rPr>
          <w:u w:val="single"/>
        </w:rPr>
        <w:t xml:space="preserve"> in the case of a high deductible health plan for</w:t>
      </w:r>
      <w:r>
        <w:rPr>
          <w:u w:val="single"/>
        </w:rPr>
        <w:t xml:space="preserve"> which qualified medical expenses are paid using a health savings account established pursuant to section 223 of the federal Internal Revenue Code of 1986 (26 U.S.C. s.223).</w:t>
      </w:r>
      <w:r>
        <w:rPr>
          <w:rFonts w:ascii="Albertus Extra Bold" w:hAnsi="Albertus Extra Bold"/>
          <w:b/>
          <w:vertAlign w:val="superscript"/>
        </w:rPr>
        <w:t>1</w:t>
      </w:r>
    </w:p>
    <w:bookmarkEnd w:id="3"/>
    <w:p w:rsidR="002E19F4" w:rsidRDefault="002E19F4" w:rsidP="002E19F4">
      <w:r>
        <w:t>(</w:t>
      </w:r>
      <w:proofErr w:type="spellStart"/>
      <w:r>
        <w:t>cf</w:t>
      </w:r>
      <w:proofErr w:type="spellEnd"/>
      <w:r>
        <w:t>: P.L.2001, c.295, s.2)</w:t>
      </w:r>
    </w:p>
    <w:p w:rsidR="008C3DA7" w:rsidRDefault="008C3DA7" w:rsidP="008C3DA7"/>
    <w:p w:rsidR="003D4414" w:rsidRDefault="003D4414" w:rsidP="003D4414">
      <w:r>
        <w:tab/>
        <w:t>3.</w:t>
      </w:r>
      <w:r>
        <w:tab/>
        <w:t>Section 3 of P.L.2001, c.295 (C.17:48E-35.23) is amended to read as follows:</w:t>
      </w:r>
    </w:p>
    <w:p w:rsidR="003D4414" w:rsidRPr="00935F34" w:rsidRDefault="003D4414" w:rsidP="003D4414">
      <w:r>
        <w:tab/>
        <w:t>3.</w:t>
      </w:r>
      <w:r>
        <w:tab/>
        <w:t xml:space="preserve">Every health service corporation contract that provides hospital or medical expense benefits and is delivered, issued, executed or renewed in this State pursuant to P.L.1985, c.236 (C.17:48E-1 et seq.), or approved for issuance or renewal in this State by the Commissioner of Banking and Insurance on or after the effective date of this act, </w:t>
      </w:r>
      <w:r w:rsidRPr="00935F34">
        <w:t xml:space="preserve">shall provide benefits to any named subscriber or other person covered thereunder for expenses incurred in conducting colorectal cancer screening at regular intervals for persons age </w:t>
      </w:r>
      <w:r w:rsidRPr="00AA7DCE">
        <w:rPr>
          <w:rFonts w:ascii="Albertus Extra Bold" w:hAnsi="Albertus Extra Bold"/>
          <w:b/>
          <w:bCs/>
        </w:rPr>
        <w:t>[</w:t>
      </w:r>
      <w:r w:rsidRPr="00935F34">
        <w:t>50</w:t>
      </w:r>
      <w:r w:rsidRPr="00AA7DCE">
        <w:rPr>
          <w:rFonts w:ascii="Albertus Extra Bold" w:hAnsi="Albertus Extra Bold"/>
          <w:b/>
          <w:bCs/>
        </w:rPr>
        <w:t>]</w:t>
      </w:r>
      <w:r w:rsidR="00E02665">
        <w:rPr>
          <w:rFonts w:ascii="Albertus Extra Bold" w:hAnsi="Albertus Extra Bold"/>
          <w:b/>
          <w:bCs/>
        </w:rPr>
        <w:t xml:space="preserve"> </w:t>
      </w:r>
      <w:r w:rsidRPr="00935F34">
        <w:rPr>
          <w:u w:val="single"/>
        </w:rPr>
        <w:t>45</w:t>
      </w:r>
      <w:r w:rsidRPr="00935F34">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3D4414" w:rsidRPr="00935F34" w:rsidRDefault="003D4414" w:rsidP="003D4414">
      <w:r>
        <w:tab/>
      </w:r>
      <w:r w:rsidRPr="00935F34">
        <w:t>As used in this section, “high risk for colorectal cancer” means a person has:</w:t>
      </w:r>
    </w:p>
    <w:p w:rsidR="003D4414" w:rsidRPr="00935F34" w:rsidRDefault="003D4414" w:rsidP="003D4414">
      <w:r w:rsidRPr="00935F34">
        <w:tab/>
        <w:t>a.</w:t>
      </w:r>
      <w:r w:rsidRPr="00935F34">
        <w:tab/>
        <w:t>a family history of: familial adenomatous polyposis; hereditary non</w:t>
      </w:r>
      <w:r>
        <w:t>-</w:t>
      </w:r>
      <w:r w:rsidRPr="00935F34">
        <w:t>polyposis colon cancer; or breast, ovarian, endometrial or colon cancer or polyps;</w:t>
      </w:r>
    </w:p>
    <w:p w:rsidR="003D4414" w:rsidRPr="00935F34" w:rsidRDefault="003D4414" w:rsidP="003D4414">
      <w:r w:rsidRPr="00935F34">
        <w:tab/>
        <w:t>b.</w:t>
      </w:r>
      <w:r w:rsidRPr="00935F34">
        <w:tab/>
        <w:t>chronic inflammatory bowel disease; or</w:t>
      </w:r>
    </w:p>
    <w:p w:rsidR="003D4414" w:rsidRPr="00935F34" w:rsidRDefault="003D4414" w:rsidP="003D4414">
      <w:r w:rsidRPr="00935F34">
        <w:tab/>
        <w:t>c.</w:t>
      </w:r>
      <w:r w:rsidRPr="00935F34">
        <w:tab/>
        <w:t>a background, ethnicity or lifestyle that the physician believes puts the person at elevated risk for colorectal cancer.</w:t>
      </w:r>
    </w:p>
    <w:p w:rsidR="003D4414" w:rsidRPr="00935F34" w:rsidRDefault="003D4414" w:rsidP="003D4414">
      <w:r>
        <w:tab/>
      </w:r>
      <w:r w:rsidRPr="00935F34">
        <w:t>The benefits shall be provided to the same extent as for any other medical condition under the contract.</w:t>
      </w:r>
    </w:p>
    <w:p w:rsidR="003D4414" w:rsidRPr="00935F34" w:rsidRDefault="003D4414" w:rsidP="003D4414">
      <w:r>
        <w:tab/>
      </w:r>
      <w:r w:rsidRPr="00935F34">
        <w:t xml:space="preserve">The provisions of this section shall apply to all </w:t>
      </w:r>
      <w:r>
        <w:t>health</w:t>
      </w:r>
      <w:r w:rsidRPr="00935F34">
        <w:t xml:space="preserve"> service corporation contracts in which the h</w:t>
      </w:r>
      <w:r>
        <w:t>ealth</w:t>
      </w:r>
      <w:r w:rsidRPr="00935F34">
        <w:t xml:space="preserve"> service corporation has reserved the right to change the premium.</w:t>
      </w:r>
      <w:r>
        <w:t xml:space="preserve"> </w:t>
      </w:r>
      <w:r w:rsidRPr="00A833EF">
        <w:rPr>
          <w:rFonts w:ascii="Albertus Extra Bold" w:hAnsi="Albertus Extra Bold"/>
          <w:b/>
          <w:vertAlign w:val="superscript"/>
        </w:rPr>
        <w:t>1</w:t>
      </w:r>
      <w:r>
        <w:rPr>
          <w:u w:val="single"/>
        </w:rPr>
        <w:t>T</w:t>
      </w:r>
      <w:r w:rsidRPr="00A833EF">
        <w:rPr>
          <w:u w:val="single"/>
        </w:rPr>
        <w:t xml:space="preserve">he provisions of this </w:t>
      </w:r>
      <w:r>
        <w:rPr>
          <w:u w:val="single"/>
        </w:rPr>
        <w:t>section</w:t>
      </w:r>
      <w:r w:rsidRPr="00A833EF">
        <w:rPr>
          <w:u w:val="single"/>
        </w:rPr>
        <w:t xml:space="preserve"> shall not be applicable</w:t>
      </w:r>
      <w:r>
        <w:rPr>
          <w:u w:val="single"/>
        </w:rPr>
        <w:t>, however,</w:t>
      </w:r>
      <w:r w:rsidRPr="00A833EF">
        <w:rPr>
          <w:u w:val="single"/>
        </w:rPr>
        <w:t xml:space="preserve"> in the case of a high deductible health plan for</w:t>
      </w:r>
      <w:r>
        <w:rPr>
          <w:u w:val="single"/>
        </w:rPr>
        <w:t xml:space="preserve"> which qualified medical expenses are paid using a health savings account established pursuant to section 223 of the federal Internal Revenue Code of 1986 (26 U.S.C. s.223).</w:t>
      </w:r>
      <w:r>
        <w:rPr>
          <w:rFonts w:ascii="Albertus Extra Bold" w:hAnsi="Albertus Extra Bold"/>
          <w:b/>
          <w:vertAlign w:val="superscript"/>
        </w:rPr>
        <w:t>1</w:t>
      </w:r>
    </w:p>
    <w:p w:rsidR="003D4414" w:rsidRDefault="003D4414" w:rsidP="003D4414">
      <w:r>
        <w:t>(</w:t>
      </w:r>
      <w:proofErr w:type="spellStart"/>
      <w:r>
        <w:t>cf</w:t>
      </w:r>
      <w:proofErr w:type="spellEnd"/>
      <w:r>
        <w:t>: P.L.2001, c.295, s.3)</w:t>
      </w:r>
    </w:p>
    <w:p w:rsidR="008C3DA7" w:rsidRDefault="008C3DA7" w:rsidP="008C3DA7"/>
    <w:p w:rsidR="00E9295D" w:rsidRDefault="00E9295D" w:rsidP="00E9295D">
      <w:r>
        <w:tab/>
        <w:t>4.</w:t>
      </w:r>
      <w:r>
        <w:tab/>
        <w:t>Section 4 of P.L.2001, c.295 (C.17B:26-2.1u) is amended to read as follows:</w:t>
      </w:r>
    </w:p>
    <w:p w:rsidR="00E9295D" w:rsidRPr="003B3728" w:rsidRDefault="00E9295D" w:rsidP="00E9295D">
      <w:r>
        <w:tab/>
        <w:t>4.</w:t>
      </w:r>
      <w:r>
        <w:tab/>
        <w:t xml:space="preserve">Every individual policy that provides hospital or medical expense benefits and is delivered, issued, executed or renewed in this State pursuant to N.J.S.17B:23-1 et seq., or approved for issuance or renewal in this State by the Commissioner of Banking and Insurance on or after the effective date of this act, </w:t>
      </w:r>
      <w:r w:rsidRPr="003B3728">
        <w:t xml:space="preserve">shall provide benefits to any named </w:t>
      </w:r>
      <w:r>
        <w:t>insured</w:t>
      </w:r>
      <w:r w:rsidRPr="003B3728">
        <w:t xml:space="preserve"> or other person covered thereunder for expenses incurred in conducting colorectal cancer screening at regular intervals for persons age </w:t>
      </w:r>
      <w:r w:rsidRPr="00AA7DCE">
        <w:rPr>
          <w:rFonts w:ascii="Albertus Extra Bold" w:hAnsi="Albertus Extra Bold"/>
          <w:b/>
          <w:bCs/>
        </w:rPr>
        <w:t>[</w:t>
      </w:r>
      <w:r w:rsidRPr="003B3728">
        <w:t>50</w:t>
      </w:r>
      <w:r w:rsidRPr="00AA7DCE">
        <w:rPr>
          <w:rFonts w:ascii="Albertus Extra Bold" w:hAnsi="Albertus Extra Bold"/>
          <w:b/>
          <w:bCs/>
        </w:rPr>
        <w:t>]</w:t>
      </w:r>
      <w:r w:rsidRPr="003B3728">
        <w:t xml:space="preserve"> </w:t>
      </w:r>
      <w:r w:rsidRPr="003B3728">
        <w:rPr>
          <w:u w:val="single"/>
        </w:rPr>
        <w:t>45</w:t>
      </w:r>
      <w:r w:rsidRPr="003B3728">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E9295D" w:rsidRPr="003B3728" w:rsidRDefault="00E9295D" w:rsidP="00E9295D">
      <w:r>
        <w:tab/>
      </w:r>
      <w:r w:rsidRPr="003B3728">
        <w:t>As used in this section, “high risk for colorectal cancer” means a person has:</w:t>
      </w:r>
    </w:p>
    <w:p w:rsidR="00E9295D" w:rsidRPr="003B3728" w:rsidRDefault="00E9295D" w:rsidP="00E9295D">
      <w:r w:rsidRPr="003B3728">
        <w:tab/>
        <w:t>a.</w:t>
      </w:r>
      <w:r w:rsidRPr="003B3728">
        <w:tab/>
        <w:t>a family history of: familial adenomatous polyposis; hereditary nonpolyposis colon cancer; or breast, ovarian, endometrial or colon cancer or polyps;</w:t>
      </w:r>
    </w:p>
    <w:p w:rsidR="00E9295D" w:rsidRPr="003B3728" w:rsidRDefault="00E9295D" w:rsidP="00E9295D">
      <w:r w:rsidRPr="003B3728">
        <w:tab/>
        <w:t>b.</w:t>
      </w:r>
      <w:r w:rsidRPr="003B3728">
        <w:tab/>
        <w:t>chronic inflammatory bowel disease; or</w:t>
      </w:r>
    </w:p>
    <w:p w:rsidR="00E9295D" w:rsidRPr="003B3728" w:rsidRDefault="00E9295D" w:rsidP="00E9295D">
      <w:r w:rsidRPr="003B3728">
        <w:tab/>
        <w:t>c.</w:t>
      </w:r>
      <w:r w:rsidRPr="003B3728">
        <w:tab/>
        <w:t>a background, ethnicity or lifestyle that the physician believes puts the person at elevated risk for colorectal cancer.</w:t>
      </w:r>
    </w:p>
    <w:p w:rsidR="00E9295D" w:rsidRPr="003B3728" w:rsidRDefault="00E9295D" w:rsidP="00E9295D">
      <w:r>
        <w:tab/>
      </w:r>
      <w:r w:rsidRPr="003B3728">
        <w:t xml:space="preserve">The benefits shall be provided to the same extent as for any other medical condition under the </w:t>
      </w:r>
      <w:r>
        <w:t>policy</w:t>
      </w:r>
      <w:r w:rsidRPr="003B3728">
        <w:t>.</w:t>
      </w:r>
    </w:p>
    <w:p w:rsidR="00E9295D" w:rsidRDefault="00E9295D" w:rsidP="00E9295D">
      <w:r>
        <w:tab/>
      </w:r>
      <w:r w:rsidRPr="003B3728">
        <w:t xml:space="preserve">The provisions of this section shall apply to all </w:t>
      </w:r>
      <w:r>
        <w:t>health insurance policies in which the insurer has reserved the right to change the premium</w:t>
      </w:r>
      <w:r w:rsidRPr="003B3728">
        <w:t>.</w:t>
      </w:r>
      <w:r>
        <w:t xml:space="preserve"> </w:t>
      </w:r>
      <w:r w:rsidRPr="00A833EF">
        <w:rPr>
          <w:rFonts w:ascii="Albertus Extra Bold" w:hAnsi="Albertus Extra Bold"/>
          <w:b/>
          <w:vertAlign w:val="superscript"/>
        </w:rPr>
        <w:t>1</w:t>
      </w:r>
      <w:r>
        <w:rPr>
          <w:u w:val="single"/>
        </w:rPr>
        <w:t>T</w:t>
      </w:r>
      <w:r w:rsidRPr="00A833EF">
        <w:rPr>
          <w:u w:val="single"/>
        </w:rPr>
        <w:t xml:space="preserve">he provisions of this </w:t>
      </w:r>
      <w:r>
        <w:rPr>
          <w:u w:val="single"/>
        </w:rPr>
        <w:t>section</w:t>
      </w:r>
      <w:r w:rsidRPr="00A833EF">
        <w:rPr>
          <w:u w:val="single"/>
        </w:rPr>
        <w:t xml:space="preserve"> shall not be applicable</w:t>
      </w:r>
      <w:r>
        <w:rPr>
          <w:u w:val="single"/>
        </w:rPr>
        <w:t>, however,</w:t>
      </w:r>
      <w:r w:rsidRPr="00A833EF">
        <w:rPr>
          <w:u w:val="single"/>
        </w:rPr>
        <w:t xml:space="preserve"> in the case of a high deductible health plan for</w:t>
      </w:r>
      <w:r>
        <w:rPr>
          <w:u w:val="single"/>
        </w:rPr>
        <w:t xml:space="preserve"> which qualified medical expenses are paid using a health savings account established pursuant to section 223 of the federal Internal Revenue Code of 1986 (26 U.S.C. s.223).</w:t>
      </w:r>
      <w:r>
        <w:rPr>
          <w:rFonts w:ascii="Albertus Extra Bold" w:hAnsi="Albertus Extra Bold"/>
          <w:b/>
          <w:vertAlign w:val="superscript"/>
        </w:rPr>
        <w:t>1</w:t>
      </w:r>
    </w:p>
    <w:p w:rsidR="00E9295D" w:rsidRDefault="00E9295D" w:rsidP="00E9295D">
      <w:r>
        <w:t>(</w:t>
      </w:r>
      <w:proofErr w:type="spellStart"/>
      <w:r>
        <w:t>cf</w:t>
      </w:r>
      <w:proofErr w:type="spellEnd"/>
      <w:r>
        <w:t>: P.L.2001, c.295, s.4)</w:t>
      </w:r>
    </w:p>
    <w:p w:rsidR="008C3DA7" w:rsidRDefault="008C3DA7" w:rsidP="008C3DA7"/>
    <w:p w:rsidR="00B73AE4" w:rsidRDefault="00B73AE4" w:rsidP="00B73AE4">
      <w:r>
        <w:tab/>
        <w:t>5.</w:t>
      </w:r>
      <w:r>
        <w:tab/>
        <w:t>Section 5 of P.L.2001, c.295 (C.17B:27-46.1y) is amended to read as follows:</w:t>
      </w:r>
    </w:p>
    <w:p w:rsidR="00B73AE4" w:rsidRPr="0020570B" w:rsidRDefault="00B73AE4" w:rsidP="00B73AE4">
      <w:r>
        <w:tab/>
        <w:t>5.</w:t>
      </w:r>
      <w:r>
        <w:tab/>
      </w:r>
      <w:r w:rsidRPr="0020570B">
        <w:t>Every group policy that provides hospital or medical expense</w:t>
      </w:r>
      <w:r>
        <w:t xml:space="preserve"> </w:t>
      </w:r>
      <w:r w:rsidRPr="0020570B">
        <w:t>benefits</w:t>
      </w:r>
      <w:r>
        <w:t xml:space="preserve"> </w:t>
      </w:r>
      <w:r w:rsidRPr="0020570B">
        <w:t xml:space="preserve">and is delivered, issued, executed or renewed in this State pursuant to N.J.S.17B:27-26 et seq., or approved for issuance or renewal in this State by the Commissioner of Banking and Insurance on or after the effective date of this act, shall provide benefits to any named </w:t>
      </w:r>
      <w:r>
        <w:t>insured</w:t>
      </w:r>
      <w:r w:rsidRPr="0020570B">
        <w:t xml:space="preserve"> or other person covered thereunder for expenses incurred in conducting colorectal cancer screening at regular intervals for persons age </w:t>
      </w:r>
      <w:r w:rsidRPr="00AA7DCE">
        <w:rPr>
          <w:rFonts w:ascii="Albertus Extra Bold" w:hAnsi="Albertus Extra Bold"/>
          <w:b/>
          <w:bCs/>
        </w:rPr>
        <w:t>[</w:t>
      </w:r>
      <w:r w:rsidRPr="0020570B">
        <w:t>50</w:t>
      </w:r>
      <w:r w:rsidRPr="00AA7DCE">
        <w:rPr>
          <w:rFonts w:ascii="Albertus Extra Bold" w:hAnsi="Albertus Extra Bold"/>
          <w:b/>
          <w:bCs/>
        </w:rPr>
        <w:t>]</w:t>
      </w:r>
      <w:r w:rsidRPr="0020570B">
        <w:t xml:space="preserve"> </w:t>
      </w:r>
      <w:r w:rsidRPr="0020570B">
        <w:rPr>
          <w:u w:val="single"/>
        </w:rPr>
        <w:t>45</w:t>
      </w:r>
      <w:r w:rsidRPr="0020570B">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B73AE4" w:rsidRPr="0020570B" w:rsidRDefault="00B73AE4" w:rsidP="00B73AE4">
      <w:r>
        <w:tab/>
      </w:r>
      <w:r w:rsidRPr="0020570B">
        <w:t>As used in this section, “high risk for colorectal cancer” means a person has:</w:t>
      </w:r>
    </w:p>
    <w:p w:rsidR="00B73AE4" w:rsidRPr="0020570B" w:rsidRDefault="00B73AE4" w:rsidP="00B73AE4">
      <w:r w:rsidRPr="0020570B">
        <w:tab/>
        <w:t>a.</w:t>
      </w:r>
      <w:r w:rsidRPr="0020570B">
        <w:tab/>
        <w:t>a family history of: familial adenomatous polyposis; hereditary nonpolyposis colon cancer; or breast, ovarian, endometrial or colon cancer or polyps;</w:t>
      </w:r>
    </w:p>
    <w:p w:rsidR="00B73AE4" w:rsidRPr="0020570B" w:rsidRDefault="00B73AE4" w:rsidP="00B73AE4">
      <w:r w:rsidRPr="0020570B">
        <w:tab/>
        <w:t>b.</w:t>
      </w:r>
      <w:r w:rsidRPr="0020570B">
        <w:tab/>
        <w:t>chronic inflammatory bowel disease; or</w:t>
      </w:r>
    </w:p>
    <w:p w:rsidR="00B73AE4" w:rsidRPr="0020570B" w:rsidRDefault="00B73AE4" w:rsidP="00B73AE4">
      <w:r w:rsidRPr="0020570B">
        <w:tab/>
        <w:t>c.</w:t>
      </w:r>
      <w:r w:rsidRPr="0020570B">
        <w:tab/>
        <w:t>a background, ethnicity or lifestyle that the physician believes puts the person at elevated risk for colorectal cancer.</w:t>
      </w:r>
    </w:p>
    <w:p w:rsidR="00B73AE4" w:rsidRPr="0020570B" w:rsidRDefault="00B73AE4" w:rsidP="00B73AE4">
      <w:r>
        <w:tab/>
      </w:r>
      <w:r w:rsidRPr="0020570B">
        <w:t xml:space="preserve">The benefits shall be provided to the same extent as for any other medical condition under the </w:t>
      </w:r>
      <w:r>
        <w:t>policy</w:t>
      </w:r>
      <w:r w:rsidRPr="0020570B">
        <w:t>.</w:t>
      </w:r>
    </w:p>
    <w:p w:rsidR="00B73AE4" w:rsidRDefault="00B73AE4" w:rsidP="00B73AE4">
      <w:r>
        <w:tab/>
      </w:r>
      <w:r w:rsidRPr="0020570B">
        <w:t xml:space="preserve">The provisions of this section shall apply to all </w:t>
      </w:r>
      <w:r>
        <w:t>health insurance policies</w:t>
      </w:r>
      <w:r w:rsidRPr="0020570B">
        <w:t xml:space="preserve"> in which the </w:t>
      </w:r>
      <w:r>
        <w:t>insurer</w:t>
      </w:r>
      <w:r w:rsidRPr="0020570B">
        <w:t xml:space="preserve"> has reserved the right to change the premium.</w:t>
      </w:r>
      <w:r>
        <w:t xml:space="preserve"> </w:t>
      </w:r>
      <w:r w:rsidRPr="00A833EF">
        <w:rPr>
          <w:rFonts w:ascii="Albertus Extra Bold" w:hAnsi="Albertus Extra Bold"/>
          <w:b/>
          <w:vertAlign w:val="superscript"/>
        </w:rPr>
        <w:t>1</w:t>
      </w:r>
      <w:r>
        <w:rPr>
          <w:u w:val="single"/>
        </w:rPr>
        <w:t>T</w:t>
      </w:r>
      <w:r w:rsidRPr="00A833EF">
        <w:rPr>
          <w:u w:val="single"/>
        </w:rPr>
        <w:t xml:space="preserve">he provisions of this </w:t>
      </w:r>
      <w:r>
        <w:rPr>
          <w:u w:val="single"/>
        </w:rPr>
        <w:t xml:space="preserve">section </w:t>
      </w:r>
      <w:r w:rsidRPr="00A833EF">
        <w:rPr>
          <w:u w:val="single"/>
        </w:rPr>
        <w:t>shall not be applicable</w:t>
      </w:r>
      <w:r>
        <w:rPr>
          <w:u w:val="single"/>
        </w:rPr>
        <w:t>, however,</w:t>
      </w:r>
      <w:r w:rsidRPr="00A833EF">
        <w:rPr>
          <w:u w:val="single"/>
        </w:rPr>
        <w:t xml:space="preserve"> in the case of a high deductible health plan for</w:t>
      </w:r>
      <w:r>
        <w:rPr>
          <w:u w:val="single"/>
        </w:rPr>
        <w:t xml:space="preserve"> which qualified medical expenses are paid using a health savings account established pursuant to section 223 of the federal Internal Revenue Code of 1986 (26 U.S.C. s.223).</w:t>
      </w:r>
      <w:r>
        <w:rPr>
          <w:rFonts w:ascii="Albertus Extra Bold" w:hAnsi="Albertus Extra Bold"/>
          <w:b/>
          <w:vertAlign w:val="superscript"/>
        </w:rPr>
        <w:t>1</w:t>
      </w:r>
    </w:p>
    <w:p w:rsidR="00B73AE4" w:rsidRDefault="00B73AE4" w:rsidP="00B73AE4">
      <w:r>
        <w:t>(</w:t>
      </w:r>
      <w:proofErr w:type="spellStart"/>
      <w:r>
        <w:t>cf</w:t>
      </w:r>
      <w:proofErr w:type="spellEnd"/>
      <w:r>
        <w:t>: P.L.2001, c.295, s.5)</w:t>
      </w:r>
    </w:p>
    <w:p w:rsidR="008C3DA7" w:rsidRDefault="008C3DA7" w:rsidP="008C3DA7"/>
    <w:p w:rsidR="00A66E80" w:rsidRDefault="00A66E80" w:rsidP="00A66E80">
      <w:r>
        <w:tab/>
        <w:t>6.</w:t>
      </w:r>
      <w:r>
        <w:tab/>
        <w:t>Section 8 of P.L.2001, c.295 (C.26:2J-4.24) is amended to read as follows:</w:t>
      </w:r>
    </w:p>
    <w:p w:rsidR="00A66E80" w:rsidRPr="0082379D" w:rsidRDefault="00A66E80" w:rsidP="00A66E80">
      <w:r>
        <w:tab/>
        <w:t>8.</w:t>
      </w:r>
      <w:r>
        <w:tab/>
      </w:r>
      <w:r w:rsidRPr="0082379D">
        <w:t xml:space="preserve">Every enrollee agreement that provides hospital or medical expense benefits and is delivered, issued, executed, or renewed in this State pursuant to P.L.1973, c.337 (C.26:2J-1 et seq.), or approved for issuance or renewal in this State by the Commissioner of Banking and Insurance on or after the effective date of this act, </w:t>
      </w:r>
      <w:bookmarkStart w:id="4" w:name="_Hlk53143556"/>
      <w:r w:rsidRPr="0082379D">
        <w:t xml:space="preserve">shall provide </w:t>
      </w:r>
      <w:r>
        <w:t>health care services</w:t>
      </w:r>
      <w:r w:rsidRPr="0082379D">
        <w:t xml:space="preserve"> to any </w:t>
      </w:r>
      <w:r>
        <w:t>enrollee</w:t>
      </w:r>
      <w:r w:rsidRPr="0082379D">
        <w:t xml:space="preserve"> or other person covered thereunder for expenses incurred in conducting colorectal cancer screening at regular intervals for persons age </w:t>
      </w:r>
      <w:r w:rsidRPr="00AA7DCE">
        <w:rPr>
          <w:rFonts w:ascii="Albertus Extra Bold" w:hAnsi="Albertus Extra Bold"/>
          <w:b/>
          <w:bCs/>
        </w:rPr>
        <w:t>[</w:t>
      </w:r>
      <w:r w:rsidRPr="0082379D">
        <w:t>50</w:t>
      </w:r>
      <w:r w:rsidRPr="00AA7DCE">
        <w:rPr>
          <w:rFonts w:ascii="Albertus Extra Bold" w:hAnsi="Albertus Extra Bold"/>
          <w:b/>
          <w:bCs/>
        </w:rPr>
        <w:t>]</w:t>
      </w:r>
      <w:r w:rsidRPr="0082379D">
        <w:t xml:space="preserve"> </w:t>
      </w:r>
      <w:r w:rsidRPr="0082379D">
        <w:rPr>
          <w:u w:val="single"/>
        </w:rPr>
        <w:t>45</w:t>
      </w:r>
      <w:r w:rsidRPr="0082379D">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A66E80" w:rsidRPr="0082379D" w:rsidRDefault="00A66E80" w:rsidP="00A66E80">
      <w:r>
        <w:tab/>
      </w:r>
      <w:r w:rsidRPr="0082379D">
        <w:t>As used in this section, “high risk for colorectal cancer” means a person has:</w:t>
      </w:r>
    </w:p>
    <w:p w:rsidR="00A66E80" w:rsidRPr="0082379D" w:rsidRDefault="00A66E80" w:rsidP="00A66E80">
      <w:r w:rsidRPr="0082379D">
        <w:tab/>
        <w:t>a.</w:t>
      </w:r>
      <w:r w:rsidRPr="0082379D">
        <w:tab/>
        <w:t>a family history of: familial adenomatous polyposis; hereditary non</w:t>
      </w:r>
      <w:r>
        <w:t>-</w:t>
      </w:r>
      <w:r w:rsidRPr="0082379D">
        <w:t>polyposis colon cancer; or breast, ovarian, endometrial or colon cancer or polyps;</w:t>
      </w:r>
    </w:p>
    <w:p w:rsidR="00A66E80" w:rsidRPr="0082379D" w:rsidRDefault="00A66E80" w:rsidP="00A66E80">
      <w:r w:rsidRPr="0082379D">
        <w:tab/>
        <w:t>b.</w:t>
      </w:r>
      <w:r w:rsidRPr="0082379D">
        <w:tab/>
        <w:t>chronic inflammatory bowel disease; or</w:t>
      </w:r>
    </w:p>
    <w:p w:rsidR="00A66E80" w:rsidRPr="0082379D" w:rsidRDefault="00A66E80" w:rsidP="00A66E80">
      <w:r w:rsidRPr="0082379D">
        <w:tab/>
        <w:t>c.</w:t>
      </w:r>
      <w:r w:rsidRPr="0082379D">
        <w:tab/>
        <w:t>a background, ethnicity or lifestyle that the physician believes puts the person at elevated risk for colorectal cancer.</w:t>
      </w:r>
    </w:p>
    <w:p w:rsidR="00A66E80" w:rsidRPr="0082379D" w:rsidRDefault="00A66E80" w:rsidP="00A66E80">
      <w:r>
        <w:tab/>
      </w:r>
      <w:r w:rsidRPr="0082379D">
        <w:t xml:space="preserve">The </w:t>
      </w:r>
      <w:r>
        <w:t xml:space="preserve">health care </w:t>
      </w:r>
      <w:r w:rsidRPr="0082379D">
        <w:t>s</w:t>
      </w:r>
      <w:r>
        <w:t>ervices</w:t>
      </w:r>
      <w:r w:rsidRPr="0082379D">
        <w:t xml:space="preserve"> shall be provided to the same extent as for any other medical condition under the </w:t>
      </w:r>
      <w:r>
        <w:t>enrollee agreement</w:t>
      </w:r>
      <w:r w:rsidRPr="0082379D">
        <w:t>.</w:t>
      </w:r>
    </w:p>
    <w:p w:rsidR="00A66E80" w:rsidRDefault="00A66E80" w:rsidP="00A66E80">
      <w:r>
        <w:tab/>
      </w:r>
      <w:r w:rsidRPr="0082379D">
        <w:t xml:space="preserve">The provisions of this section shall apply to all </w:t>
      </w:r>
      <w:r>
        <w:t>enrollee agreements</w:t>
      </w:r>
      <w:r w:rsidRPr="0082379D">
        <w:t xml:space="preserve"> in which the </w:t>
      </w:r>
      <w:r>
        <w:t xml:space="preserve">health maintenance organization </w:t>
      </w:r>
      <w:r w:rsidRPr="0082379D">
        <w:t>has reserved the right to change</w:t>
      </w:r>
      <w:r>
        <w:t xml:space="preserve"> the schedule of charges. </w:t>
      </w:r>
      <w:r w:rsidRPr="00A833EF">
        <w:rPr>
          <w:rFonts w:ascii="Albertus Extra Bold" w:hAnsi="Albertus Extra Bold"/>
          <w:b/>
          <w:vertAlign w:val="superscript"/>
        </w:rPr>
        <w:t>1</w:t>
      </w:r>
      <w:r>
        <w:rPr>
          <w:u w:val="single"/>
        </w:rPr>
        <w:t>T</w:t>
      </w:r>
      <w:r w:rsidRPr="00A833EF">
        <w:rPr>
          <w:u w:val="single"/>
        </w:rPr>
        <w:t xml:space="preserve">he provisions of this </w:t>
      </w:r>
      <w:r>
        <w:rPr>
          <w:u w:val="single"/>
        </w:rPr>
        <w:t xml:space="preserve">section </w:t>
      </w:r>
      <w:r w:rsidRPr="00A833EF">
        <w:rPr>
          <w:u w:val="single"/>
        </w:rPr>
        <w:t>shall not be applicable</w:t>
      </w:r>
      <w:r>
        <w:rPr>
          <w:u w:val="single"/>
        </w:rPr>
        <w:t>, however,</w:t>
      </w:r>
      <w:r w:rsidRPr="00A833EF">
        <w:rPr>
          <w:u w:val="single"/>
        </w:rPr>
        <w:t xml:space="preserve"> in the case of a high deductible health plan for</w:t>
      </w:r>
      <w:r>
        <w:rPr>
          <w:u w:val="single"/>
        </w:rPr>
        <w:t xml:space="preserve"> which qualified medical expenses are paid using a health savings account established pursuant to section 223 of the federal Internal Revenue Code of 1986 (26 U.S.C. s.223).</w:t>
      </w:r>
      <w:r>
        <w:rPr>
          <w:rFonts w:ascii="Albertus Extra Bold" w:hAnsi="Albertus Extra Bold"/>
          <w:b/>
          <w:vertAlign w:val="superscript"/>
        </w:rPr>
        <w:t>1</w:t>
      </w:r>
    </w:p>
    <w:p w:rsidR="00A66E80" w:rsidRDefault="00A66E80" w:rsidP="00A66E80">
      <w:r>
        <w:t>(</w:t>
      </w:r>
      <w:proofErr w:type="spellStart"/>
      <w:r>
        <w:t>cf</w:t>
      </w:r>
      <w:proofErr w:type="spellEnd"/>
      <w:r>
        <w:t>: P.L.2012, c.17, s.273)</w:t>
      </w:r>
      <w:bookmarkEnd w:id="4"/>
    </w:p>
    <w:p w:rsidR="008C3DA7" w:rsidRDefault="008C3DA7" w:rsidP="008C3DA7"/>
    <w:p w:rsidR="00D86C65" w:rsidRDefault="00D86C65" w:rsidP="00D86C65">
      <w:r>
        <w:tab/>
        <w:t>7.</w:t>
      </w:r>
      <w:r>
        <w:tab/>
        <w:t>Section 6 of P.L.2001, c.295 (C.17B:27A-7.7) is amended to read as follows:</w:t>
      </w:r>
    </w:p>
    <w:p w:rsidR="00D86C65" w:rsidRPr="00A1756F" w:rsidRDefault="00D86C65" w:rsidP="00D86C65">
      <w:r>
        <w:tab/>
        <w:t>6.</w:t>
      </w:r>
      <w:r>
        <w:tab/>
        <w:t>Every individual health benefits plan that provides hospital or medical expense benefits and is delivered, issued, executed or renewed in this State pursuant to P.L.1992, c.161 (C.17B:27A-2 et seq.), or approved for issuance or renewal in this State on or after the effective date of this act,</w:t>
      </w:r>
      <w:r w:rsidRPr="00A1756F">
        <w:t xml:space="preserve"> shall provide benefits to any person covered thereunder for expenses incurred in conducting colorectal cancer screening at regular intervals for persons age </w:t>
      </w:r>
      <w:r w:rsidRPr="00AA7DCE">
        <w:rPr>
          <w:rFonts w:ascii="Albertus Extra Bold" w:hAnsi="Albertus Extra Bold"/>
          <w:b/>
          <w:bCs/>
        </w:rPr>
        <w:t>[</w:t>
      </w:r>
      <w:r w:rsidRPr="00A1756F">
        <w:t>50</w:t>
      </w:r>
      <w:r w:rsidRPr="00AA7DCE">
        <w:rPr>
          <w:rFonts w:ascii="Albertus Extra Bold" w:hAnsi="Albertus Extra Bold"/>
          <w:b/>
          <w:bCs/>
        </w:rPr>
        <w:t>]</w:t>
      </w:r>
      <w:r w:rsidRPr="00A1756F">
        <w:t xml:space="preserve"> </w:t>
      </w:r>
      <w:r w:rsidRPr="00A1756F">
        <w:rPr>
          <w:u w:val="single"/>
        </w:rPr>
        <w:t>45</w:t>
      </w:r>
      <w:r w:rsidRPr="00A1756F">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D86C65" w:rsidRPr="00A1756F" w:rsidRDefault="00D86C65" w:rsidP="00D86C65">
      <w:r>
        <w:tab/>
      </w:r>
      <w:r w:rsidRPr="00A1756F">
        <w:t>As used in this section, “high risk for colorectal cancer” means a person has:</w:t>
      </w:r>
    </w:p>
    <w:p w:rsidR="00D86C65" w:rsidRPr="00A1756F" w:rsidRDefault="00D86C65" w:rsidP="00D86C65">
      <w:r w:rsidRPr="00A1756F">
        <w:tab/>
        <w:t>a.</w:t>
      </w:r>
      <w:r w:rsidRPr="00A1756F">
        <w:tab/>
        <w:t>a family history of: familial adenomatous polyposis; hereditary non</w:t>
      </w:r>
      <w:r>
        <w:t>-</w:t>
      </w:r>
      <w:r w:rsidRPr="00A1756F">
        <w:t>polyposis colon cancer; or breast, ovarian, endometrial or colon cancer or polyps;</w:t>
      </w:r>
    </w:p>
    <w:p w:rsidR="00D86C65" w:rsidRPr="00A1756F" w:rsidRDefault="00D86C65" w:rsidP="00D86C65">
      <w:r w:rsidRPr="00A1756F">
        <w:tab/>
        <w:t>b.</w:t>
      </w:r>
      <w:r w:rsidRPr="00A1756F">
        <w:tab/>
        <w:t>chronic inflammatory bowel disease; or</w:t>
      </w:r>
    </w:p>
    <w:p w:rsidR="00D86C65" w:rsidRPr="00A1756F" w:rsidRDefault="00D86C65" w:rsidP="00D86C65">
      <w:r w:rsidRPr="00A1756F">
        <w:tab/>
        <w:t>c.</w:t>
      </w:r>
      <w:r w:rsidRPr="00A1756F">
        <w:tab/>
        <w:t>a background, ethnicity or lifestyle that the physician believes puts the person at elevated risk for colorectal cancer.</w:t>
      </w:r>
    </w:p>
    <w:p w:rsidR="00D86C65" w:rsidRPr="00A1756F" w:rsidRDefault="00D86C65" w:rsidP="00D86C65">
      <w:r>
        <w:tab/>
      </w:r>
      <w:r w:rsidRPr="00A1756F">
        <w:t xml:space="preserve">The </w:t>
      </w:r>
      <w:r>
        <w:t>benefits</w:t>
      </w:r>
      <w:r w:rsidRPr="00A1756F">
        <w:t xml:space="preserve"> shall be provided to the same extent as for any other medical condition under the </w:t>
      </w:r>
      <w:r>
        <w:t>health benefits plan</w:t>
      </w:r>
      <w:r w:rsidRPr="00A1756F">
        <w:t>.</w:t>
      </w:r>
    </w:p>
    <w:p w:rsidR="00D86C65" w:rsidRDefault="00D86C65" w:rsidP="00D86C65">
      <w:r>
        <w:tab/>
      </w:r>
      <w:r w:rsidRPr="00A1756F">
        <w:t xml:space="preserve">The provisions of this section shall apply to all </w:t>
      </w:r>
      <w:r>
        <w:t>health benefit plans</w:t>
      </w:r>
      <w:r w:rsidRPr="00A1756F">
        <w:t xml:space="preserve"> in which the </w:t>
      </w:r>
      <w:r>
        <w:t>carrier has reserved the right to change the premium</w:t>
      </w:r>
      <w:r w:rsidRPr="00A1756F">
        <w:t>.</w:t>
      </w:r>
      <w:r>
        <w:t xml:space="preserve"> </w:t>
      </w:r>
      <w:r w:rsidRPr="00A833EF">
        <w:rPr>
          <w:rFonts w:ascii="Albertus Extra Bold" w:hAnsi="Albertus Extra Bold"/>
          <w:b/>
          <w:vertAlign w:val="superscript"/>
        </w:rPr>
        <w:t>1</w:t>
      </w:r>
      <w:r>
        <w:rPr>
          <w:u w:val="single"/>
        </w:rPr>
        <w:t>T</w:t>
      </w:r>
      <w:r w:rsidRPr="00A833EF">
        <w:rPr>
          <w:u w:val="single"/>
        </w:rPr>
        <w:t xml:space="preserve">he provisions of this </w:t>
      </w:r>
      <w:r>
        <w:rPr>
          <w:u w:val="single"/>
        </w:rPr>
        <w:t xml:space="preserve">section </w:t>
      </w:r>
      <w:r w:rsidRPr="00A833EF">
        <w:rPr>
          <w:u w:val="single"/>
        </w:rPr>
        <w:t>shall not be applicable</w:t>
      </w:r>
      <w:r>
        <w:rPr>
          <w:u w:val="single"/>
        </w:rPr>
        <w:t>, however,</w:t>
      </w:r>
      <w:r w:rsidRPr="00A833EF">
        <w:rPr>
          <w:u w:val="single"/>
        </w:rPr>
        <w:t xml:space="preserve"> in the case of a high deductible health plan for</w:t>
      </w:r>
      <w:r>
        <w:rPr>
          <w:u w:val="single"/>
        </w:rPr>
        <w:t xml:space="preserve"> which qualified medical expenses are paid using a health savings account established pursuant to section 223 of the federal Internal Revenue Code of 1986 (26 U.S.C. s.223).</w:t>
      </w:r>
      <w:r>
        <w:rPr>
          <w:rFonts w:ascii="Albertus Extra Bold" w:hAnsi="Albertus Extra Bold"/>
          <w:b/>
          <w:vertAlign w:val="superscript"/>
        </w:rPr>
        <w:t>1</w:t>
      </w:r>
    </w:p>
    <w:p w:rsidR="00D86C65" w:rsidRDefault="00D86C65" w:rsidP="00D86C65">
      <w:r>
        <w:t>(</w:t>
      </w:r>
      <w:proofErr w:type="spellStart"/>
      <w:r>
        <w:t>cf</w:t>
      </w:r>
      <w:proofErr w:type="spellEnd"/>
      <w:r>
        <w:t>: P.L.2001, c.295, s.6)</w:t>
      </w:r>
    </w:p>
    <w:p w:rsidR="008C3DA7" w:rsidRDefault="008C3DA7" w:rsidP="008C3DA7"/>
    <w:p w:rsidR="00FF05E2" w:rsidRDefault="00FF05E2" w:rsidP="00FF05E2">
      <w:r>
        <w:tab/>
        <w:t>8.</w:t>
      </w:r>
      <w:r>
        <w:tab/>
        <w:t>Section 7 of P.L.2001, c.295 (C.17B:27A-19.9) is amended to read as follows:</w:t>
      </w:r>
    </w:p>
    <w:p w:rsidR="00FF05E2" w:rsidRPr="00BB1136" w:rsidRDefault="00FF05E2" w:rsidP="00FF05E2">
      <w:r>
        <w:tab/>
        <w:t>7.</w:t>
      </w:r>
      <w:r>
        <w:tab/>
      </w:r>
      <w:r w:rsidRPr="00BB1136">
        <w:t xml:space="preserve">Every small employer health benefits plan that provides hospital or medical expense benefits and is delivered, issued, executed or renewed in this State pursuant to P.L.1992, c.162 (C.17B:27A-17 et seq.), or approved for issuance or renewal in this State on or after the effective date of this act, shall provide benefits to any person covered thereunder for expenses incurred in conducting colorectal cancer screening at regular intervals for persons age </w:t>
      </w:r>
      <w:r w:rsidRPr="00AA7DCE">
        <w:rPr>
          <w:rFonts w:ascii="Albertus Extra Bold" w:hAnsi="Albertus Extra Bold"/>
          <w:b/>
          <w:bCs/>
        </w:rPr>
        <w:t>[</w:t>
      </w:r>
      <w:r w:rsidRPr="00BB1136">
        <w:t>50</w:t>
      </w:r>
      <w:r w:rsidRPr="00AA7DCE">
        <w:rPr>
          <w:rFonts w:ascii="Albertus Extra Bold" w:hAnsi="Albertus Extra Bold"/>
          <w:b/>
          <w:bCs/>
        </w:rPr>
        <w:t>]</w:t>
      </w:r>
      <w:r w:rsidRPr="00BB1136">
        <w:t xml:space="preserve"> </w:t>
      </w:r>
      <w:r w:rsidRPr="00BB1136">
        <w:rPr>
          <w:u w:val="single"/>
        </w:rPr>
        <w:t>45</w:t>
      </w:r>
      <w:r w:rsidRPr="00BB1136">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FF05E2" w:rsidRPr="00BB1136" w:rsidRDefault="00FF05E2" w:rsidP="00FF05E2">
      <w:r>
        <w:tab/>
      </w:r>
      <w:r w:rsidRPr="00BB1136">
        <w:t>As used in this section, “high risk for colorectal cancer” means a person has:</w:t>
      </w:r>
    </w:p>
    <w:p w:rsidR="00FF05E2" w:rsidRPr="00BB1136" w:rsidRDefault="00FF05E2" w:rsidP="00FF05E2">
      <w:r w:rsidRPr="00BB1136">
        <w:tab/>
        <w:t>a.</w:t>
      </w:r>
      <w:r w:rsidRPr="00BB1136">
        <w:tab/>
        <w:t>a family history of: familial adenomatous polyposis; hereditary non</w:t>
      </w:r>
      <w:r>
        <w:t>-</w:t>
      </w:r>
      <w:r w:rsidRPr="00BB1136">
        <w:t>polyposis colon cancer; or breast, ovarian, endometrial or colon cancer or polyps;</w:t>
      </w:r>
      <w:r>
        <w:t xml:space="preserve"> </w:t>
      </w:r>
    </w:p>
    <w:p w:rsidR="00FF05E2" w:rsidRPr="00BB1136" w:rsidRDefault="00FF05E2" w:rsidP="00FF05E2">
      <w:r w:rsidRPr="00BB1136">
        <w:tab/>
        <w:t>b.</w:t>
      </w:r>
      <w:r w:rsidRPr="00BB1136">
        <w:tab/>
        <w:t>chronic inflammatory bowel disease; or</w:t>
      </w:r>
    </w:p>
    <w:p w:rsidR="00FF05E2" w:rsidRDefault="00FF05E2" w:rsidP="00FF05E2">
      <w:r w:rsidRPr="00BB1136">
        <w:tab/>
        <w:t>c.</w:t>
      </w:r>
      <w:r w:rsidRPr="00BB1136">
        <w:tab/>
        <w:t>a background, ethnicity or lifestyle that the physician believes puts the person at elevated risk for colorectal cancer.</w:t>
      </w:r>
    </w:p>
    <w:p w:rsidR="00FF05E2" w:rsidRDefault="00FF05E2" w:rsidP="00FF05E2">
      <w:r>
        <w:tab/>
        <w:t>The benefits shall be provided to the same extent as for any other medical condition under the health benefits plan.</w:t>
      </w:r>
    </w:p>
    <w:p w:rsidR="00FF05E2" w:rsidRDefault="00FF05E2" w:rsidP="00FF05E2">
      <w:r>
        <w:tab/>
        <w:t xml:space="preserve">The provisions of this section shall apply to all health benefit plans in which the carrier has reserved the right to change the premium. </w:t>
      </w:r>
      <w:r w:rsidRPr="00A833EF">
        <w:rPr>
          <w:rFonts w:ascii="Albertus Extra Bold" w:hAnsi="Albertus Extra Bold"/>
          <w:b/>
          <w:vertAlign w:val="superscript"/>
        </w:rPr>
        <w:t>1</w:t>
      </w:r>
      <w:r>
        <w:rPr>
          <w:u w:val="single"/>
        </w:rPr>
        <w:t>T</w:t>
      </w:r>
      <w:r w:rsidRPr="00A833EF">
        <w:rPr>
          <w:u w:val="single"/>
        </w:rPr>
        <w:t xml:space="preserve">he provisions of this </w:t>
      </w:r>
      <w:r>
        <w:rPr>
          <w:u w:val="single"/>
        </w:rPr>
        <w:t>section</w:t>
      </w:r>
      <w:r w:rsidRPr="00A833EF">
        <w:rPr>
          <w:u w:val="single"/>
        </w:rPr>
        <w:t xml:space="preserve"> shall not be applicable</w:t>
      </w:r>
      <w:r>
        <w:rPr>
          <w:u w:val="single"/>
        </w:rPr>
        <w:t>, however,</w:t>
      </w:r>
      <w:r w:rsidRPr="00A833EF">
        <w:rPr>
          <w:u w:val="single"/>
        </w:rPr>
        <w:t xml:space="preserve"> in the case of a high deductible health plan for</w:t>
      </w:r>
      <w:r>
        <w:rPr>
          <w:u w:val="single"/>
        </w:rPr>
        <w:t xml:space="preserve"> which qualified medical expenses are paid using a health savings account established pursuant to section 223 of the federal Internal Revenue Code of 1986 (26 U.S.C. s.223).</w:t>
      </w:r>
      <w:r>
        <w:rPr>
          <w:rFonts w:ascii="Albertus Extra Bold" w:hAnsi="Albertus Extra Bold"/>
          <w:b/>
          <w:vertAlign w:val="superscript"/>
        </w:rPr>
        <w:t>1</w:t>
      </w:r>
    </w:p>
    <w:p w:rsidR="00FF05E2" w:rsidRDefault="00FF05E2" w:rsidP="00FF05E2">
      <w:r>
        <w:t>(</w:t>
      </w:r>
      <w:proofErr w:type="spellStart"/>
      <w:r>
        <w:t>cf</w:t>
      </w:r>
      <w:proofErr w:type="spellEnd"/>
      <w:r>
        <w:t>: P.L.2001, c.295, s.7)</w:t>
      </w:r>
    </w:p>
    <w:p w:rsidR="00FF05E2" w:rsidRDefault="00FF05E2" w:rsidP="008C3DA7">
      <w:pPr>
        <w:tabs>
          <w:tab w:val="clear" w:pos="2880"/>
          <w:tab w:val="left" w:pos="2340"/>
        </w:tabs>
      </w:pPr>
    </w:p>
    <w:p w:rsidR="00F84CC4" w:rsidRPr="00603ED5" w:rsidRDefault="00F84CC4" w:rsidP="00F84CC4">
      <w:pPr>
        <w:tabs>
          <w:tab w:val="clear" w:pos="2880"/>
          <w:tab w:val="left" w:pos="2340"/>
        </w:tabs>
      </w:pPr>
      <w:r>
        <w:tab/>
        <w:t>9.</w:t>
      </w:r>
      <w:r>
        <w:tab/>
        <w:t>(New Section)</w:t>
      </w:r>
      <w:r>
        <w:tab/>
      </w:r>
      <w:r>
        <w:rPr>
          <w:rFonts w:ascii="Albertus Extra Bold" w:hAnsi="Albertus Extra Bold"/>
          <w:b/>
          <w:vertAlign w:val="superscript"/>
        </w:rPr>
        <w:t>1</w:t>
      </w:r>
      <w:r>
        <w:rPr>
          <w:rFonts w:ascii="Albertus Extra Bold" w:hAnsi="Albertus Extra Bold"/>
          <w:b/>
        </w:rPr>
        <w:t>[</w:t>
      </w:r>
      <w:r>
        <w:t>Every State Health Benefits plan</w:t>
      </w:r>
      <w:r>
        <w:rPr>
          <w:rFonts w:ascii="Albertus Extra Bold" w:hAnsi="Albertus Extra Bold"/>
          <w:b/>
        </w:rPr>
        <w:t>]</w:t>
      </w:r>
      <w:r>
        <w:rPr>
          <w:rFonts w:ascii="Albertus Extra Bold" w:hAnsi="Albertus Extra Bold"/>
          <w:b/>
          <w:vertAlign w:val="superscript"/>
        </w:rPr>
        <w:t>1</w:t>
      </w:r>
      <w:r>
        <w:t xml:space="preserve"> </w:t>
      </w:r>
      <w:r>
        <w:rPr>
          <w:u w:val="single"/>
        </w:rPr>
        <w:t>The State Health Benefits Commission shall ensure that every contract, purchased by the commission on or after the effective date of this act,</w:t>
      </w:r>
      <w:r>
        <w:rPr>
          <w:rFonts w:ascii="Albertus Extra Bold" w:hAnsi="Albertus Extra Bold"/>
          <w:b/>
          <w:vertAlign w:val="superscript"/>
        </w:rPr>
        <w:t>1</w:t>
      </w:r>
      <w:r>
        <w:t xml:space="preserve"> that provides hospital or medical expense benefits </w:t>
      </w:r>
      <w:r>
        <w:rPr>
          <w:rFonts w:ascii="Albertus Extra Bold" w:hAnsi="Albertus Extra Bold"/>
          <w:b/>
          <w:vertAlign w:val="superscript"/>
        </w:rPr>
        <w:t>1</w:t>
      </w:r>
      <w:r w:rsidRPr="00AA7DCE">
        <w:rPr>
          <w:rFonts w:ascii="Albertus Extra Bold" w:hAnsi="Albertus Extra Bold"/>
          <w:b/>
        </w:rPr>
        <w:t>[</w:t>
      </w:r>
      <w:r w:rsidRPr="00AA7DCE">
        <w:t>and is delivered, issued, executed or renewed in this State pursuant to P.L.1961, c.49 (C.52:14-17.25 et seq.), or approved for issuance or renewal in this State on or after the effective date of this act,</w:t>
      </w:r>
      <w:r w:rsidRPr="00AA7DCE">
        <w:rPr>
          <w:rFonts w:ascii="Albertus Extra Bold" w:hAnsi="Albertus Extra Bold"/>
          <w:b/>
        </w:rPr>
        <w:t>]</w:t>
      </w:r>
      <w:r>
        <w:rPr>
          <w:rFonts w:ascii="Albertus Extra Bold" w:hAnsi="Albertus Extra Bold"/>
          <w:b/>
          <w:vertAlign w:val="superscript"/>
        </w:rPr>
        <w:t>1</w:t>
      </w:r>
      <w:r>
        <w:t xml:space="preserve"> </w:t>
      </w:r>
      <w:r w:rsidRPr="00603ED5">
        <w:t xml:space="preserve">shall provide benefits to any person covered thereunder for expenses incurred in conducting colorectal cancer screening at regular intervals for persons age 45 and over and for persons of any age who </w:t>
      </w:r>
      <w:bookmarkStart w:id="5" w:name="_Hlk53155652"/>
      <w:r w:rsidRPr="00603ED5">
        <w:t>are considered to be at high risk for colorectal cancer</w:t>
      </w:r>
      <w:bookmarkEnd w:id="5"/>
      <w:r w:rsidRPr="00603ED5">
        <w:t>.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F84CC4" w:rsidRPr="00603ED5" w:rsidRDefault="00F84CC4" w:rsidP="00F84CC4">
      <w:r w:rsidRPr="00603ED5">
        <w:tab/>
        <w:t>As used in this section, “high risk for colorectal cancer” means a person has:</w:t>
      </w:r>
    </w:p>
    <w:p w:rsidR="00F84CC4" w:rsidRPr="00603ED5" w:rsidRDefault="00F84CC4" w:rsidP="00F84CC4">
      <w:r w:rsidRPr="00603ED5">
        <w:tab/>
        <w:t>a.</w:t>
      </w:r>
      <w:r w:rsidRPr="00603ED5">
        <w:tab/>
        <w:t>a family history of: familial adenomatous polyposis; hereditary non</w:t>
      </w:r>
      <w:r>
        <w:t>-</w:t>
      </w:r>
      <w:r w:rsidRPr="00603ED5">
        <w:t>polyposis colon cancer; or breast, ovarian, endometrial or colon cancer or polyps;</w:t>
      </w:r>
    </w:p>
    <w:p w:rsidR="00F84CC4" w:rsidRPr="00603ED5" w:rsidRDefault="00F84CC4" w:rsidP="00F84CC4">
      <w:r w:rsidRPr="00603ED5">
        <w:tab/>
        <w:t>b.</w:t>
      </w:r>
      <w:r w:rsidRPr="00603ED5">
        <w:tab/>
        <w:t>chronic inflammatory bowel disease; or</w:t>
      </w:r>
    </w:p>
    <w:p w:rsidR="00F84CC4" w:rsidRPr="00603ED5" w:rsidRDefault="00F84CC4" w:rsidP="00F84CC4">
      <w:r w:rsidRPr="00603ED5">
        <w:tab/>
        <w:t>c.</w:t>
      </w:r>
      <w:r w:rsidRPr="00603ED5">
        <w:tab/>
        <w:t>a background, ethnicity or lifestyle that the physician believes puts the person at elevated risk for colorectal cancer.</w:t>
      </w:r>
    </w:p>
    <w:p w:rsidR="00F84CC4" w:rsidRDefault="00F84CC4" w:rsidP="00F84CC4">
      <w:r>
        <w:tab/>
      </w:r>
      <w:r w:rsidRPr="00603ED5">
        <w:t xml:space="preserve">The benefits shall be provided to the same extent as for any other medical condition under the </w:t>
      </w:r>
      <w:r>
        <w:t>State H</w:t>
      </w:r>
      <w:r w:rsidRPr="00603ED5">
        <w:t xml:space="preserve">ealth </w:t>
      </w:r>
      <w:r>
        <w:t>B</w:t>
      </w:r>
      <w:r w:rsidRPr="00603ED5">
        <w:t>enefits plan.</w:t>
      </w:r>
      <w:r>
        <w:t xml:space="preserve"> </w:t>
      </w:r>
      <w:r w:rsidRPr="00A833EF">
        <w:rPr>
          <w:rFonts w:ascii="Albertus Extra Bold" w:hAnsi="Albertus Extra Bold"/>
          <w:b/>
          <w:vertAlign w:val="superscript"/>
        </w:rPr>
        <w:t>1</w:t>
      </w:r>
      <w:r>
        <w:rPr>
          <w:u w:val="single"/>
        </w:rPr>
        <w:t>T</w:t>
      </w:r>
      <w:r w:rsidRPr="00A833EF">
        <w:rPr>
          <w:u w:val="single"/>
        </w:rPr>
        <w:t xml:space="preserve">he provisions of this </w:t>
      </w:r>
      <w:r>
        <w:rPr>
          <w:u w:val="single"/>
        </w:rPr>
        <w:t>section</w:t>
      </w:r>
      <w:r w:rsidRPr="00A833EF">
        <w:rPr>
          <w:u w:val="single"/>
        </w:rPr>
        <w:t xml:space="preserve"> shall not be applicable</w:t>
      </w:r>
      <w:r>
        <w:rPr>
          <w:u w:val="single"/>
        </w:rPr>
        <w:t>, however,</w:t>
      </w:r>
      <w:r w:rsidRPr="00A833EF">
        <w:rPr>
          <w:u w:val="single"/>
        </w:rPr>
        <w:t xml:space="preserve"> in the case of a high deductible health plan for</w:t>
      </w:r>
      <w:r>
        <w:rPr>
          <w:u w:val="single"/>
        </w:rPr>
        <w:t xml:space="preserve"> which qualified medical expenses are paid using a health savings account established pursuant to section 223 of the federal Internal Revenue Code of 1986 (26 U.S.C. s.223).</w:t>
      </w:r>
      <w:r>
        <w:rPr>
          <w:rFonts w:ascii="Albertus Extra Bold" w:hAnsi="Albertus Extra Bold"/>
          <w:b/>
          <w:vertAlign w:val="superscript"/>
        </w:rPr>
        <w:t>1</w:t>
      </w:r>
    </w:p>
    <w:p w:rsidR="008C3DA7" w:rsidRDefault="008C3DA7" w:rsidP="008C3DA7"/>
    <w:p w:rsidR="00A80D19" w:rsidRPr="00784605" w:rsidRDefault="00A80D19" w:rsidP="00A80D19">
      <w:pPr>
        <w:tabs>
          <w:tab w:val="left" w:pos="2340"/>
        </w:tabs>
        <w:rPr>
          <w:u w:val="single"/>
        </w:rPr>
      </w:pPr>
      <w:r>
        <w:tab/>
      </w:r>
      <w:r w:rsidRPr="00622A52">
        <w:rPr>
          <w:rFonts w:ascii="Albertus Extra Bold" w:hAnsi="Albertus Extra Bold"/>
          <w:b/>
          <w:vertAlign w:val="superscript"/>
        </w:rPr>
        <w:t>1</w:t>
      </w:r>
      <w:r w:rsidR="00F37A18">
        <w:rPr>
          <w:u w:val="single"/>
        </w:rPr>
        <w:t xml:space="preserve">10.  </w:t>
      </w:r>
      <w:r w:rsidR="00766590">
        <w:rPr>
          <w:u w:val="single"/>
        </w:rPr>
        <w:t xml:space="preserve">(New Section)  </w:t>
      </w:r>
      <w:r w:rsidRPr="00622A52">
        <w:rPr>
          <w:u w:val="single"/>
        </w:rPr>
        <w:t>The</w:t>
      </w:r>
      <w:r>
        <w:rPr>
          <w:u w:val="single"/>
        </w:rPr>
        <w:t xml:space="preserve"> School Employees’ Health Benefits Commission shall ensure that every contract purchased by the commission on or after the effective date of this act</w:t>
      </w:r>
      <w:r w:rsidRPr="00784605">
        <w:rPr>
          <w:u w:val="single"/>
        </w:rPr>
        <w:t xml:space="preserve"> that provides hospital or medical expense benefits shall provide benefits to any person covered thereunder for expenses incurred in conducting colorectal cancer screening at regular intervals for persons age 45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rsidR="00A80D19" w:rsidRPr="00784605" w:rsidRDefault="00A80D19" w:rsidP="00A80D19">
      <w:pPr>
        <w:rPr>
          <w:u w:val="single"/>
        </w:rPr>
      </w:pPr>
      <w:r w:rsidRPr="00784605">
        <w:tab/>
      </w:r>
      <w:r w:rsidRPr="00784605">
        <w:rPr>
          <w:u w:val="single"/>
        </w:rPr>
        <w:t>As used in this section, “high risk for colorectal cancer” means a person has:</w:t>
      </w:r>
    </w:p>
    <w:p w:rsidR="00A80D19" w:rsidRPr="00784605" w:rsidRDefault="00A80D19" w:rsidP="00A80D19">
      <w:pPr>
        <w:rPr>
          <w:u w:val="single"/>
        </w:rPr>
      </w:pPr>
      <w:r w:rsidRPr="00784605">
        <w:tab/>
      </w:r>
      <w:r w:rsidRPr="00784605">
        <w:rPr>
          <w:u w:val="single"/>
        </w:rPr>
        <w:t>a.</w:t>
      </w:r>
      <w:r w:rsidRPr="00784605">
        <w:rPr>
          <w:u w:val="single"/>
        </w:rPr>
        <w:tab/>
        <w:t>a family history of: familial adenomatous polyposis; hereditary non-polyposis colon cancer; or breast, ovarian, endometrial or colon cancer or polyps;</w:t>
      </w:r>
    </w:p>
    <w:p w:rsidR="00A80D19" w:rsidRPr="00784605" w:rsidRDefault="00A80D19" w:rsidP="00A80D19">
      <w:pPr>
        <w:rPr>
          <w:u w:val="single"/>
        </w:rPr>
      </w:pPr>
      <w:r w:rsidRPr="00784605">
        <w:tab/>
      </w:r>
      <w:r w:rsidRPr="00784605">
        <w:rPr>
          <w:u w:val="single"/>
        </w:rPr>
        <w:t>b.</w:t>
      </w:r>
      <w:r w:rsidRPr="00784605">
        <w:rPr>
          <w:u w:val="single"/>
        </w:rPr>
        <w:tab/>
        <w:t>chronic inflammatory bowel disease; or</w:t>
      </w:r>
    </w:p>
    <w:p w:rsidR="00A80D19" w:rsidRPr="00784605" w:rsidRDefault="00A80D19" w:rsidP="00A80D19">
      <w:pPr>
        <w:rPr>
          <w:u w:val="single"/>
        </w:rPr>
      </w:pPr>
      <w:r w:rsidRPr="00784605">
        <w:tab/>
      </w:r>
      <w:r w:rsidRPr="00784605">
        <w:rPr>
          <w:u w:val="single"/>
        </w:rPr>
        <w:t>c.</w:t>
      </w:r>
      <w:r w:rsidRPr="00784605">
        <w:rPr>
          <w:u w:val="single"/>
        </w:rPr>
        <w:tab/>
        <w:t>a background, ethnicity or lifestyle that the physician believes puts the person at elevated risk for colorectal cancer.</w:t>
      </w:r>
    </w:p>
    <w:p w:rsidR="00A80D19" w:rsidRPr="00784605" w:rsidRDefault="00A80D19" w:rsidP="00A80D19">
      <w:pPr>
        <w:rPr>
          <w:u w:val="single"/>
        </w:rPr>
      </w:pPr>
      <w:r w:rsidRPr="00784605">
        <w:tab/>
      </w:r>
      <w:r w:rsidRPr="00784605">
        <w:rPr>
          <w:u w:val="single"/>
        </w:rPr>
        <w:t>The benefits shall be provided to the same extent as for any other medical condition under the State Health Benefits plan.</w:t>
      </w:r>
      <w:r>
        <w:rPr>
          <w:u w:val="single"/>
        </w:rPr>
        <w:t xml:space="preserve"> </w:t>
      </w:r>
      <w:r w:rsidRPr="00784605">
        <w:rPr>
          <w:u w:val="single"/>
        </w:rPr>
        <w:t>The</w:t>
      </w:r>
      <w:r w:rsidRPr="00A833EF">
        <w:rPr>
          <w:u w:val="single"/>
        </w:rPr>
        <w:t xml:space="preserve"> provisions of this </w:t>
      </w:r>
      <w:r>
        <w:rPr>
          <w:u w:val="single"/>
        </w:rPr>
        <w:t xml:space="preserve">section, however, </w:t>
      </w:r>
      <w:r w:rsidRPr="00A833EF">
        <w:rPr>
          <w:u w:val="single"/>
        </w:rPr>
        <w:t>shall not be applicable in the case of a high deductible health plan for</w:t>
      </w:r>
      <w:r>
        <w:rPr>
          <w:u w:val="single"/>
        </w:rPr>
        <w:t xml:space="preserve"> which qualified medical expenses are paid using a health savings account established pursuant to section 223 of the federal Internal Revenue Code of 1986 (26 U.S.C. s.223).</w:t>
      </w:r>
      <w:r w:rsidRPr="00784605">
        <w:rPr>
          <w:rFonts w:ascii="Albertus Extra Bold" w:hAnsi="Albertus Extra Bold"/>
          <w:b/>
          <w:vertAlign w:val="superscript"/>
        </w:rPr>
        <w:t>1</w:t>
      </w:r>
    </w:p>
    <w:p w:rsidR="00F84CC4" w:rsidRPr="00D71D68" w:rsidRDefault="00F84CC4" w:rsidP="008C3DA7"/>
    <w:p w:rsidR="00C36EA1" w:rsidRPr="00DA5564" w:rsidRDefault="00C36EA1" w:rsidP="00C36EA1">
      <w:pPr>
        <w:rPr>
          <w:rFonts w:ascii="Albertus Extra Bold" w:hAnsi="Albertus Extra Bold"/>
          <w:b/>
          <w:vertAlign w:val="superscript"/>
        </w:rPr>
      </w:pPr>
      <w:r>
        <w:tab/>
      </w:r>
      <w:r>
        <w:rPr>
          <w:rFonts w:ascii="Albertus Extra Bold" w:hAnsi="Albertus Extra Bold"/>
          <w:b/>
          <w:vertAlign w:val="superscript"/>
        </w:rPr>
        <w:t>1</w:t>
      </w:r>
      <w:r w:rsidRPr="00DA5564">
        <w:rPr>
          <w:rFonts w:ascii="Albertus Extra Bold" w:hAnsi="Albertus Extra Bold"/>
          <w:b/>
        </w:rPr>
        <w:t>[</w:t>
      </w:r>
      <w:r>
        <w:t>10</w:t>
      </w:r>
      <w:r w:rsidRPr="00DA5564">
        <w:rPr>
          <w:rFonts w:ascii="Albertus Extra Bold" w:hAnsi="Albertus Extra Bold"/>
          <w:b/>
        </w:rPr>
        <w:t>]</w:t>
      </w:r>
      <w:r>
        <w:t xml:space="preserve"> </w:t>
      </w:r>
      <w:r w:rsidRPr="00DA5564">
        <w:rPr>
          <w:u w:val="single"/>
        </w:rPr>
        <w:t>11</w:t>
      </w:r>
      <w:r w:rsidRPr="00DA5564">
        <w:rPr>
          <w:rFonts w:ascii="Albertus Extra Bold" w:hAnsi="Albertus Extra Bold"/>
          <w:b/>
          <w:vertAlign w:val="superscript"/>
        </w:rPr>
        <w:t>1</w:t>
      </w:r>
      <w:r w:rsidR="00D301BD">
        <w:t xml:space="preserve">.  </w:t>
      </w:r>
      <w:r>
        <w:t xml:space="preserve">This act shall take effect </w:t>
      </w:r>
      <w:r>
        <w:rPr>
          <w:rFonts w:ascii="Albertus Extra Bold" w:hAnsi="Albertus Extra Bold"/>
          <w:b/>
          <w:vertAlign w:val="superscript"/>
        </w:rPr>
        <w:t>1</w:t>
      </w:r>
      <w:r w:rsidRPr="008805F8">
        <w:rPr>
          <w:rFonts w:ascii="Albertus Extra Bold" w:hAnsi="Albertus Extra Bold"/>
          <w:b/>
        </w:rPr>
        <w:t>[</w:t>
      </w:r>
      <w:r>
        <w:t>immediately</w:t>
      </w:r>
      <w:r w:rsidRPr="008805F8">
        <w:rPr>
          <w:rFonts w:ascii="Albertus Extra Bold" w:hAnsi="Albertus Extra Bold"/>
          <w:b/>
        </w:rPr>
        <w:t>]</w:t>
      </w:r>
      <w:r>
        <w:t xml:space="preserve"> </w:t>
      </w:r>
      <w:r w:rsidRPr="008805F8">
        <w:rPr>
          <w:u w:val="single"/>
        </w:rPr>
        <w:t>on the</w:t>
      </w:r>
      <w:r>
        <w:rPr>
          <w:u w:val="single"/>
        </w:rPr>
        <w:t xml:space="preserve"> first day of the</w:t>
      </w:r>
      <w:r w:rsidRPr="008805F8">
        <w:rPr>
          <w:u w:val="single"/>
        </w:rPr>
        <w:t xml:space="preserve"> </w:t>
      </w:r>
      <w:r>
        <w:rPr>
          <w:u w:val="single"/>
        </w:rPr>
        <w:t>fourth month</w:t>
      </w:r>
      <w:r w:rsidRPr="008805F8">
        <w:rPr>
          <w:u w:val="single"/>
        </w:rPr>
        <w:t xml:space="preserve"> next following enactment </w:t>
      </w:r>
      <w:r>
        <w:rPr>
          <w:u w:val="single"/>
        </w:rPr>
        <w:t>and</w:t>
      </w:r>
      <w:r w:rsidRPr="008805F8">
        <w:rPr>
          <w:u w:val="single"/>
        </w:rPr>
        <w:t xml:space="preserve"> shall</w:t>
      </w:r>
      <w:r>
        <w:rPr>
          <w:u w:val="single"/>
        </w:rPr>
        <w:t xml:space="preserve"> only</w:t>
      </w:r>
      <w:r w:rsidRPr="008805F8">
        <w:rPr>
          <w:u w:val="single"/>
        </w:rPr>
        <w:t xml:space="preserve"> apply to policies and contracts that are delivered, issued, executed, or renewed or approved for issuance or renewal in the State on or after the effective date</w:t>
      </w:r>
      <w:r w:rsidRPr="008805F8">
        <w:rPr>
          <w:rFonts w:ascii="Albertus Extra Bold" w:hAnsi="Albertus Extra Bold"/>
          <w:b/>
          <w:vertAlign w:val="superscript"/>
        </w:rPr>
        <w:t>1</w:t>
      </w:r>
      <w:r>
        <w:t>.</w:t>
      </w:r>
    </w:p>
    <w:sectPr w:rsidR="00C36EA1" w:rsidRPr="00DA5564" w:rsidSect="00EC0605">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7BD" w:rsidRDefault="00A967BD">
      <w:r>
        <w:separator/>
      </w:r>
    </w:p>
  </w:endnote>
  <w:endnote w:type="continuationSeparator" w:id="0">
    <w:p w:rsidR="00A967BD" w:rsidRDefault="00A96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6CE" w:rsidRDefault="00AE65DE" w:rsidP="00AE65DE">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605" w:rsidRPr="00921C91" w:rsidRDefault="00EC06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0605" w:rsidRPr="00921C91" w:rsidRDefault="00EC0605">
    <w:pPr>
      <w:pStyle w:val="Footer"/>
      <w:rPr>
        <w:szCs w:val="18"/>
      </w:rPr>
    </w:pPr>
  </w:p>
  <w:p w:rsidR="00EC0605" w:rsidRPr="00921C91" w:rsidRDefault="00EC06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4E34" w:rsidRDefault="00784E34" w:rsidP="00686AEB">
    <w:pPr>
      <w:pStyle w:val="Footer"/>
    </w:pPr>
    <w:r>
      <w:tab/>
      <w:t>Matter enclosed in superscript numerals has been adopted as follows:</w:t>
    </w:r>
  </w:p>
  <w:p w:rsidR="00784E34" w:rsidRDefault="00784E3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February 11, 2021.</w:t>
    </w:r>
  </w:p>
  <w:p w:rsidR="00784E34" w:rsidRPr="00784E34" w:rsidRDefault="00784E3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7BD" w:rsidRDefault="00A967BD">
      <w:r>
        <w:separator/>
      </w:r>
    </w:p>
  </w:footnote>
  <w:footnote w:type="continuationSeparator" w:id="0">
    <w:p w:rsidR="00A967BD" w:rsidRDefault="00A96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41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44E9" w:rsidRDefault="001244E9" w:rsidP="001244E9">
    <w:pPr>
      <w:pStyle w:val="bpuHeadSpon"/>
    </w:pPr>
    <w:r w:rsidRPr="001244E9">
      <w:rPr>
        <w:rStyle w:val="bpuHeadSponChar"/>
      </w:rPr>
      <w:t>S3282</w:t>
    </w:r>
    <w:r>
      <w:t xml:space="preserve"> </w:t>
    </w:r>
    <w:r w:rsidR="00784E34">
      <w:t xml:space="preserve">[1R] </w:t>
    </w:r>
    <w:r>
      <w:t>GOPAL</w:t>
    </w:r>
    <w:r w:rsidR="008E65C8">
      <w:t>, GREENSTEIN</w:t>
    </w:r>
  </w:p>
  <w:p w:rsidR="001244E9" w:rsidRDefault="001244E9" w:rsidP="001244E9">
    <w:pPr>
      <w:pStyle w:val="bpuHeadSpon"/>
    </w:pPr>
    <w:r>
      <w:fldChar w:fldCharType="begin"/>
    </w:r>
    <w:r>
      <w:instrText xml:space="preserve"> PAGE  \* MERGEFORMAT </w:instrText>
    </w:r>
    <w:r>
      <w:fldChar w:fldCharType="separate"/>
    </w:r>
    <w:r w:rsidR="00D441D7">
      <w:rPr>
        <w:noProof/>
      </w:rPr>
      <w:t>7</w:t>
    </w:r>
    <w:r>
      <w:fldChar w:fldCharType="end"/>
    </w:r>
  </w:p>
  <w:p w:rsidR="001244E9" w:rsidRDefault="001244E9" w:rsidP="001244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44E9" w:rsidRDefault="001244E9" w:rsidP="001244E9">
    <w:pPr>
      <w:pStyle w:val="bpuHeadSpon"/>
    </w:pPr>
    <w:r w:rsidRPr="001244E9">
      <w:rPr>
        <w:rStyle w:val="bpuHeadSponChar"/>
      </w:rPr>
      <w:t>S3282</w:t>
    </w:r>
    <w:r>
      <w:t xml:space="preserve"> </w:t>
    </w:r>
    <w:r w:rsidR="00784E34">
      <w:t xml:space="preserve">[1R] </w:t>
    </w:r>
    <w:r>
      <w:t>GOPAL</w:t>
    </w:r>
    <w:r w:rsidR="008E65C8">
      <w:t>, GREENSTEIN</w:t>
    </w:r>
  </w:p>
  <w:p w:rsidR="001244E9" w:rsidRDefault="001244E9" w:rsidP="001244E9">
    <w:pPr>
      <w:pStyle w:val="bpuHeadSpon"/>
    </w:pPr>
    <w:r>
      <w:fldChar w:fldCharType="begin"/>
    </w:r>
    <w:r>
      <w:instrText xml:space="preserve"> PAGE  \* MERGEFORMAT </w:instrText>
    </w:r>
    <w:r>
      <w:fldChar w:fldCharType="separate"/>
    </w:r>
    <w:r w:rsidR="00D441D7">
      <w:rPr>
        <w:noProof/>
      </w:rPr>
      <w:t>2</w:t>
    </w:r>
    <w:r>
      <w:fldChar w:fldCharType="end"/>
    </w:r>
  </w:p>
  <w:p w:rsidR="001244E9" w:rsidRDefault="001244E9" w:rsidP="001244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7BD"/>
    <w:rsid w:val="00001756"/>
    <w:rsid w:val="000051BD"/>
    <w:rsid w:val="000160A5"/>
    <w:rsid w:val="0002335B"/>
    <w:rsid w:val="0003549A"/>
    <w:rsid w:val="000367AE"/>
    <w:rsid w:val="00043B22"/>
    <w:rsid w:val="00047CDA"/>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194B"/>
    <w:rsid w:val="001244E9"/>
    <w:rsid w:val="0013000E"/>
    <w:rsid w:val="00133F22"/>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E3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9F4"/>
    <w:rsid w:val="002E1AA8"/>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12D"/>
    <w:rsid w:val="00354334"/>
    <w:rsid w:val="0036180C"/>
    <w:rsid w:val="00363CF5"/>
    <w:rsid w:val="00364344"/>
    <w:rsid w:val="003702CA"/>
    <w:rsid w:val="00370617"/>
    <w:rsid w:val="00376D13"/>
    <w:rsid w:val="00382F1F"/>
    <w:rsid w:val="003834F5"/>
    <w:rsid w:val="003840E5"/>
    <w:rsid w:val="00391DA4"/>
    <w:rsid w:val="003A3C64"/>
    <w:rsid w:val="003A3F83"/>
    <w:rsid w:val="003C43EF"/>
    <w:rsid w:val="003C5A6B"/>
    <w:rsid w:val="003C7FB2"/>
    <w:rsid w:val="003D24DE"/>
    <w:rsid w:val="003D4414"/>
    <w:rsid w:val="003E26D4"/>
    <w:rsid w:val="003E47BA"/>
    <w:rsid w:val="003F3B37"/>
    <w:rsid w:val="0040195A"/>
    <w:rsid w:val="00402DC0"/>
    <w:rsid w:val="0041264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7F8"/>
    <w:rsid w:val="004F21BD"/>
    <w:rsid w:val="004F4F1D"/>
    <w:rsid w:val="004F74DD"/>
    <w:rsid w:val="00501317"/>
    <w:rsid w:val="00503158"/>
    <w:rsid w:val="0050495C"/>
    <w:rsid w:val="00505DC9"/>
    <w:rsid w:val="00506E1E"/>
    <w:rsid w:val="00513C81"/>
    <w:rsid w:val="00527BFB"/>
    <w:rsid w:val="00532A32"/>
    <w:rsid w:val="00540B0B"/>
    <w:rsid w:val="0054460F"/>
    <w:rsid w:val="005536CD"/>
    <w:rsid w:val="00554051"/>
    <w:rsid w:val="00557240"/>
    <w:rsid w:val="00560107"/>
    <w:rsid w:val="005629A4"/>
    <w:rsid w:val="00564C42"/>
    <w:rsid w:val="005651F3"/>
    <w:rsid w:val="0056786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5EEF"/>
    <w:rsid w:val="00667A5C"/>
    <w:rsid w:val="00677316"/>
    <w:rsid w:val="00686AEB"/>
    <w:rsid w:val="006B7897"/>
    <w:rsid w:val="006B7FA7"/>
    <w:rsid w:val="006C086A"/>
    <w:rsid w:val="006C21C1"/>
    <w:rsid w:val="006C7327"/>
    <w:rsid w:val="006D00E5"/>
    <w:rsid w:val="006D6809"/>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DF0"/>
    <w:rsid w:val="00766590"/>
    <w:rsid w:val="007777CD"/>
    <w:rsid w:val="00781B4D"/>
    <w:rsid w:val="007824BF"/>
    <w:rsid w:val="00783B8D"/>
    <w:rsid w:val="00784E34"/>
    <w:rsid w:val="00794B94"/>
    <w:rsid w:val="00794BD4"/>
    <w:rsid w:val="00795F74"/>
    <w:rsid w:val="007A2F73"/>
    <w:rsid w:val="007A3061"/>
    <w:rsid w:val="007A5A0B"/>
    <w:rsid w:val="007C0E14"/>
    <w:rsid w:val="007C7DE4"/>
    <w:rsid w:val="007D40CB"/>
    <w:rsid w:val="007D5796"/>
    <w:rsid w:val="007D59C0"/>
    <w:rsid w:val="007D7D9C"/>
    <w:rsid w:val="007E461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DA7"/>
    <w:rsid w:val="008C79B3"/>
    <w:rsid w:val="008D77BD"/>
    <w:rsid w:val="008E454C"/>
    <w:rsid w:val="008E65C8"/>
    <w:rsid w:val="008F1E5A"/>
    <w:rsid w:val="00901BDA"/>
    <w:rsid w:val="009121D8"/>
    <w:rsid w:val="00912D9C"/>
    <w:rsid w:val="00916F7A"/>
    <w:rsid w:val="00917FE3"/>
    <w:rsid w:val="009318C7"/>
    <w:rsid w:val="00931C09"/>
    <w:rsid w:val="009348C2"/>
    <w:rsid w:val="009440D0"/>
    <w:rsid w:val="00946842"/>
    <w:rsid w:val="009523A3"/>
    <w:rsid w:val="00960958"/>
    <w:rsid w:val="00963A46"/>
    <w:rsid w:val="00966A3E"/>
    <w:rsid w:val="00970115"/>
    <w:rsid w:val="00971493"/>
    <w:rsid w:val="00971AD9"/>
    <w:rsid w:val="00973069"/>
    <w:rsid w:val="00973523"/>
    <w:rsid w:val="00980766"/>
    <w:rsid w:val="009835D4"/>
    <w:rsid w:val="009865D4"/>
    <w:rsid w:val="00997152"/>
    <w:rsid w:val="009972CD"/>
    <w:rsid w:val="009A0E9C"/>
    <w:rsid w:val="009A4459"/>
    <w:rsid w:val="009A45DA"/>
    <w:rsid w:val="009B06D2"/>
    <w:rsid w:val="009B34EC"/>
    <w:rsid w:val="009B5D67"/>
    <w:rsid w:val="009B6176"/>
    <w:rsid w:val="009C0D22"/>
    <w:rsid w:val="009C1ECD"/>
    <w:rsid w:val="009C2DD9"/>
    <w:rsid w:val="009C3E09"/>
    <w:rsid w:val="009C5630"/>
    <w:rsid w:val="009D0E5D"/>
    <w:rsid w:val="009D0F63"/>
    <w:rsid w:val="009D7934"/>
    <w:rsid w:val="009D7CCF"/>
    <w:rsid w:val="009E5961"/>
    <w:rsid w:val="009F4FAC"/>
    <w:rsid w:val="00A017C0"/>
    <w:rsid w:val="00A05A1B"/>
    <w:rsid w:val="00A11228"/>
    <w:rsid w:val="00A222C2"/>
    <w:rsid w:val="00A305D6"/>
    <w:rsid w:val="00A342C4"/>
    <w:rsid w:val="00A50F6B"/>
    <w:rsid w:val="00A52237"/>
    <w:rsid w:val="00A551D6"/>
    <w:rsid w:val="00A6251B"/>
    <w:rsid w:val="00A66E80"/>
    <w:rsid w:val="00A6754E"/>
    <w:rsid w:val="00A70F58"/>
    <w:rsid w:val="00A72987"/>
    <w:rsid w:val="00A7346B"/>
    <w:rsid w:val="00A80D19"/>
    <w:rsid w:val="00A84C4F"/>
    <w:rsid w:val="00A932A1"/>
    <w:rsid w:val="00A940A8"/>
    <w:rsid w:val="00A967BD"/>
    <w:rsid w:val="00A96E06"/>
    <w:rsid w:val="00AA6197"/>
    <w:rsid w:val="00AA6C70"/>
    <w:rsid w:val="00AB16FD"/>
    <w:rsid w:val="00AB4813"/>
    <w:rsid w:val="00AB5DD8"/>
    <w:rsid w:val="00AC16D3"/>
    <w:rsid w:val="00AC4BBE"/>
    <w:rsid w:val="00AC6466"/>
    <w:rsid w:val="00AC7639"/>
    <w:rsid w:val="00AD08BB"/>
    <w:rsid w:val="00AD0EC0"/>
    <w:rsid w:val="00AD70D6"/>
    <w:rsid w:val="00AD75BC"/>
    <w:rsid w:val="00AD7BB0"/>
    <w:rsid w:val="00AD7BC9"/>
    <w:rsid w:val="00AE1871"/>
    <w:rsid w:val="00AE65DE"/>
    <w:rsid w:val="00AF0DB9"/>
    <w:rsid w:val="00AF1A8C"/>
    <w:rsid w:val="00B0116D"/>
    <w:rsid w:val="00B01173"/>
    <w:rsid w:val="00B02F35"/>
    <w:rsid w:val="00B05A3C"/>
    <w:rsid w:val="00B07100"/>
    <w:rsid w:val="00B07A26"/>
    <w:rsid w:val="00B1138C"/>
    <w:rsid w:val="00B2574A"/>
    <w:rsid w:val="00B326CE"/>
    <w:rsid w:val="00B35D8A"/>
    <w:rsid w:val="00B45B34"/>
    <w:rsid w:val="00B46A57"/>
    <w:rsid w:val="00B57047"/>
    <w:rsid w:val="00B61D86"/>
    <w:rsid w:val="00B6342D"/>
    <w:rsid w:val="00B726BD"/>
    <w:rsid w:val="00B732BC"/>
    <w:rsid w:val="00B73AE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ACF"/>
    <w:rsid w:val="00C04F4D"/>
    <w:rsid w:val="00C12E48"/>
    <w:rsid w:val="00C13D14"/>
    <w:rsid w:val="00C15F53"/>
    <w:rsid w:val="00C23F09"/>
    <w:rsid w:val="00C25356"/>
    <w:rsid w:val="00C328D0"/>
    <w:rsid w:val="00C36EA1"/>
    <w:rsid w:val="00C46BC1"/>
    <w:rsid w:val="00C5235F"/>
    <w:rsid w:val="00C54CE2"/>
    <w:rsid w:val="00C57D15"/>
    <w:rsid w:val="00C66BF3"/>
    <w:rsid w:val="00C70140"/>
    <w:rsid w:val="00C73C33"/>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306"/>
    <w:rsid w:val="00D1215F"/>
    <w:rsid w:val="00D16561"/>
    <w:rsid w:val="00D17FF8"/>
    <w:rsid w:val="00D268AC"/>
    <w:rsid w:val="00D27FF3"/>
    <w:rsid w:val="00D301BD"/>
    <w:rsid w:val="00D342D8"/>
    <w:rsid w:val="00D343D0"/>
    <w:rsid w:val="00D3664D"/>
    <w:rsid w:val="00D441D7"/>
    <w:rsid w:val="00D500E9"/>
    <w:rsid w:val="00D507BC"/>
    <w:rsid w:val="00D6090A"/>
    <w:rsid w:val="00D62FA3"/>
    <w:rsid w:val="00D63B6F"/>
    <w:rsid w:val="00D64A90"/>
    <w:rsid w:val="00D86C65"/>
    <w:rsid w:val="00D9410B"/>
    <w:rsid w:val="00D9695B"/>
    <w:rsid w:val="00DA2417"/>
    <w:rsid w:val="00DA5585"/>
    <w:rsid w:val="00DB02AC"/>
    <w:rsid w:val="00DB6AA2"/>
    <w:rsid w:val="00DE10D1"/>
    <w:rsid w:val="00DE2514"/>
    <w:rsid w:val="00DE6851"/>
    <w:rsid w:val="00DF03EE"/>
    <w:rsid w:val="00E01B71"/>
    <w:rsid w:val="00E02665"/>
    <w:rsid w:val="00E05CC9"/>
    <w:rsid w:val="00E15573"/>
    <w:rsid w:val="00E25A5B"/>
    <w:rsid w:val="00E330B8"/>
    <w:rsid w:val="00E373C7"/>
    <w:rsid w:val="00E4267B"/>
    <w:rsid w:val="00E42F13"/>
    <w:rsid w:val="00E452DF"/>
    <w:rsid w:val="00E543CF"/>
    <w:rsid w:val="00E546FD"/>
    <w:rsid w:val="00E608F1"/>
    <w:rsid w:val="00E611B9"/>
    <w:rsid w:val="00E7144F"/>
    <w:rsid w:val="00E73D74"/>
    <w:rsid w:val="00E76A79"/>
    <w:rsid w:val="00E80692"/>
    <w:rsid w:val="00E80C24"/>
    <w:rsid w:val="00E9295D"/>
    <w:rsid w:val="00E93836"/>
    <w:rsid w:val="00EA7C16"/>
    <w:rsid w:val="00EC0605"/>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7A18"/>
    <w:rsid w:val="00F40FC9"/>
    <w:rsid w:val="00F41A9D"/>
    <w:rsid w:val="00F44314"/>
    <w:rsid w:val="00F52F8E"/>
    <w:rsid w:val="00F54B9C"/>
    <w:rsid w:val="00F56E96"/>
    <w:rsid w:val="00F573DD"/>
    <w:rsid w:val="00F61E59"/>
    <w:rsid w:val="00F63D99"/>
    <w:rsid w:val="00F6426B"/>
    <w:rsid w:val="00F709B3"/>
    <w:rsid w:val="00F71A5E"/>
    <w:rsid w:val="00F80AAC"/>
    <w:rsid w:val="00F84CC4"/>
    <w:rsid w:val="00F86B0C"/>
    <w:rsid w:val="00FA0AFC"/>
    <w:rsid w:val="00FA1C82"/>
    <w:rsid w:val="00FA2ED1"/>
    <w:rsid w:val="00FA4A52"/>
    <w:rsid w:val="00FB4045"/>
    <w:rsid w:val="00FB4D8E"/>
    <w:rsid w:val="00FC0D0A"/>
    <w:rsid w:val="00FC1B0B"/>
    <w:rsid w:val="00FD2F97"/>
    <w:rsid w:val="00FF05E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E1B612"/>
  <w15:docId w15:val="{47F73D0A-2EE2-44C4-8ED2-7BA6B8858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25E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5E3D"/>
    <w:rPr>
      <w:rFonts w:ascii="Segoe UI" w:hAnsi="Segoe UI" w:cs="Segoe UI"/>
      <w:spacing w:val="4"/>
      <w:sz w:val="18"/>
      <w:szCs w:val="18"/>
    </w:rPr>
  </w:style>
  <w:style w:type="character" w:styleId="LineNumber">
    <w:name w:val="line number"/>
    <w:basedOn w:val="DefaultParagraphFont"/>
    <w:semiHidden/>
    <w:unhideWhenUsed/>
    <w:rsid w:val="00124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3498</Words>
  <Characters>18925</Characters>
  <Application>Microsoft Office Word</Application>
  <DocSecurity>0</DocSecurity>
  <Lines>430</Lines>
  <Paragraphs>103</Paragraphs>
  <ScaleCrop>false</ScaleCrop>
  <HeadingPairs>
    <vt:vector size="2" baseType="variant">
      <vt:variant>
        <vt:lpstr>Title</vt:lpstr>
      </vt:variant>
      <vt:variant>
        <vt:i4>1</vt:i4>
      </vt:variant>
    </vt:vector>
  </HeadingPairs>
  <TitlesOfParts>
    <vt:vector size="1" baseType="lpstr">
      <vt:lpstr>S3282 1R</vt:lpstr>
    </vt:vector>
  </TitlesOfParts>
  <Manager>R225</Manager>
  <Company>NJ Office of Legislative Services</Company>
  <LinksUpToDate>false</LinksUpToDate>
  <CharactersWithSpaces>22432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S3282 1R</dc:title>
  <dc:subject>Reintro A5034 of 20-21</dc:subject>
  <dc:creator>Senator  GOPAL</dc:creator>
  <cp:keywords>S3282|10|CL |314|307|260|!|0|</cp:keywords>
  <dc:description>INTRODUCED DECEMBER 14, 2020_x000d_
Amended 2/11/21</dc:description>
  <cp:lastModifiedBy>Todaro, Vivian</cp:lastModifiedBy>
  <cp:revision>2</cp:revision>
  <cp:lastPrinted>2021-02-22T18:11:00Z</cp:lastPrinted>
  <dcterms:created xsi:type="dcterms:W3CDTF">2021-02-22T18:12:00Z</dcterms:created>
  <dcterms:modified xsi:type="dcterms:W3CDTF">2021-02-22T18:12:00Z</dcterms:modified>
  <cp:category>s.9: C.52:14-17.29ee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