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0DA" w:rsidRDefault="009C20DA" w:rsidP="009C20DA">
      <w:pPr>
        <w:pStyle w:val="bpuBill"/>
      </w:pPr>
      <w:bookmarkStart w:id="0" w:name="bpuFrontPg"/>
      <w:bookmarkStart w:id="1" w:name="_GoBack"/>
      <w:bookmarkEnd w:id="0"/>
      <w:bookmarkEnd w:id="1"/>
      <w:r>
        <w:t xml:space="preserve">SENATE, No. 3283 </w:t>
      </w:r>
    </w:p>
    <w:p w:rsidR="009C20DA" w:rsidRPr="009D38FF" w:rsidRDefault="009C20DA" w:rsidP="009C20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28773" r:id="rId7"/>
        </w:object>
      </w:r>
    </w:p>
    <w:p w:rsidR="009C20DA" w:rsidRDefault="009C20DA" w:rsidP="009C20DA">
      <w:pPr>
        <w:pStyle w:val="bpuState"/>
      </w:pPr>
      <w:r>
        <w:t>STATE OF NEW JERSEY</w:t>
      </w:r>
    </w:p>
    <w:p w:rsidR="009C20DA" w:rsidRDefault="009C20DA" w:rsidP="009C20DA">
      <w:pPr>
        <w:pStyle w:val="bpuLegislature"/>
      </w:pPr>
      <w:r>
        <w:t>219th LEGISLATURE</w:t>
      </w:r>
    </w:p>
    <w:p w:rsidR="009C20DA" w:rsidRDefault="009C20DA" w:rsidP="009C20DA">
      <w:pPr>
        <w:pStyle w:val="bpuWpGraphic"/>
      </w:pPr>
      <w:r>
        <w:object w:dxaOrig="8985" w:dyaOrig="255">
          <v:shape id="_x0000_i1026" type="#_x0000_t75" style="width:6in;height:12pt" o:ole="">
            <v:imagedata r:id="rId6" o:title=""/>
          </v:shape>
          <o:OLEObject Type="Embed" ProgID="WPWin6.1" ShapeID="_x0000_i1026" DrawAspect="Content" ObjectID="_1669528774" r:id="rId8"/>
        </w:object>
      </w:r>
      <w:r>
        <w:t xml:space="preserve">  </w:t>
      </w:r>
    </w:p>
    <w:p w:rsidR="009C20DA" w:rsidRDefault="009C20DA" w:rsidP="009C20DA">
      <w:pPr>
        <w:pStyle w:val="bpuIntro"/>
      </w:pPr>
      <w:r>
        <w:t>INTRODUCED DECEMBER 10, 2020</w:t>
      </w:r>
    </w:p>
    <w:p w:rsidR="009C20DA" w:rsidRDefault="009C20DA" w:rsidP="009C20DA">
      <w:pPr>
        <w:pStyle w:val="bpuIntro"/>
      </w:pPr>
    </w:p>
    <w:p w:rsidR="009C20DA" w:rsidRDefault="009C20DA" w:rsidP="009C20DA">
      <w:pPr>
        <w:pStyle w:val="bpuIntro"/>
        <w:sectPr w:rsidR="009C20DA" w:rsidSect="00F24C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20DA" w:rsidRDefault="009C20DA" w:rsidP="009C20DA">
      <w:pPr>
        <w:pStyle w:val="bpuIntro"/>
      </w:pPr>
    </w:p>
    <w:p w:rsidR="009C20DA" w:rsidRDefault="009C20DA" w:rsidP="009C20DA">
      <w:pPr>
        <w:pStyle w:val="bpuSponsor"/>
      </w:pPr>
      <w:r>
        <w:t>Sponsored by:</w:t>
      </w:r>
    </w:p>
    <w:p w:rsidR="009C20DA" w:rsidRDefault="009C20DA" w:rsidP="009C20DA">
      <w:pPr>
        <w:pStyle w:val="bpuSponsor"/>
      </w:pPr>
      <w:r>
        <w:t>Senator  DAWN MARIE ADDIEGO</w:t>
      </w:r>
    </w:p>
    <w:p w:rsidR="009C20DA" w:rsidRDefault="009C20DA" w:rsidP="009C20DA">
      <w:pPr>
        <w:pStyle w:val="bpuSponsor"/>
      </w:pPr>
      <w:r>
        <w:t>District 8 (Atlantic, Burlington and Camden)</w:t>
      </w:r>
    </w:p>
    <w:p w:rsidR="009C20DA" w:rsidRDefault="009C20DA" w:rsidP="009C20DA">
      <w:pPr>
        <w:pStyle w:val="bpuSponsor"/>
      </w:pPr>
      <w:r>
        <w:t>Senator  JOSEPH A. LAGANA</w:t>
      </w:r>
    </w:p>
    <w:p w:rsidR="009C20DA" w:rsidRDefault="009C20DA" w:rsidP="009C20DA">
      <w:pPr>
        <w:pStyle w:val="bpuSponsor"/>
      </w:pPr>
      <w:r>
        <w:t>District 38 (Bergen and Passaic)</w:t>
      </w:r>
    </w:p>
    <w:p w:rsidR="009C20DA" w:rsidRDefault="00F24C45" w:rsidP="00F24C45">
      <w:pPr>
        <w:pStyle w:val="bpuSponsor"/>
      </w:pPr>
      <w:r>
        <w:t>Senator  VIN GOPAL</w:t>
      </w:r>
    </w:p>
    <w:p w:rsidR="00F24C45" w:rsidRDefault="00F24C45" w:rsidP="00F24C45">
      <w:pPr>
        <w:pStyle w:val="bpuSponsor"/>
      </w:pPr>
      <w:r>
        <w:t>District 11 (Monmouth)</w:t>
      </w:r>
    </w:p>
    <w:p w:rsidR="00F24C45" w:rsidRPr="00F24C45" w:rsidRDefault="00F24C45" w:rsidP="00F24C45">
      <w:pPr>
        <w:pStyle w:val="bpuSponsor"/>
      </w:pPr>
    </w:p>
    <w:p w:rsidR="009C20DA" w:rsidRDefault="009C20DA" w:rsidP="009C20DA">
      <w:pPr>
        <w:pStyle w:val="bpuSponsor"/>
      </w:pPr>
    </w:p>
    <w:p w:rsidR="009C20DA" w:rsidRDefault="009C20DA" w:rsidP="009C20DA">
      <w:pPr>
        <w:pStyle w:val="bpuSponsor"/>
      </w:pPr>
    </w:p>
    <w:p w:rsidR="009C20DA" w:rsidRDefault="009C20DA" w:rsidP="009C20DA">
      <w:pPr>
        <w:pStyle w:val="bpuSponsor"/>
      </w:pPr>
    </w:p>
    <w:p w:rsidR="009C20DA" w:rsidRDefault="009C20DA" w:rsidP="009C20DA">
      <w:pPr>
        <w:pStyle w:val="bpuSponsor"/>
      </w:pPr>
      <w:r>
        <w:t>SYNOPSIS</w:t>
      </w:r>
    </w:p>
    <w:p w:rsidR="009C20DA" w:rsidRDefault="009C20DA" w:rsidP="009C20DA">
      <w:pPr>
        <w:pStyle w:val="bpuNormText"/>
      </w:pPr>
      <w:r>
        <w:tab/>
        <w:t xml:space="preserve">Concerns emergency unemployment benefits and shared work benefits. </w:t>
      </w:r>
    </w:p>
    <w:p w:rsidR="009C20DA" w:rsidRDefault="009C20DA" w:rsidP="009C20DA">
      <w:pPr>
        <w:pStyle w:val="bpuNormText"/>
      </w:pPr>
    </w:p>
    <w:p w:rsidR="009C20DA" w:rsidRDefault="009C20DA" w:rsidP="009C20DA">
      <w:pPr>
        <w:pStyle w:val="bpuSponsor"/>
      </w:pPr>
      <w:r>
        <w:t xml:space="preserve">CURRENT VERSION OF TEXT </w:t>
      </w:r>
    </w:p>
    <w:p w:rsidR="009C20DA" w:rsidRDefault="009C20DA" w:rsidP="009C20DA">
      <w:pPr>
        <w:pStyle w:val="bpuNormText"/>
      </w:pPr>
      <w:r>
        <w:tab/>
        <w:t>As introduced.</w:t>
      </w:r>
    </w:p>
    <w:p w:rsidR="009C20DA" w:rsidRDefault="009C20DA" w:rsidP="009C20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20DA" w:rsidRDefault="009C20DA" w:rsidP="008916EC">
      <w:pPr>
        <w:pStyle w:val="FronterPage"/>
        <w:tabs>
          <w:tab w:val="clear" w:pos="720"/>
          <w:tab w:val="clear" w:pos="1440"/>
          <w:tab w:val="clear" w:pos="2160"/>
          <w:tab w:val="clear" w:pos="2880"/>
          <w:tab w:val="clear" w:pos="3600"/>
          <w:tab w:val="clear" w:pos="4320"/>
          <w:tab w:val="clear" w:pos="5040"/>
        </w:tabs>
        <w:sectPr w:rsidR="009C20DA" w:rsidSect="009C20DA">
          <w:type w:val="continuous"/>
          <w:pgSz w:w="12240" w:h="20160" w:code="5"/>
          <w:pgMar w:top="1440" w:right="2275" w:bottom="1440" w:left="2275" w:header="72" w:footer="720" w:gutter="0"/>
          <w:pgNumType w:start="1"/>
          <w:cols w:space="720"/>
          <w:docGrid w:linePitch="360"/>
        </w:sectPr>
      </w:pPr>
    </w:p>
    <w:p w:rsidR="00686AEB" w:rsidRPr="00677316" w:rsidRDefault="002600EA" w:rsidP="003E47BA">
      <w:pPr>
        <w:pStyle w:val="HangingAnAct"/>
        <w:rPr>
          <w:rStyle w:val="HangingAnActChar"/>
        </w:rPr>
      </w:pPr>
      <w:r>
        <w:rPr>
          <w:rStyle w:val="BillHead"/>
        </w:rPr>
        <w:lastRenderedPageBreak/>
        <w:t>An Act</w:t>
      </w:r>
      <w:r w:rsidR="00686AEB" w:rsidRPr="006B7FA7">
        <w:rPr>
          <w:rStyle w:val="HangingAnActChar"/>
        </w:rPr>
        <w:t xml:space="preserve"> </w:t>
      </w:r>
      <w:r w:rsidR="004D57F2">
        <w:rPr>
          <w:rStyle w:val="HangingAnActChar"/>
        </w:rPr>
        <w:t>concerning e</w:t>
      </w:r>
      <w:r w:rsidR="004D57F2">
        <w:t>mergency unemployment benefits and shared work benefits, supplementing P.L.1970, c.324, and amending P.L.2020, c.57</w:t>
      </w:r>
      <w:r w:rsidR="00F41AA8">
        <w:t>.</w:t>
      </w:r>
    </w:p>
    <w:p w:rsidR="000B1054" w:rsidRPr="00D71D68" w:rsidRDefault="000B1054" w:rsidP="000B1054"/>
    <w:p w:rsidR="00686AEB" w:rsidRPr="00AA7880" w:rsidRDefault="00686AEB" w:rsidP="00686AEB">
      <w:r>
        <w:tab/>
      </w:r>
      <w:r w:rsidR="002600EA">
        <w:rPr>
          <w:rStyle w:val="BillHeading2"/>
        </w:rPr>
        <w:t>Be It Enacted</w:t>
      </w:r>
      <w:r>
        <w:rPr>
          <w:rStyle w:val="BillHeading2"/>
        </w:rPr>
        <w:t xml:space="preserve"> </w:t>
      </w:r>
      <w:r w:rsidR="002600EA">
        <w:rPr>
          <w:rStyle w:val="BillLanguage"/>
        </w:rPr>
        <w:t>by the Senate and General Assembly of the State of New Jersey:</w:t>
      </w:r>
    </w:p>
    <w:p w:rsidR="00686AEB" w:rsidRPr="00D71D68" w:rsidRDefault="00686AEB" w:rsidP="00686AEB"/>
    <w:p w:rsidR="002743F8" w:rsidRDefault="00465EF7" w:rsidP="00465EF7">
      <w:r>
        <w:tab/>
        <w:t>1.</w:t>
      </w:r>
      <w:r w:rsidR="00BB69A1">
        <w:tab/>
      </w:r>
      <w:r w:rsidR="004D57F2">
        <w:t xml:space="preserve">(New section) </w:t>
      </w:r>
      <w:r w:rsidR="00BB69A1">
        <w:t xml:space="preserve"> </w:t>
      </w:r>
      <w:r w:rsidR="00531C2A">
        <w:t xml:space="preserve">As used </w:t>
      </w:r>
      <w:r w:rsidR="004D57F2">
        <w:t>in sections 1 through 5 of P.L.    , c.</w:t>
      </w:r>
      <w:r w:rsidR="00BB69A1">
        <w:t>    </w:t>
      </w:r>
      <w:r w:rsidR="004D57F2">
        <w:t>(C.      )(</w:t>
      </w:r>
      <w:r w:rsidR="00DB2348">
        <w:t>pending</w:t>
      </w:r>
      <w:r w:rsidR="004D57F2">
        <w:t xml:space="preserve"> before the Legislature as this bill)</w:t>
      </w:r>
      <w:r>
        <w:t>:</w:t>
      </w:r>
    </w:p>
    <w:p w:rsidR="002743F8" w:rsidRDefault="002743F8" w:rsidP="002743F8">
      <w:r>
        <w:tab/>
        <w:t>“CARES Act” means the federal ‘‘Coronavirus Aid, Relief, and Economic Security Act’’</w:t>
      </w:r>
      <w:r w:rsidR="004045B7">
        <w:t xml:space="preserve">, </w:t>
      </w:r>
      <w:proofErr w:type="spellStart"/>
      <w:r w:rsidR="004045B7" w:rsidRPr="004045B7">
        <w:t>Pub.L</w:t>
      </w:r>
      <w:proofErr w:type="spellEnd"/>
      <w:r w:rsidR="004045B7" w:rsidRPr="004045B7">
        <w:t>. 116–136</w:t>
      </w:r>
      <w:r w:rsidR="007F5FAC">
        <w:t>.</w:t>
      </w:r>
    </w:p>
    <w:p w:rsidR="00B70ED2" w:rsidRDefault="00B70ED2" w:rsidP="00B70ED2">
      <w:r>
        <w:tab/>
        <w:t xml:space="preserve">"Emergency unemployment benefit period" means the period which begins on December 20, 2020, and ends on February 27, 2021, </w:t>
      </w:r>
      <w:r w:rsidRPr="002A15C8">
        <w:t>or at the conclusion of the calendar week in which total expenditures of emergency unemployment benefits chargeable to the unemployment compensation fund Statewide first exceed $</w:t>
      </w:r>
      <w:r>
        <w:t>35</w:t>
      </w:r>
      <w:r w:rsidRPr="002A15C8">
        <w:t xml:space="preserve">0 million, if the conclusion of that week occurs before </w:t>
      </w:r>
      <w:r>
        <w:t>February 27,2021.  No emergency unemployment benefits shall be paid to any individual with respect to periods of unemployment after February 27, 2021.</w:t>
      </w:r>
    </w:p>
    <w:p w:rsidR="00EB4AF7" w:rsidRDefault="00EB4AF7" w:rsidP="00EB4AF7">
      <w:r>
        <w:tab/>
        <w:t xml:space="preserve">"Emergency unemployment benefits" means benefits financed entirely by the State and paid to </w:t>
      </w:r>
      <w:proofErr w:type="spellStart"/>
      <w:r>
        <w:t>exhaustees</w:t>
      </w:r>
      <w:proofErr w:type="spellEnd"/>
      <w:r>
        <w:t xml:space="preserve"> pursuant to sections 1 through 5 of P.L.    , c.    (C.      )(</w:t>
      </w:r>
      <w:r w:rsidR="00DB2348">
        <w:t>pending</w:t>
      </w:r>
      <w:r>
        <w:t xml:space="preserve"> before the Legislature as this bill).</w:t>
      </w:r>
    </w:p>
    <w:p w:rsidR="00465EF7" w:rsidRDefault="00465EF7" w:rsidP="00465EF7">
      <w:r>
        <w:tab/>
        <w:t>"</w:t>
      </w:r>
      <w:proofErr w:type="spellStart"/>
      <w:r>
        <w:t>Exhaustee</w:t>
      </w:r>
      <w:proofErr w:type="spellEnd"/>
      <w:r>
        <w:t>" means an individual who</w:t>
      </w:r>
      <w:r w:rsidR="00323327">
        <w:t xml:space="preserve">, at any time during </w:t>
      </w:r>
      <w:r w:rsidR="000F273F">
        <w:t xml:space="preserve">the </w:t>
      </w:r>
      <w:r w:rsidR="00574695">
        <w:t>e</w:t>
      </w:r>
      <w:r w:rsidR="00323327">
        <w:t xml:space="preserve">mergency unemployment benefit period, has </w:t>
      </w:r>
      <w:r>
        <w:t>exhausted all of the regular benefits that were available to the individual pursuant to the "unemployment compensation law," R.S.43:21-1 et seq.</w:t>
      </w:r>
      <w:r w:rsidR="0020071A">
        <w:t>,</w:t>
      </w:r>
      <w:r>
        <w:t xml:space="preserve"> including benefits payable to federal civilian employees and ex-service persons or payable u</w:t>
      </w:r>
      <w:r w:rsidR="00323327">
        <w:t xml:space="preserve">nder the combined wage program, all </w:t>
      </w:r>
      <w:r w:rsidR="00545529">
        <w:t>extended unemployment benefits</w:t>
      </w:r>
      <w:r w:rsidR="00323327">
        <w:t xml:space="preserve"> available under State or federal</w:t>
      </w:r>
      <w:r w:rsidR="00545529">
        <w:t xml:space="preserve"> laws</w:t>
      </w:r>
      <w:r w:rsidR="00323327">
        <w:t>, including PUA benefits</w:t>
      </w:r>
      <w:r w:rsidR="009952E6">
        <w:t>,</w:t>
      </w:r>
      <w:r w:rsidR="00323327">
        <w:t xml:space="preserve"> </w:t>
      </w:r>
      <w:r w:rsidR="00A27985">
        <w:t>and all</w:t>
      </w:r>
      <w:r w:rsidR="00323327">
        <w:t xml:space="preserve"> other </w:t>
      </w:r>
      <w:r w:rsidR="00545529">
        <w:t xml:space="preserve">unemployment </w:t>
      </w:r>
      <w:r w:rsidR="00323327">
        <w:t>benefits provided under the CARES Act</w:t>
      </w:r>
      <w:r w:rsidR="006A2E79">
        <w:t xml:space="preserve">, except that the individual shall still be an </w:t>
      </w:r>
      <w:proofErr w:type="spellStart"/>
      <w:r w:rsidR="006A2E79">
        <w:t>exhaustee</w:t>
      </w:r>
      <w:proofErr w:type="spellEnd"/>
      <w:r w:rsidR="006A2E79">
        <w:t xml:space="preserve"> if the only other unemployment benefits the individual receives</w:t>
      </w:r>
      <w:r w:rsidR="00574695">
        <w:t xml:space="preserve"> during emergency unemployment benefit period</w:t>
      </w:r>
      <w:r w:rsidR="006A2E79">
        <w:t xml:space="preserve"> are federal unemployment benefits intended to supplement State unemployment benefits during a benefit week, such as the $600 per week of federal Pandemic Unemployment Compensation that was provided pursuant to the CARES </w:t>
      </w:r>
      <w:r w:rsidR="0085434B">
        <w:t>A</w:t>
      </w:r>
      <w:r w:rsidR="006A2E79">
        <w:t>ct during 2020</w:t>
      </w:r>
      <w:r w:rsidR="0030757D">
        <w:t>.</w:t>
      </w:r>
    </w:p>
    <w:p w:rsidR="0030757D" w:rsidRDefault="0030757D" w:rsidP="00465EF7">
      <w:r>
        <w:tab/>
        <w:t>“PUA benefits</w:t>
      </w:r>
      <w:r w:rsidR="000176B3">
        <w:t>”</w:t>
      </w:r>
      <w:r>
        <w:t xml:space="preserve"> means </w:t>
      </w:r>
      <w:r w:rsidR="007F5FAC">
        <w:t>p</w:t>
      </w:r>
      <w:r>
        <w:t xml:space="preserve">andemic </w:t>
      </w:r>
      <w:r w:rsidR="007F5FAC">
        <w:t>unemployment as</w:t>
      </w:r>
      <w:r w:rsidR="000176B3" w:rsidRPr="000176B3">
        <w:t>sistance</w:t>
      </w:r>
      <w:r>
        <w:t xml:space="preserve"> </w:t>
      </w:r>
      <w:r w:rsidR="000176B3">
        <w:t>b</w:t>
      </w:r>
      <w:r>
        <w:t>enefits provided pursuant to the CARES Act</w:t>
      </w:r>
      <w:r w:rsidR="00590FE7">
        <w:t>.</w:t>
      </w:r>
    </w:p>
    <w:p w:rsidR="00465EF7" w:rsidRDefault="00465EF7" w:rsidP="00465EF7"/>
    <w:p w:rsidR="005E5289" w:rsidRDefault="00465EF7" w:rsidP="00465EF7">
      <w:r>
        <w:tab/>
        <w:t>2.</w:t>
      </w:r>
      <w:r w:rsidR="00BB69A1">
        <w:tab/>
      </w:r>
      <w:r w:rsidR="004D57F2">
        <w:t xml:space="preserve">(New section) </w:t>
      </w:r>
      <w:r w:rsidR="00BB69A1">
        <w:t xml:space="preserve"> </w:t>
      </w:r>
      <w:r w:rsidR="005E5289">
        <w:t xml:space="preserve">a.  </w:t>
      </w:r>
      <w:r>
        <w:t xml:space="preserve">During </w:t>
      </w:r>
      <w:r w:rsidR="00CD5299">
        <w:t>the</w:t>
      </w:r>
      <w:r w:rsidR="00296492">
        <w:t xml:space="preserve"> </w:t>
      </w:r>
      <w:r>
        <w:t>emergency unemployme</w:t>
      </w:r>
      <w:r w:rsidR="009952E6">
        <w:t xml:space="preserve">nt benefit period, an </w:t>
      </w:r>
      <w:proofErr w:type="spellStart"/>
      <w:r w:rsidR="009952E6">
        <w:t>exhaustee</w:t>
      </w:r>
      <w:proofErr w:type="spellEnd"/>
      <w:r w:rsidR="006A2E79">
        <w:t xml:space="preserve"> who </w:t>
      </w:r>
      <w:r>
        <w:t xml:space="preserve">continues to meet the eligibility requirements for regular </w:t>
      </w:r>
      <w:r w:rsidR="00C5438C">
        <w:t xml:space="preserve">unemployment </w:t>
      </w:r>
      <w:r>
        <w:t xml:space="preserve">benefits pursuant to the </w:t>
      </w:r>
      <w:r>
        <w:lastRenderedPageBreak/>
        <w:t>provisions of the "unemployment compensation law," R.S.43:21-1 et seq.</w:t>
      </w:r>
      <w:r w:rsidR="005E5289">
        <w:t>, except as provided in subsection b. of this section</w:t>
      </w:r>
      <w:r>
        <w:t>,</w:t>
      </w:r>
      <w:r w:rsidR="00B9142D">
        <w:t xml:space="preserve"> or the eligibility requirements for PUA benefits </w:t>
      </w:r>
      <w:r w:rsidR="00A27985">
        <w:t xml:space="preserve">or other unemployment benefits the </w:t>
      </w:r>
      <w:proofErr w:type="spellStart"/>
      <w:r w:rsidR="00A27985">
        <w:t>exhaustee</w:t>
      </w:r>
      <w:proofErr w:type="spellEnd"/>
      <w:r w:rsidR="00A27985">
        <w:t xml:space="preserve"> received </w:t>
      </w:r>
      <w:r w:rsidR="00B9142D">
        <w:t>pursuant to the CARES Act,</w:t>
      </w:r>
      <w:r w:rsidR="00A27985">
        <w:t xml:space="preserve"> </w:t>
      </w:r>
      <w:r>
        <w:t xml:space="preserve">may receive weekly emergency unemployment benefits in an amount equal to the weekly benefit amount of the </w:t>
      </w:r>
      <w:proofErr w:type="spellStart"/>
      <w:r>
        <w:t>exhaustee's</w:t>
      </w:r>
      <w:proofErr w:type="spellEnd"/>
      <w:r>
        <w:t xml:space="preserve"> most recent regular unemployment benefit claim </w:t>
      </w:r>
      <w:r w:rsidR="00C5438C">
        <w:t>under</w:t>
      </w:r>
      <w:r>
        <w:t xml:space="preserve"> the "unemployment compensation law," R.S.43:21-1 et seq.</w:t>
      </w:r>
      <w:r w:rsidR="00B9142D">
        <w:t xml:space="preserve">, or, if the </w:t>
      </w:r>
      <w:proofErr w:type="spellStart"/>
      <w:r w:rsidR="00B9142D">
        <w:t>exhaustee</w:t>
      </w:r>
      <w:proofErr w:type="spellEnd"/>
      <w:r w:rsidR="00B9142D">
        <w:t xml:space="preserve"> was receiving PUA benefits pursuant to the CARES Act</w:t>
      </w:r>
      <w:r w:rsidR="00B24228">
        <w:t xml:space="preserve">, equal to the weekly benefit amount of the </w:t>
      </w:r>
      <w:proofErr w:type="spellStart"/>
      <w:r w:rsidR="00B24228">
        <w:t>exhaustee’s</w:t>
      </w:r>
      <w:proofErr w:type="spellEnd"/>
      <w:r w:rsidR="00B24228">
        <w:t xml:space="preserve"> PUA benefit claim</w:t>
      </w:r>
      <w:r w:rsidR="00B9142D">
        <w:t>.</w:t>
      </w:r>
    </w:p>
    <w:p w:rsidR="005E5289" w:rsidRDefault="005E5289" w:rsidP="00465EF7">
      <w:r>
        <w:tab/>
        <w:t>b.</w:t>
      </w:r>
      <w:r>
        <w:tab/>
      </w:r>
      <w:r w:rsidR="00C5438C">
        <w:t xml:space="preserve">For any week of the emergency benefit period in </w:t>
      </w:r>
      <w:r w:rsidR="00E830F1">
        <w:t xml:space="preserve">which </w:t>
      </w:r>
      <w:r w:rsidR="00E830F1">
        <w:rPr>
          <w:bCs/>
          <w:iCs/>
        </w:rPr>
        <w:t xml:space="preserve">the public health emergency and state of emergency </w:t>
      </w:r>
      <w:r w:rsidR="00E830F1">
        <w:rPr>
          <w:bCs/>
          <w:iCs/>
          <w:color w:val="000000"/>
        </w:rPr>
        <w:t xml:space="preserve">declared by the Governor on March 9, 2020, and any subsequent extensions of that </w:t>
      </w:r>
      <w:r w:rsidR="00E830F1">
        <w:rPr>
          <w:bCs/>
          <w:iCs/>
        </w:rPr>
        <w:t xml:space="preserve">public health emergency and state of emergency are in effect, </w:t>
      </w:r>
      <w:r w:rsidR="00C5438C">
        <w:t>all modifications</w:t>
      </w:r>
      <w:r w:rsidR="007B6E19">
        <w:t xml:space="preserve"> or waivers</w:t>
      </w:r>
      <w:r w:rsidR="00C5438C">
        <w:t xml:space="preserve"> of requirements for job search and availability to work made </w:t>
      </w:r>
      <w:r w:rsidR="00E830F1">
        <w:t xml:space="preserve">with respect to unemployment benefits provided </w:t>
      </w:r>
      <w:r w:rsidR="00C5438C">
        <w:t>pursuant to the CARES Act shall apply with respect to a claim for emergency unemployment benefits.</w:t>
      </w:r>
    </w:p>
    <w:p w:rsidR="00465EF7" w:rsidRDefault="005E5289" w:rsidP="00465EF7">
      <w:r>
        <w:tab/>
        <w:t>c.</w:t>
      </w:r>
      <w:r>
        <w:tab/>
      </w:r>
      <w:r w:rsidR="00465EF7">
        <w:t>The maximum emergency unemployment benefits an individual may receive pursuant to sections 1 through 5 of P.L.    , c.</w:t>
      </w:r>
      <w:r w:rsidR="00BB69A1">
        <w:t>    </w:t>
      </w:r>
      <w:r w:rsidR="00465EF7">
        <w:t>(C.      )(</w:t>
      </w:r>
      <w:r w:rsidR="00DB2348">
        <w:t>pending</w:t>
      </w:r>
      <w:r w:rsidR="00465EF7">
        <w:t xml:space="preserve"> before the Legislature as this bill) </w:t>
      </w:r>
      <w:r w:rsidR="00E158FE">
        <w:t>shall be</w:t>
      </w:r>
      <w:r w:rsidR="00465EF7">
        <w:t xml:space="preserve"> eight times the weekly benefit amount that was payable to the individual pursuant to the "unemployment compensation law," R.S.43:21-1 et seq., including benefits payable to federal civilian employees and ex-service persons or payable under the combined wage program, or </w:t>
      </w:r>
      <w:r w:rsidR="00972B13">
        <w:t xml:space="preserve">that </w:t>
      </w:r>
      <w:r w:rsidR="00465EF7">
        <w:t>was payable</w:t>
      </w:r>
      <w:r w:rsidR="00545529">
        <w:t xml:space="preserve"> as PUA benefits </w:t>
      </w:r>
      <w:r w:rsidR="00B24228">
        <w:t>pursuant to</w:t>
      </w:r>
      <w:r w:rsidR="00465EF7">
        <w:t xml:space="preserve"> the CARES Act, in the individual's applicable benefit year.</w:t>
      </w:r>
    </w:p>
    <w:p w:rsidR="00465EF7" w:rsidRDefault="00465EF7" w:rsidP="00465EF7"/>
    <w:p w:rsidR="00465EF7" w:rsidRDefault="00465EF7" w:rsidP="00465EF7">
      <w:r>
        <w:tab/>
        <w:t>3.</w:t>
      </w:r>
      <w:r w:rsidR="008F6678">
        <w:tab/>
      </w:r>
      <w:r w:rsidR="004D57F2">
        <w:t>(New section)</w:t>
      </w:r>
      <w:r w:rsidR="008F6678">
        <w:t xml:space="preserve"> </w:t>
      </w:r>
      <w:r w:rsidR="004D57F2">
        <w:t xml:space="preserve"> </w:t>
      </w:r>
      <w:r>
        <w:t>No employer's account shall be charged for emergency unemployment benefits paid to an unemployed individual pursuant to sections 1 through 5 of P.L.    , c.    (C.      )(</w:t>
      </w:r>
      <w:r w:rsidR="00DB2348">
        <w:t>pending</w:t>
      </w:r>
      <w:r>
        <w:t xml:space="preserve"> before the Legislature as this bill)</w:t>
      </w:r>
      <w:r w:rsidR="00545529">
        <w:t>, provided that e</w:t>
      </w:r>
      <w:r>
        <w:t>mergency unemployment benefits paid to federal civilian employees shall be charged to the appropriate federal account</w:t>
      </w:r>
      <w:r w:rsidR="00545529">
        <w:t>, and e</w:t>
      </w:r>
      <w:r>
        <w:t>mergency unemployment benefits paid to ex-service persons shall be charged to the General Fund.</w:t>
      </w:r>
    </w:p>
    <w:p w:rsidR="00465EF7" w:rsidRDefault="00465EF7" w:rsidP="00465EF7"/>
    <w:p w:rsidR="005E5289" w:rsidRDefault="00465EF7" w:rsidP="00465EF7">
      <w:r>
        <w:tab/>
        <w:t>4.</w:t>
      </w:r>
      <w:r w:rsidR="008F6678">
        <w:tab/>
      </w:r>
      <w:r w:rsidR="004D57F2">
        <w:t xml:space="preserve">(New section) </w:t>
      </w:r>
      <w:r w:rsidR="008F6678">
        <w:t xml:space="preserve"> </w:t>
      </w:r>
      <w:r w:rsidR="005E5289">
        <w:t xml:space="preserve">a.  </w:t>
      </w:r>
      <w:r>
        <w:t xml:space="preserve">Emergency unemployment benefits </w:t>
      </w:r>
      <w:r w:rsidR="00972B13">
        <w:t>shall</w:t>
      </w:r>
      <w:r>
        <w:t xml:space="preserve"> be paid pursuant to the provisions of sections 1 through 5 of P.L.    , c.</w:t>
      </w:r>
      <w:r w:rsidR="008F6678">
        <w:t>    </w:t>
      </w:r>
      <w:r>
        <w:t>(C.      )(</w:t>
      </w:r>
      <w:r w:rsidR="00DB2348">
        <w:t>pending</w:t>
      </w:r>
      <w:r>
        <w:t xml:space="preserve"> before the Legislature as this bill) only with respect to weeks not within an extended benefit period, and not within a period covered by any federal law allowing the filing of new claims extending benefits beyond those provided for as regular or extended benefits</w:t>
      </w:r>
      <w:r w:rsidR="005E5289">
        <w:t>, except as provided in subsection b. of this section</w:t>
      </w:r>
      <w:r>
        <w:t>.</w:t>
      </w:r>
    </w:p>
    <w:p w:rsidR="00465EF7" w:rsidRDefault="005E5289" w:rsidP="00465EF7">
      <w:r>
        <w:tab/>
        <w:t>b.</w:t>
      </w:r>
      <w:r>
        <w:tab/>
      </w:r>
      <w:r w:rsidR="009D2B45">
        <w:t>To the extent permitted by federal law</w:t>
      </w:r>
      <w:r w:rsidR="002D2238">
        <w:t xml:space="preserve"> without penalty</w:t>
      </w:r>
      <w:r w:rsidR="009D2B45">
        <w:t xml:space="preserve">, the payment of emergency unemployment benefits to an individual shall be discontinued, if the individual becomes eligible for, and commences to receive, any unemployment benefits which become </w:t>
      </w:r>
      <w:r w:rsidR="009D2B45">
        <w:lastRenderedPageBreak/>
        <w:t>available to the individual during the emergency unemployment benefit period</w:t>
      </w:r>
      <w:r>
        <w:t>, except that emergency unemployment benefits may be paid to an individual in the same week</w:t>
      </w:r>
      <w:r w:rsidR="00972B13">
        <w:t>s</w:t>
      </w:r>
      <w:r>
        <w:t xml:space="preserve"> as federal unemployment benefits intended to supplement </w:t>
      </w:r>
      <w:r w:rsidR="007F5FAC">
        <w:t>State</w:t>
      </w:r>
      <w:r>
        <w:t xml:space="preserve"> unemployment benefits, such as the $600 per week of federal Pandemic Unemployment Compensation that was provided pursuant to the CARES </w:t>
      </w:r>
      <w:r w:rsidR="0085434B">
        <w:t>A</w:t>
      </w:r>
      <w:r>
        <w:t>ct during 2020.</w:t>
      </w:r>
    </w:p>
    <w:p w:rsidR="00465EF7" w:rsidRDefault="00465EF7" w:rsidP="00465EF7"/>
    <w:p w:rsidR="00465EF7" w:rsidRDefault="008F6678" w:rsidP="00465EF7">
      <w:r>
        <w:tab/>
        <w:t>5.</w:t>
      </w:r>
      <w:r>
        <w:tab/>
      </w:r>
      <w:r w:rsidR="004D57F2">
        <w:t xml:space="preserve">(New section) </w:t>
      </w:r>
      <w:r w:rsidR="00465EF7">
        <w:t>The division shall use appro</w:t>
      </w:r>
      <w:r w:rsidR="00972B13">
        <w:t>priate administrative means to e</w:t>
      </w:r>
      <w:r w:rsidR="00465EF7">
        <w:t>nsure that emergency unemployment benefits are paid only to individuals who meet the requirements of sections 1 through 5 of P.L.    , c.    (C.      )(</w:t>
      </w:r>
      <w:r w:rsidR="00DB2348">
        <w:t>pending</w:t>
      </w:r>
      <w:r w:rsidR="00465EF7">
        <w:t xml:space="preserve"> before the Legislature as this bill).  These administrative actions may include, but shall not be limited to, matching the claimant's social security number against available </w:t>
      </w:r>
      <w:r w:rsidR="00972B13">
        <w:t>wage records to e</w:t>
      </w:r>
      <w:r w:rsidR="00465EF7">
        <w:t>nsure that no earnings were reported for that claimant by employers under R.S.43:21-14 for periods in which emergency unemployment benefits were paid.</w:t>
      </w:r>
    </w:p>
    <w:p w:rsidR="005B5BEA" w:rsidRDefault="005B5BEA" w:rsidP="00686AEB"/>
    <w:p w:rsidR="004D57F2" w:rsidRDefault="004D57F2" w:rsidP="00686AEB">
      <w:r>
        <w:tab/>
        <w:t>6.</w:t>
      </w:r>
      <w:r>
        <w:tab/>
        <w:t>Section 5 of P.L.2020, c.57 (C.43:21-20.13) is amended to read as follows:</w:t>
      </w:r>
    </w:p>
    <w:p w:rsidR="006965CF" w:rsidRDefault="006965CF" w:rsidP="006965CF">
      <w:r>
        <w:tab/>
        <w:t>5.</w:t>
      </w:r>
      <w:r>
        <w:tab/>
        <w:t xml:space="preserve">To facilitate the providing of the maximum possible benefits for employees and savings for employers in the State from the federal financing of unemployment benefits provided in connection with short-time compensation programs pursuant to section 2108 of the "Coronavirus Aid, Relief, and Economic Security Act," Pub. Law 116-136 and from federal financing of emergency increases in unemployment benefits under section 2104 of that act, </w:t>
      </w:r>
      <w:r>
        <w:rPr>
          <w:u w:val="single"/>
        </w:rPr>
        <w:t>and any extension or reinstatement of the federal financing for those purposes pursuant to any subsequent federal legislation,</w:t>
      </w:r>
      <w:r>
        <w:t xml:space="preserve"> the division shall, during the period </w:t>
      </w:r>
      <w:r w:rsidR="00B968E6" w:rsidRPr="00B968E6">
        <w:rPr>
          <w:rFonts w:ascii="Albertus Extra Bold" w:hAnsi="Albertus Extra Bold"/>
          <w:b/>
        </w:rPr>
        <w:t>[</w:t>
      </w:r>
      <w:r>
        <w:t>from</w:t>
      </w:r>
      <w:r w:rsidR="00B968E6" w:rsidRPr="00B968E6">
        <w:rPr>
          <w:rFonts w:ascii="Albertus Extra Bold" w:hAnsi="Albertus Extra Bold"/>
          <w:b/>
        </w:rPr>
        <w:t>]</w:t>
      </w:r>
      <w:r>
        <w:t xml:space="preserve"> </w:t>
      </w:r>
      <w:r w:rsidR="00B968E6">
        <w:rPr>
          <w:u w:val="single"/>
        </w:rPr>
        <w:t>commencing with</w:t>
      </w:r>
      <w:r w:rsidR="00B968E6">
        <w:t xml:space="preserve"> </w:t>
      </w:r>
      <w:r>
        <w:t xml:space="preserve">the effective date of this act </w:t>
      </w:r>
      <w:r w:rsidR="00B968E6" w:rsidRPr="00B968E6">
        <w:rPr>
          <w:rFonts w:ascii="Albertus Extra Bold" w:hAnsi="Albertus Extra Bold"/>
          <w:b/>
        </w:rPr>
        <w:t>[</w:t>
      </w:r>
      <w:r>
        <w:t>until December 31, 2020</w:t>
      </w:r>
      <w:r w:rsidR="00B968E6" w:rsidRPr="00B968E6">
        <w:rPr>
          <w:rFonts w:ascii="Albertus Extra Bold" w:hAnsi="Albertus Extra Bold"/>
          <w:b/>
        </w:rPr>
        <w:t>]</w:t>
      </w:r>
      <w:r>
        <w:t>, undertake the following actions:</w:t>
      </w:r>
    </w:p>
    <w:p w:rsidR="006965CF" w:rsidRDefault="006965CF" w:rsidP="006965CF">
      <w:r>
        <w:tab/>
        <w:t>a.</w:t>
      </w:r>
      <w:r>
        <w:tab/>
        <w:t>Make available to all employers who may be eligible to participate in a shared work program pursuant to P.L.2011, c.154 (C.43:21-20.3 et seq.) for which full federal funding of short-time unemployment benefits is available pursuant to section 2108 of the "Coronavirus Aid, Relief, and Economic Security Act," Pub. Law 116-136,</w:t>
      </w:r>
      <w:r w:rsidR="00B968E6">
        <w:t xml:space="preserve"> </w:t>
      </w:r>
      <w:r w:rsidR="00B968E6">
        <w:rPr>
          <w:u w:val="single"/>
        </w:rPr>
        <w:t>and pursuant to any extension or reinstatement of the federal financing for those purposes pursuant to any subsequent federal legislation,</w:t>
      </w:r>
      <w:r>
        <w:t xml:space="preserve"> a guidance document which explains:</w:t>
      </w:r>
    </w:p>
    <w:p w:rsidR="006965CF" w:rsidRDefault="006965CF" w:rsidP="006965CF">
      <w:r>
        <w:tab/>
        <w:t>(1)</w:t>
      </w:r>
      <w:r>
        <w:tab/>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6965CF" w:rsidRDefault="006965CF" w:rsidP="006965CF">
      <w:r>
        <w:lastRenderedPageBreak/>
        <w:tab/>
        <w:t>(2)</w:t>
      </w:r>
      <w:r>
        <w:tab/>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6965CF" w:rsidRDefault="006965CF" w:rsidP="006965CF">
      <w:r>
        <w:tab/>
        <w:t>b.</w:t>
      </w:r>
      <w:r>
        <w:tab/>
        <w:t>Provide any eligible employer with guidance in making an application</w:t>
      </w:r>
      <w:r w:rsidR="00CE3AC4">
        <w:t xml:space="preserve"> </w:t>
      </w:r>
      <w:r w:rsidR="00CE3AC4" w:rsidRPr="00CE3AC4">
        <w:rPr>
          <w:u w:val="single"/>
        </w:rPr>
        <w:t>for approval of a shared work program</w:t>
      </w:r>
      <w:r>
        <w:t>;</w:t>
      </w:r>
    </w:p>
    <w:p w:rsidR="006965CF" w:rsidRDefault="006965CF" w:rsidP="006965CF">
      <w:r>
        <w:tab/>
        <w:t>c.</w:t>
      </w:r>
      <w:r>
        <w:tab/>
        <w:t>Permit an application for approval of a shared work program to be submitted to, and approved by, the division in advance of the date on which reduced hours of employment are to commence to permit payment of benefits under the program immediately upon that commencement;</w:t>
      </w:r>
    </w:p>
    <w:p w:rsidR="006965CF" w:rsidRDefault="006965CF" w:rsidP="006965CF">
      <w:r>
        <w:tab/>
        <w:t>d.</w:t>
      </w:r>
      <w:r>
        <w:tab/>
        <w:t>Permit employers who have fully laid off employees to resume employing those employees on a partial basis in a manner consistent with the requirements of P.L.2011, c.154 (C.43:21-20.3 et seq.), and establish a shared work program to make short-time benefits available to those employees; and</w:t>
      </w:r>
    </w:p>
    <w:p w:rsidR="006965CF" w:rsidRDefault="006965CF" w:rsidP="006965CF">
      <w:r>
        <w:tab/>
        <w:t>e.</w:t>
      </w:r>
      <w:r>
        <w:tab/>
        <w:t>Permit, upon the approval of a shared work program, of the payment of benefits retroactively back to the time that the shared work application was submitted and commenced in a manner consistent with the requirements of P.L.2011, c.154 (C.43:21-20.3 et seq.).</w:t>
      </w:r>
    </w:p>
    <w:p w:rsidR="00B968E6" w:rsidRPr="00B968E6" w:rsidRDefault="00B968E6" w:rsidP="006965CF">
      <w:pPr>
        <w:rPr>
          <w:u w:val="single"/>
        </w:rPr>
      </w:pPr>
      <w:r>
        <w:tab/>
      </w:r>
      <w:r w:rsidRPr="00B968E6">
        <w:rPr>
          <w:u w:val="single"/>
        </w:rPr>
        <w:t>The division shall continue to undertake the actions indicated in subsections b., c., d., and e.</w:t>
      </w:r>
      <w:r w:rsidR="00DB2348">
        <w:rPr>
          <w:u w:val="single"/>
        </w:rPr>
        <w:t xml:space="preserve"> of this section</w:t>
      </w:r>
      <w:r w:rsidRPr="00B968E6">
        <w:rPr>
          <w:u w:val="single"/>
        </w:rPr>
        <w:t xml:space="preserve"> whether or not full federal funding of short-time unemployment benefits continues to be available.</w:t>
      </w:r>
    </w:p>
    <w:p w:rsidR="006965CF" w:rsidRDefault="006965CF" w:rsidP="006965CF">
      <w:r>
        <w:t>(</w:t>
      </w:r>
      <w:proofErr w:type="spellStart"/>
      <w:r>
        <w:t>cf</w:t>
      </w:r>
      <w:proofErr w:type="spellEnd"/>
      <w:r>
        <w:t>: P.L.2020, c.57, s.5)</w:t>
      </w:r>
    </w:p>
    <w:p w:rsidR="006965CF" w:rsidRDefault="006965CF" w:rsidP="00686AEB"/>
    <w:p w:rsidR="00686AEB" w:rsidRPr="00AA7880" w:rsidRDefault="00686AEB" w:rsidP="00686AEB">
      <w:r>
        <w:tab/>
      </w:r>
      <w:r w:rsidR="004D57F2">
        <w:t>7</w:t>
      </w:r>
      <w:r w:rsidR="002600EA">
        <w:t>.</w:t>
      </w:r>
      <w:r w:rsidR="00465EF7">
        <w:tab/>
      </w:r>
      <w:r w:rsidR="002600EA">
        <w:t>This act shall take effect</w:t>
      </w:r>
      <w:r w:rsidR="00465EF7">
        <w:t xml:space="preserve"> immediately.</w:t>
      </w:r>
    </w:p>
    <w:p w:rsidR="00EE765B" w:rsidRDefault="00EE765B" w:rsidP="00686AEB"/>
    <w:p w:rsidR="00EE765B" w:rsidRPr="00CE7BD8" w:rsidRDefault="00EE765B" w:rsidP="00686AEB"/>
    <w:p w:rsidR="00686AEB" w:rsidRPr="00AA7880" w:rsidRDefault="00686AEB" w:rsidP="00686AEB">
      <w:pPr>
        <w:jc w:val="center"/>
      </w:pPr>
      <w:r w:rsidRPr="00D71D68">
        <w:t>STATEMENT</w:t>
      </w:r>
    </w:p>
    <w:p w:rsidR="00686AEB" w:rsidRDefault="00686AEB" w:rsidP="00686AEB"/>
    <w:p w:rsidR="00F41AA8" w:rsidRDefault="00F41AA8" w:rsidP="00686AEB">
      <w:r>
        <w:tab/>
      </w:r>
      <w:r w:rsidR="00DB2348" w:rsidRPr="00DB2348">
        <w:t>This bill provides eight weeks of emergency unemployment benefits during the period from December 22, 2020 to February 27, 2021</w:t>
      </w:r>
      <w:r w:rsidR="00B70ED2">
        <w:t>, or</w:t>
      </w:r>
      <w:r w:rsidR="00B70ED2" w:rsidRPr="00DB2348">
        <w:t xml:space="preserve"> to </w:t>
      </w:r>
      <w:r w:rsidR="00B70ED2" w:rsidRPr="002A15C8">
        <w:t>the calendar week in which total expenditures of emergency unemployment benefits first exceed $</w:t>
      </w:r>
      <w:r w:rsidR="00B70ED2">
        <w:t>35</w:t>
      </w:r>
      <w:r w:rsidR="00B70ED2" w:rsidRPr="002A15C8">
        <w:t xml:space="preserve">0 million, if the conclusion of that week occurs before </w:t>
      </w:r>
      <w:r w:rsidR="00B70ED2">
        <w:t xml:space="preserve">February 27, 2021, </w:t>
      </w:r>
      <w:r w:rsidR="00DB2348" w:rsidRPr="00DB2348">
        <w:t>to individuals who exhaust all other unemployment benefits. The bill provides the emergency unemployment benefits to individuals who have exhausted their regular State unemployment benefits, any State or federal extended unemployment benefits, and any other federal unemployment benefits, including those that are provided to self-employed workers, gig workers, and other workers who are not eligible for regular State unemployment benefits.</w:t>
      </w:r>
      <w:r w:rsidR="000176B3">
        <w:t xml:space="preserve">  The amount of the weekly </w:t>
      </w:r>
      <w:r w:rsidR="00487AD5">
        <w:t xml:space="preserve">emergency unemployment </w:t>
      </w:r>
      <w:r w:rsidR="000176B3">
        <w:t xml:space="preserve">benefit paid to an individual is the same as the amount the individual was paid </w:t>
      </w:r>
      <w:r w:rsidR="00487AD5">
        <w:t>in</w:t>
      </w:r>
      <w:r w:rsidR="000176B3">
        <w:t xml:space="preserve"> regular State unemployment benefits</w:t>
      </w:r>
      <w:r w:rsidR="00487AD5">
        <w:t>,</w:t>
      </w:r>
      <w:r w:rsidR="000176B3">
        <w:t xml:space="preserve"> or</w:t>
      </w:r>
      <w:r w:rsidR="00487AD5">
        <w:t xml:space="preserve"> in</w:t>
      </w:r>
      <w:r w:rsidR="000176B3">
        <w:t xml:space="preserve"> PUA</w:t>
      </w:r>
      <w:r w:rsidR="00487AD5">
        <w:t xml:space="preserve"> </w:t>
      </w:r>
      <w:r w:rsidR="000176B3">
        <w:t>benefits</w:t>
      </w:r>
      <w:r w:rsidR="00487AD5">
        <w:t>,</w:t>
      </w:r>
      <w:r w:rsidR="000176B3">
        <w:t xml:space="preserve"> as applicable.</w:t>
      </w:r>
    </w:p>
    <w:p w:rsidR="00F41AA8" w:rsidRDefault="00420AB9" w:rsidP="00686AEB">
      <w:r>
        <w:lastRenderedPageBreak/>
        <w:tab/>
      </w:r>
      <w:r w:rsidR="00B930F5">
        <w:t>The emergency unemployment benefits provided by the bill is funded entirely by the State.  N</w:t>
      </w:r>
      <w:r>
        <w:t xml:space="preserve">o employer's account </w:t>
      </w:r>
      <w:r w:rsidR="00B930F5">
        <w:t>is</w:t>
      </w:r>
      <w:r>
        <w:t xml:space="preserve"> charged for emergency unemployment benefits paid to an unemployed individual pursuant to the provisions of the bill.</w:t>
      </w:r>
    </w:p>
    <w:p w:rsidR="00F77C2E" w:rsidRDefault="009B42F0" w:rsidP="00F77C2E">
      <w:r>
        <w:tab/>
        <w:t xml:space="preserve">The bill also provides </w:t>
      </w:r>
      <w:r w:rsidR="00F05A80">
        <w:t>that the actions that the Division of Unemployment and Temporary Disabili</w:t>
      </w:r>
      <w:r w:rsidR="00F77C2E">
        <w:t>ty is requir</w:t>
      </w:r>
      <w:r w:rsidR="00F05A80">
        <w:t xml:space="preserve">ed by section 5 of P.L.2020, c.57 (C.43:21-20.13) to undertake to </w:t>
      </w:r>
      <w:r w:rsidR="00CE3AC4">
        <w:t>help</w:t>
      </w:r>
      <w:r w:rsidR="00F05A80">
        <w:t xml:space="preserve"> employers o</w:t>
      </w:r>
      <w:r w:rsidR="00CE3AC4">
        <w:t>btain</w:t>
      </w:r>
      <w:r w:rsidR="00F05A80">
        <w:t xml:space="preserve"> </w:t>
      </w:r>
      <w:r w:rsidR="00CE3AC4">
        <w:t xml:space="preserve">federal funding of </w:t>
      </w:r>
      <w:r w:rsidR="00F05A80">
        <w:t>share</w:t>
      </w:r>
      <w:r w:rsidR="00CE3AC4">
        <w:t>d</w:t>
      </w:r>
      <w:r w:rsidR="00F05A80">
        <w:t xml:space="preserve"> work unemployment benefits </w:t>
      </w:r>
      <w:r w:rsidR="00CE3AC4">
        <w:t xml:space="preserve">shall </w:t>
      </w:r>
      <w:r w:rsidR="00F05A80">
        <w:t>be continue</w:t>
      </w:r>
      <w:r w:rsidR="00CE3AC4">
        <w:t xml:space="preserve"> to be required either</w:t>
      </w:r>
      <w:r w:rsidR="00F77C2E">
        <w:t xml:space="preserve"> </w:t>
      </w:r>
      <w:r w:rsidR="00F05A80">
        <w:t xml:space="preserve">as long as </w:t>
      </w:r>
      <w:r w:rsidR="00CE3AC4">
        <w:t xml:space="preserve">the </w:t>
      </w:r>
      <w:r w:rsidR="00F05A80">
        <w:t xml:space="preserve">federal funding is available </w:t>
      </w:r>
      <w:r w:rsidR="00CE3AC4">
        <w:t>or</w:t>
      </w:r>
      <w:r w:rsidR="00F05A80">
        <w:t xml:space="preserve"> after federal funds are no longer available.  The actions which would not continue</w:t>
      </w:r>
      <w:r w:rsidR="00F77C2E">
        <w:t xml:space="preserve"> to be require</w:t>
      </w:r>
      <w:r w:rsidR="00F05A80">
        <w:t>d</w:t>
      </w:r>
      <w:r w:rsidR="00F77C2E">
        <w:t xml:space="preserve"> when the federal funds are no longer available</w:t>
      </w:r>
      <w:r w:rsidR="00F05A80">
        <w:t xml:space="preserve"> involve providing guidance</w:t>
      </w:r>
      <w:r w:rsidR="00CE3AC4">
        <w:t xml:space="preserve"> to employer to obtain </w:t>
      </w:r>
      <w:r w:rsidR="00F77C2E">
        <w:t>those</w:t>
      </w:r>
      <w:r w:rsidR="00F05A80">
        <w:t xml:space="preserve"> federal fund</w:t>
      </w:r>
      <w:r w:rsidR="00F77C2E">
        <w:t>s</w:t>
      </w:r>
      <w:r w:rsidR="00F05A80">
        <w:t xml:space="preserve">.  The actions which </w:t>
      </w:r>
      <w:r w:rsidR="00F77C2E">
        <w:t>will</w:t>
      </w:r>
      <w:r w:rsidR="00F05A80">
        <w:t xml:space="preserve"> continue</w:t>
      </w:r>
      <w:r w:rsidR="00F77C2E">
        <w:t xml:space="preserve"> to be required </w:t>
      </w:r>
      <w:r w:rsidR="00F05A80">
        <w:t xml:space="preserve">after the ending of </w:t>
      </w:r>
      <w:r w:rsidR="00F77C2E">
        <w:t xml:space="preserve">the availability of the </w:t>
      </w:r>
      <w:r w:rsidR="00F05A80">
        <w:t xml:space="preserve">federal funding </w:t>
      </w:r>
      <w:r w:rsidR="00CE3AC4">
        <w:t>are</w:t>
      </w:r>
      <w:r w:rsidR="00F77C2E">
        <w:t>:</w:t>
      </w:r>
    </w:p>
    <w:p w:rsidR="00CE3AC4" w:rsidRPr="00CE3AC4" w:rsidRDefault="00F77C2E" w:rsidP="00F77C2E">
      <w:r>
        <w:tab/>
        <w:t>1.</w:t>
      </w:r>
      <w:r>
        <w:tab/>
      </w:r>
      <w:r w:rsidR="00CE3AC4">
        <w:t>providing any eligible employer with guidance in making an applica</w:t>
      </w:r>
      <w:r w:rsidR="00CE3AC4" w:rsidRPr="00CE3AC4">
        <w:t>tion for approval of a shared work program</w:t>
      </w:r>
      <w:r w:rsidR="00F759A0">
        <w:t>;</w:t>
      </w:r>
    </w:p>
    <w:p w:rsidR="00F77C2E" w:rsidRDefault="00CE3AC4" w:rsidP="00F77C2E">
      <w:r>
        <w:tab/>
        <w:t>2.</w:t>
      </w:r>
      <w:r>
        <w:tab/>
      </w:r>
      <w:r w:rsidR="00F05A80">
        <w:t>permitting submission</w:t>
      </w:r>
      <w:r w:rsidR="00F77C2E">
        <w:t xml:space="preserve"> and approval</w:t>
      </w:r>
      <w:r w:rsidR="00F05A80">
        <w:t xml:space="preserve"> of applications to participate in a sh</w:t>
      </w:r>
      <w:r w:rsidR="00F77C2E">
        <w:t>ared work program in advance of the date benefits commence;</w:t>
      </w:r>
    </w:p>
    <w:p w:rsidR="00F77C2E" w:rsidRDefault="00F77C2E" w:rsidP="00686AEB">
      <w:r>
        <w:tab/>
      </w:r>
      <w:r w:rsidR="00CE3AC4">
        <w:t>3</w:t>
      </w:r>
      <w:r>
        <w:t>.</w:t>
      </w:r>
      <w:r>
        <w:tab/>
        <w:t>permitting employers who have fully laid off employees to resume employing those employees on a partial basis and establish a shared work program making benefits available to those employees; and</w:t>
      </w:r>
    </w:p>
    <w:p w:rsidR="00F41AA8" w:rsidRDefault="00F77C2E" w:rsidP="00686AEB">
      <w:r>
        <w:tab/>
      </w:r>
      <w:r w:rsidR="005653C5">
        <w:t>4</w:t>
      </w:r>
      <w:r>
        <w:t>.</w:t>
      </w:r>
      <w:r>
        <w:tab/>
        <w:t>permitting, upon approval of a shared work program, the payment of benefits retroactively back to the time that the application was made for approval of a shared work program.</w:t>
      </w:r>
    </w:p>
    <w:sectPr w:rsidR="00F41AA8" w:rsidSect="009C20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74E" w:rsidRDefault="0053074E">
      <w:r>
        <w:separator/>
      </w:r>
    </w:p>
  </w:endnote>
  <w:endnote w:type="continuationSeparator" w:id="0">
    <w:p w:rsidR="0053074E" w:rsidRDefault="0053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C45" w:rsidRDefault="00F24C45" w:rsidP="00F24C45">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15" w:rsidRPr="00921C91" w:rsidRDefault="009B1B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1B15" w:rsidRPr="00921C91" w:rsidRDefault="009B1B15">
    <w:pPr>
      <w:pStyle w:val="Footer"/>
      <w:rPr>
        <w:szCs w:val="18"/>
      </w:rPr>
    </w:pPr>
  </w:p>
  <w:p w:rsidR="009B1B15" w:rsidRPr="00921C91" w:rsidRDefault="009B1B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1B15" w:rsidRDefault="009B1B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74E" w:rsidRDefault="0053074E">
      <w:r>
        <w:separator/>
      </w:r>
    </w:p>
  </w:footnote>
  <w:footnote w:type="continuationSeparator" w:id="0">
    <w:p w:rsidR="0053074E" w:rsidRDefault="0053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54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20DA" w:rsidRDefault="009C20DA" w:rsidP="009C20DA">
    <w:pPr>
      <w:pStyle w:val="bpuHeadSpon"/>
    </w:pPr>
    <w:r w:rsidRPr="009C20DA">
      <w:rPr>
        <w:rStyle w:val="bpuHeadSponChar"/>
      </w:rPr>
      <w:t>S3283</w:t>
    </w:r>
    <w:r>
      <w:t xml:space="preserve"> ADDIEGO, LAGANA</w:t>
    </w:r>
  </w:p>
  <w:p w:rsidR="009C20DA" w:rsidRDefault="009C20DA" w:rsidP="009C20DA">
    <w:pPr>
      <w:pStyle w:val="bpuHeadSpon"/>
    </w:pPr>
    <w:r>
      <w:fldChar w:fldCharType="begin"/>
    </w:r>
    <w:r>
      <w:instrText xml:space="preserve"> PAGE  \* MERGEFORMAT </w:instrText>
    </w:r>
    <w:r>
      <w:fldChar w:fldCharType="separate"/>
    </w:r>
    <w:r w:rsidR="00A15465">
      <w:rPr>
        <w:noProof/>
      </w:rPr>
      <w:t>6</w:t>
    </w:r>
    <w:r>
      <w:fldChar w:fldCharType="end"/>
    </w:r>
  </w:p>
  <w:p w:rsidR="009C20DA" w:rsidRDefault="009C20DA" w:rsidP="009C20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20DA" w:rsidRDefault="009C20DA" w:rsidP="009C20DA">
    <w:pPr>
      <w:pStyle w:val="bpuHeadSpon"/>
    </w:pPr>
    <w:r w:rsidRPr="009C20DA">
      <w:rPr>
        <w:rStyle w:val="bpuHeadSponChar"/>
      </w:rPr>
      <w:t>S3283</w:t>
    </w:r>
    <w:r>
      <w:t xml:space="preserve"> ADDIEGO, LAGANA</w:t>
    </w:r>
  </w:p>
  <w:p w:rsidR="009C20DA" w:rsidRDefault="009C20DA" w:rsidP="009C20DA">
    <w:pPr>
      <w:pStyle w:val="bpuHeadSpon"/>
    </w:pPr>
    <w:r>
      <w:fldChar w:fldCharType="begin"/>
    </w:r>
    <w:r>
      <w:instrText xml:space="preserve"> PAGE  \* MERGEFORMAT </w:instrText>
    </w:r>
    <w:r>
      <w:fldChar w:fldCharType="separate"/>
    </w:r>
    <w:r w:rsidR="00A15465">
      <w:rPr>
        <w:noProof/>
      </w:rPr>
      <w:t>2</w:t>
    </w:r>
    <w:r>
      <w:fldChar w:fldCharType="end"/>
    </w:r>
  </w:p>
  <w:p w:rsidR="009C20DA" w:rsidRDefault="009C20DA" w:rsidP="009C20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701"/>
    <w:rsid w:val="000051BD"/>
    <w:rsid w:val="000160A5"/>
    <w:rsid w:val="000176B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6B45"/>
    <w:rsid w:val="000D11AF"/>
    <w:rsid w:val="000D6255"/>
    <w:rsid w:val="000D6262"/>
    <w:rsid w:val="000D7B4A"/>
    <w:rsid w:val="000E4006"/>
    <w:rsid w:val="000F273F"/>
    <w:rsid w:val="000F3DA2"/>
    <w:rsid w:val="000F5FDE"/>
    <w:rsid w:val="000F7466"/>
    <w:rsid w:val="00103C40"/>
    <w:rsid w:val="0013000E"/>
    <w:rsid w:val="0013106B"/>
    <w:rsid w:val="00133F81"/>
    <w:rsid w:val="00135943"/>
    <w:rsid w:val="0014664C"/>
    <w:rsid w:val="001645FB"/>
    <w:rsid w:val="00173D2B"/>
    <w:rsid w:val="00181676"/>
    <w:rsid w:val="001835C7"/>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71A"/>
    <w:rsid w:val="00205533"/>
    <w:rsid w:val="00212B8D"/>
    <w:rsid w:val="00222983"/>
    <w:rsid w:val="002306C4"/>
    <w:rsid w:val="002370D0"/>
    <w:rsid w:val="00255958"/>
    <w:rsid w:val="00257FA2"/>
    <w:rsid w:val="002600EA"/>
    <w:rsid w:val="0026574A"/>
    <w:rsid w:val="002660BB"/>
    <w:rsid w:val="002720E8"/>
    <w:rsid w:val="002743F8"/>
    <w:rsid w:val="00275201"/>
    <w:rsid w:val="00275293"/>
    <w:rsid w:val="002776B0"/>
    <w:rsid w:val="00286C7E"/>
    <w:rsid w:val="00296492"/>
    <w:rsid w:val="002A1029"/>
    <w:rsid w:val="002A3A1A"/>
    <w:rsid w:val="002A4692"/>
    <w:rsid w:val="002A51BA"/>
    <w:rsid w:val="002B2E26"/>
    <w:rsid w:val="002B3FE6"/>
    <w:rsid w:val="002C2D81"/>
    <w:rsid w:val="002C461E"/>
    <w:rsid w:val="002C6CEC"/>
    <w:rsid w:val="002D2238"/>
    <w:rsid w:val="002E07F0"/>
    <w:rsid w:val="002E09CE"/>
    <w:rsid w:val="002E69D1"/>
    <w:rsid w:val="002F3BA6"/>
    <w:rsid w:val="0030757D"/>
    <w:rsid w:val="00315320"/>
    <w:rsid w:val="0032332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4031"/>
    <w:rsid w:val="004045B7"/>
    <w:rsid w:val="00416C4B"/>
    <w:rsid w:val="0041751E"/>
    <w:rsid w:val="00420AB9"/>
    <w:rsid w:val="004211E5"/>
    <w:rsid w:val="00422091"/>
    <w:rsid w:val="0043386C"/>
    <w:rsid w:val="00436F2D"/>
    <w:rsid w:val="00436F5D"/>
    <w:rsid w:val="00441B42"/>
    <w:rsid w:val="0045118A"/>
    <w:rsid w:val="00455D51"/>
    <w:rsid w:val="00456BF9"/>
    <w:rsid w:val="00461057"/>
    <w:rsid w:val="00465EF7"/>
    <w:rsid w:val="004704A8"/>
    <w:rsid w:val="00471102"/>
    <w:rsid w:val="00471F18"/>
    <w:rsid w:val="00484144"/>
    <w:rsid w:val="00484C19"/>
    <w:rsid w:val="00485866"/>
    <w:rsid w:val="00487AD5"/>
    <w:rsid w:val="00492076"/>
    <w:rsid w:val="00493B1D"/>
    <w:rsid w:val="00497037"/>
    <w:rsid w:val="004A3009"/>
    <w:rsid w:val="004A6940"/>
    <w:rsid w:val="004A77A4"/>
    <w:rsid w:val="004C742C"/>
    <w:rsid w:val="004D57F2"/>
    <w:rsid w:val="004E1F3E"/>
    <w:rsid w:val="004F21BD"/>
    <w:rsid w:val="004F4F1D"/>
    <w:rsid w:val="004F74DD"/>
    <w:rsid w:val="00501317"/>
    <w:rsid w:val="0050495C"/>
    <w:rsid w:val="00505DC9"/>
    <w:rsid w:val="00506E1E"/>
    <w:rsid w:val="00513C81"/>
    <w:rsid w:val="00527BFB"/>
    <w:rsid w:val="0053074E"/>
    <w:rsid w:val="00531C2A"/>
    <w:rsid w:val="00532A32"/>
    <w:rsid w:val="00540B0B"/>
    <w:rsid w:val="0054460F"/>
    <w:rsid w:val="00545529"/>
    <w:rsid w:val="0055163C"/>
    <w:rsid w:val="005536CD"/>
    <w:rsid w:val="00554051"/>
    <w:rsid w:val="00557240"/>
    <w:rsid w:val="005629A4"/>
    <w:rsid w:val="005651F3"/>
    <w:rsid w:val="005653C5"/>
    <w:rsid w:val="00572184"/>
    <w:rsid w:val="00574695"/>
    <w:rsid w:val="00577A15"/>
    <w:rsid w:val="00580533"/>
    <w:rsid w:val="00590FE7"/>
    <w:rsid w:val="0059131D"/>
    <w:rsid w:val="005B3F92"/>
    <w:rsid w:val="005B479C"/>
    <w:rsid w:val="005B561E"/>
    <w:rsid w:val="005B5BEA"/>
    <w:rsid w:val="005C07E4"/>
    <w:rsid w:val="005C2124"/>
    <w:rsid w:val="005C336F"/>
    <w:rsid w:val="005C7F3C"/>
    <w:rsid w:val="005E017C"/>
    <w:rsid w:val="005E50C6"/>
    <w:rsid w:val="005E528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628"/>
    <w:rsid w:val="00665CBC"/>
    <w:rsid w:val="00667A5C"/>
    <w:rsid w:val="00677316"/>
    <w:rsid w:val="00686AEB"/>
    <w:rsid w:val="006965CF"/>
    <w:rsid w:val="006A2E79"/>
    <w:rsid w:val="006B7897"/>
    <w:rsid w:val="006B7FA7"/>
    <w:rsid w:val="006C086A"/>
    <w:rsid w:val="006C21C1"/>
    <w:rsid w:val="006C7327"/>
    <w:rsid w:val="006C7701"/>
    <w:rsid w:val="006D00E5"/>
    <w:rsid w:val="006D791B"/>
    <w:rsid w:val="006E2895"/>
    <w:rsid w:val="006F180D"/>
    <w:rsid w:val="006F4334"/>
    <w:rsid w:val="006F47AF"/>
    <w:rsid w:val="006F6B8A"/>
    <w:rsid w:val="00707CD3"/>
    <w:rsid w:val="00716BB9"/>
    <w:rsid w:val="007256D1"/>
    <w:rsid w:val="00726C02"/>
    <w:rsid w:val="007279FD"/>
    <w:rsid w:val="007502CB"/>
    <w:rsid w:val="00752D79"/>
    <w:rsid w:val="00752E20"/>
    <w:rsid w:val="00756EDE"/>
    <w:rsid w:val="00764456"/>
    <w:rsid w:val="00767B65"/>
    <w:rsid w:val="00781B4D"/>
    <w:rsid w:val="007824BF"/>
    <w:rsid w:val="00783B8D"/>
    <w:rsid w:val="00794B94"/>
    <w:rsid w:val="00794BD4"/>
    <w:rsid w:val="007A2F73"/>
    <w:rsid w:val="007A3061"/>
    <w:rsid w:val="007A5A0B"/>
    <w:rsid w:val="007B6E19"/>
    <w:rsid w:val="007C0E14"/>
    <w:rsid w:val="007C2DBE"/>
    <w:rsid w:val="007C7DE4"/>
    <w:rsid w:val="007D40CB"/>
    <w:rsid w:val="007D5796"/>
    <w:rsid w:val="007D59C0"/>
    <w:rsid w:val="007D7D9C"/>
    <w:rsid w:val="007F485D"/>
    <w:rsid w:val="007F5FAC"/>
    <w:rsid w:val="007F6050"/>
    <w:rsid w:val="00813627"/>
    <w:rsid w:val="00832816"/>
    <w:rsid w:val="00837109"/>
    <w:rsid w:val="00840365"/>
    <w:rsid w:val="008406A3"/>
    <w:rsid w:val="00841D2C"/>
    <w:rsid w:val="00845F3C"/>
    <w:rsid w:val="008461B8"/>
    <w:rsid w:val="008462F1"/>
    <w:rsid w:val="00847EF1"/>
    <w:rsid w:val="008538FA"/>
    <w:rsid w:val="0085434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678"/>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B13"/>
    <w:rsid w:val="00973069"/>
    <w:rsid w:val="00973523"/>
    <w:rsid w:val="00980766"/>
    <w:rsid w:val="009835D4"/>
    <w:rsid w:val="009865D4"/>
    <w:rsid w:val="009952E6"/>
    <w:rsid w:val="00997152"/>
    <w:rsid w:val="009972CD"/>
    <w:rsid w:val="009A0E9C"/>
    <w:rsid w:val="009A45DA"/>
    <w:rsid w:val="009B06D2"/>
    <w:rsid w:val="009B1B15"/>
    <w:rsid w:val="009B34EC"/>
    <w:rsid w:val="009B42F0"/>
    <w:rsid w:val="009B5D67"/>
    <w:rsid w:val="009B6176"/>
    <w:rsid w:val="009C0D22"/>
    <w:rsid w:val="009C20DA"/>
    <w:rsid w:val="009C2DD9"/>
    <w:rsid w:val="009C3E09"/>
    <w:rsid w:val="009C5630"/>
    <w:rsid w:val="009C5B7F"/>
    <w:rsid w:val="009D0E5D"/>
    <w:rsid w:val="009D0F63"/>
    <w:rsid w:val="009D2B45"/>
    <w:rsid w:val="009D7934"/>
    <w:rsid w:val="009D7CCF"/>
    <w:rsid w:val="009E5961"/>
    <w:rsid w:val="009F4FAC"/>
    <w:rsid w:val="00A017C0"/>
    <w:rsid w:val="00A11228"/>
    <w:rsid w:val="00A15465"/>
    <w:rsid w:val="00A222C2"/>
    <w:rsid w:val="00A27985"/>
    <w:rsid w:val="00A305D6"/>
    <w:rsid w:val="00A342C4"/>
    <w:rsid w:val="00A50F6B"/>
    <w:rsid w:val="00A52237"/>
    <w:rsid w:val="00A551D6"/>
    <w:rsid w:val="00A6251B"/>
    <w:rsid w:val="00A6754E"/>
    <w:rsid w:val="00A70F58"/>
    <w:rsid w:val="00A72987"/>
    <w:rsid w:val="00A7346B"/>
    <w:rsid w:val="00A75B10"/>
    <w:rsid w:val="00A84C4F"/>
    <w:rsid w:val="00A932A1"/>
    <w:rsid w:val="00A96E06"/>
    <w:rsid w:val="00AA6197"/>
    <w:rsid w:val="00AA6C70"/>
    <w:rsid w:val="00AB16FD"/>
    <w:rsid w:val="00AB4813"/>
    <w:rsid w:val="00AB5182"/>
    <w:rsid w:val="00AC4BBE"/>
    <w:rsid w:val="00AC51C3"/>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228"/>
    <w:rsid w:val="00B2574A"/>
    <w:rsid w:val="00B3519E"/>
    <w:rsid w:val="00B35D8A"/>
    <w:rsid w:val="00B45B34"/>
    <w:rsid w:val="00B57047"/>
    <w:rsid w:val="00B61D86"/>
    <w:rsid w:val="00B6342D"/>
    <w:rsid w:val="00B70ED2"/>
    <w:rsid w:val="00B726BD"/>
    <w:rsid w:val="00B732BC"/>
    <w:rsid w:val="00B90E33"/>
    <w:rsid w:val="00B9142D"/>
    <w:rsid w:val="00B930F5"/>
    <w:rsid w:val="00B9676B"/>
    <w:rsid w:val="00B968E6"/>
    <w:rsid w:val="00BA2EA5"/>
    <w:rsid w:val="00BA364B"/>
    <w:rsid w:val="00BB1190"/>
    <w:rsid w:val="00BB31D0"/>
    <w:rsid w:val="00BB3A11"/>
    <w:rsid w:val="00BB4DDB"/>
    <w:rsid w:val="00BB5D79"/>
    <w:rsid w:val="00BB5F02"/>
    <w:rsid w:val="00BB69A1"/>
    <w:rsid w:val="00BC7892"/>
    <w:rsid w:val="00BE24D6"/>
    <w:rsid w:val="00BE7EFA"/>
    <w:rsid w:val="00BF06AD"/>
    <w:rsid w:val="00BF2C67"/>
    <w:rsid w:val="00C003CA"/>
    <w:rsid w:val="00C04F4D"/>
    <w:rsid w:val="00C12E48"/>
    <w:rsid w:val="00C13D14"/>
    <w:rsid w:val="00C15F53"/>
    <w:rsid w:val="00C23F09"/>
    <w:rsid w:val="00C25356"/>
    <w:rsid w:val="00C328D0"/>
    <w:rsid w:val="00C46BC1"/>
    <w:rsid w:val="00C5235F"/>
    <w:rsid w:val="00C5438C"/>
    <w:rsid w:val="00C54CE2"/>
    <w:rsid w:val="00C66BF3"/>
    <w:rsid w:val="00C70140"/>
    <w:rsid w:val="00C73CA7"/>
    <w:rsid w:val="00C822F6"/>
    <w:rsid w:val="00C82AC2"/>
    <w:rsid w:val="00C8456C"/>
    <w:rsid w:val="00C84645"/>
    <w:rsid w:val="00C84CAA"/>
    <w:rsid w:val="00C91E19"/>
    <w:rsid w:val="00C92402"/>
    <w:rsid w:val="00C92867"/>
    <w:rsid w:val="00C93B93"/>
    <w:rsid w:val="00CA037D"/>
    <w:rsid w:val="00CA0837"/>
    <w:rsid w:val="00CA2442"/>
    <w:rsid w:val="00CA4725"/>
    <w:rsid w:val="00CB6246"/>
    <w:rsid w:val="00CC0A17"/>
    <w:rsid w:val="00CD0F93"/>
    <w:rsid w:val="00CD1BD1"/>
    <w:rsid w:val="00CD528D"/>
    <w:rsid w:val="00CD5299"/>
    <w:rsid w:val="00CE3AC4"/>
    <w:rsid w:val="00CE78BF"/>
    <w:rsid w:val="00CF65EB"/>
    <w:rsid w:val="00CF72AD"/>
    <w:rsid w:val="00D02441"/>
    <w:rsid w:val="00D039F4"/>
    <w:rsid w:val="00D10496"/>
    <w:rsid w:val="00D11173"/>
    <w:rsid w:val="00D1215F"/>
    <w:rsid w:val="00D16561"/>
    <w:rsid w:val="00D17FF8"/>
    <w:rsid w:val="00D22F2E"/>
    <w:rsid w:val="00D268AC"/>
    <w:rsid w:val="00D27FF3"/>
    <w:rsid w:val="00D343D0"/>
    <w:rsid w:val="00D3664D"/>
    <w:rsid w:val="00D500E9"/>
    <w:rsid w:val="00D507BC"/>
    <w:rsid w:val="00D53F5F"/>
    <w:rsid w:val="00D6090A"/>
    <w:rsid w:val="00D62FA3"/>
    <w:rsid w:val="00D63B6F"/>
    <w:rsid w:val="00D64A90"/>
    <w:rsid w:val="00D9410B"/>
    <w:rsid w:val="00D9695B"/>
    <w:rsid w:val="00D970CC"/>
    <w:rsid w:val="00DA2417"/>
    <w:rsid w:val="00DA5585"/>
    <w:rsid w:val="00DB02AC"/>
    <w:rsid w:val="00DB2348"/>
    <w:rsid w:val="00DB6AA2"/>
    <w:rsid w:val="00DE10D1"/>
    <w:rsid w:val="00DE2514"/>
    <w:rsid w:val="00DE6851"/>
    <w:rsid w:val="00DF03EE"/>
    <w:rsid w:val="00E01B71"/>
    <w:rsid w:val="00E05CC9"/>
    <w:rsid w:val="00E11CBD"/>
    <w:rsid w:val="00E15573"/>
    <w:rsid w:val="00E158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0F1"/>
    <w:rsid w:val="00E93836"/>
    <w:rsid w:val="00EA7C16"/>
    <w:rsid w:val="00EB4AF7"/>
    <w:rsid w:val="00EC5281"/>
    <w:rsid w:val="00EC791D"/>
    <w:rsid w:val="00EC7CA6"/>
    <w:rsid w:val="00ED3C5D"/>
    <w:rsid w:val="00ED4553"/>
    <w:rsid w:val="00EE765B"/>
    <w:rsid w:val="00F00D08"/>
    <w:rsid w:val="00F05A80"/>
    <w:rsid w:val="00F1350D"/>
    <w:rsid w:val="00F15583"/>
    <w:rsid w:val="00F17C18"/>
    <w:rsid w:val="00F200EE"/>
    <w:rsid w:val="00F22481"/>
    <w:rsid w:val="00F24C45"/>
    <w:rsid w:val="00F2542E"/>
    <w:rsid w:val="00F27278"/>
    <w:rsid w:val="00F344E3"/>
    <w:rsid w:val="00F34D58"/>
    <w:rsid w:val="00F40FC9"/>
    <w:rsid w:val="00F41A9D"/>
    <w:rsid w:val="00F41AA8"/>
    <w:rsid w:val="00F44314"/>
    <w:rsid w:val="00F54B9C"/>
    <w:rsid w:val="00F56E96"/>
    <w:rsid w:val="00F573DD"/>
    <w:rsid w:val="00F61E59"/>
    <w:rsid w:val="00F63D99"/>
    <w:rsid w:val="00F6426B"/>
    <w:rsid w:val="00F709B3"/>
    <w:rsid w:val="00F71A5E"/>
    <w:rsid w:val="00F759A0"/>
    <w:rsid w:val="00F77C2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698186-C9E1-4FDB-9542-8D575F60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279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7985"/>
    <w:rPr>
      <w:rFonts w:ascii="Segoe UI" w:hAnsi="Segoe UI" w:cs="Segoe UI"/>
      <w:spacing w:val="4"/>
      <w:sz w:val="18"/>
      <w:szCs w:val="18"/>
    </w:rPr>
  </w:style>
  <w:style w:type="character" w:styleId="LineNumber">
    <w:name w:val="line number"/>
    <w:basedOn w:val="DefaultParagraphFont"/>
    <w:semiHidden/>
    <w:unhideWhenUsed/>
    <w:rsid w:val="009C2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1896</Words>
  <Characters>10521</Characters>
  <Application>Microsoft Office Word</Application>
  <DocSecurity>0</DocSecurity>
  <Lines>242</Lines>
  <Paragraphs>50</Paragraphs>
  <ScaleCrop>false</ScaleCrop>
  <HeadingPairs>
    <vt:vector size="2" baseType="variant">
      <vt:variant>
        <vt:lpstr>Title</vt:lpstr>
      </vt:variant>
      <vt:variant>
        <vt:i4>1</vt:i4>
      </vt:variant>
    </vt:vector>
  </HeadingPairs>
  <TitlesOfParts>
    <vt:vector size="1" baseType="lpstr">
      <vt:lpstr>S3283</vt:lpstr>
    </vt:vector>
  </TitlesOfParts>
  <Manager>R225</Manager>
  <Company>NJ Office of Legislative Services</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S3283</dc:title>
  <dc:subject/>
  <dc:creator>Senator  ADDIEGO, Senator  LAGANA</dc:creator>
  <cp:keywords>S3283|6|CL |84|279|289|F|0|</cp:keywords>
  <dc:description>INTRODUCED DECEMBER 10, 2020</dc:description>
  <cp:lastModifiedBy>Todaro, Vivian</cp:lastModifiedBy>
  <cp:revision>2</cp:revision>
  <cp:lastPrinted>2020-12-11T15:38:00Z</cp:lastPrinted>
  <dcterms:created xsi:type="dcterms:W3CDTF">2020-12-15T14:13:00Z</dcterms:created>
  <dcterms:modified xsi:type="dcterms:W3CDTF">2020-12-15T14:13:00Z</dcterms:modified>
  <cp:category>Sections 1 through 5: C.43:21-24.31 et seq.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