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1A" w:rsidRDefault="00C94E1A" w:rsidP="00C94E1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3286 </w:t>
      </w:r>
    </w:p>
    <w:p w:rsidR="00C94E1A" w:rsidRPr="009D38FF" w:rsidRDefault="00C94E1A" w:rsidP="00C94E1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4918010" r:id="rId7"/>
        </w:object>
      </w:r>
    </w:p>
    <w:p w:rsidR="00C94E1A" w:rsidRDefault="00C94E1A" w:rsidP="00C94E1A">
      <w:pPr>
        <w:pStyle w:val="bpuState"/>
      </w:pPr>
      <w:r>
        <w:t>STATE OF NEW JERSEY</w:t>
      </w:r>
    </w:p>
    <w:p w:rsidR="00C94E1A" w:rsidRDefault="00C94E1A" w:rsidP="00C94E1A">
      <w:pPr>
        <w:pStyle w:val="bpuLegislature"/>
      </w:pPr>
      <w:r>
        <w:t>219th LEGISLATURE</w:t>
      </w:r>
    </w:p>
    <w:p w:rsidR="00C94E1A" w:rsidRDefault="00C94E1A" w:rsidP="00C94E1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4918011" r:id="rId8"/>
        </w:object>
      </w:r>
      <w:r>
        <w:t xml:space="preserve">  </w:t>
      </w:r>
    </w:p>
    <w:p w:rsidR="00C94E1A" w:rsidRDefault="003C0587" w:rsidP="00C94E1A">
      <w:pPr>
        <w:pStyle w:val="bpuIntro"/>
      </w:pPr>
      <w:r>
        <w:t>INTRODUCED DECEMBER 16</w:t>
      </w:r>
      <w:r w:rsidR="00C94E1A">
        <w:t>, 2020</w:t>
      </w:r>
    </w:p>
    <w:p w:rsidR="00C94E1A" w:rsidRDefault="00C94E1A" w:rsidP="00C94E1A">
      <w:pPr>
        <w:pStyle w:val="bpuIntro"/>
      </w:pPr>
    </w:p>
    <w:p w:rsidR="00C94E1A" w:rsidRDefault="00C94E1A" w:rsidP="00C94E1A">
      <w:pPr>
        <w:pStyle w:val="bpuIntro"/>
        <w:sectPr w:rsidR="00C94E1A" w:rsidSect="00DF6E9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94E1A" w:rsidRDefault="00C94E1A" w:rsidP="00C94E1A">
      <w:pPr>
        <w:pStyle w:val="bpuIntro"/>
      </w:pPr>
    </w:p>
    <w:p w:rsidR="00C94E1A" w:rsidRDefault="00C94E1A" w:rsidP="00C94E1A">
      <w:pPr>
        <w:pStyle w:val="bpuSponsor"/>
      </w:pPr>
      <w:r>
        <w:t>Sponsored by:</w:t>
      </w:r>
    </w:p>
    <w:p w:rsidR="00C94E1A" w:rsidRDefault="00C94E1A" w:rsidP="00C94E1A">
      <w:pPr>
        <w:pStyle w:val="bpuSponsor"/>
      </w:pPr>
      <w:r>
        <w:t>Senator  M. TERESA RUIZ</w:t>
      </w:r>
    </w:p>
    <w:p w:rsidR="00C94E1A" w:rsidRDefault="00C94E1A" w:rsidP="00C94E1A">
      <w:pPr>
        <w:pStyle w:val="bpuSponsor"/>
      </w:pPr>
      <w:r>
        <w:t>District 29 (Essex)</w:t>
      </w:r>
    </w:p>
    <w:p w:rsidR="00C94E1A" w:rsidRDefault="00582B17" w:rsidP="00582B17">
      <w:pPr>
        <w:pStyle w:val="bpuSponsor"/>
      </w:pPr>
      <w:r>
        <w:t>Senator  LINDA R. GREENSTEIN</w:t>
      </w:r>
    </w:p>
    <w:p w:rsidR="00582B17" w:rsidRDefault="00582B17" w:rsidP="00582B17">
      <w:pPr>
        <w:pStyle w:val="bpuSponsor"/>
      </w:pPr>
      <w:r>
        <w:t>District 14 (Mercer and Middlesex)</w:t>
      </w:r>
    </w:p>
    <w:p w:rsidR="00582B17" w:rsidRPr="00582B17" w:rsidRDefault="00582B17" w:rsidP="00582B17">
      <w:pPr>
        <w:pStyle w:val="bpuSponsor"/>
      </w:pPr>
    </w:p>
    <w:p w:rsidR="00B617C7" w:rsidRDefault="00DF6E9B" w:rsidP="00DF6E9B">
      <w:pPr>
        <w:pStyle w:val="bpuSponsor"/>
      </w:pPr>
      <w:r>
        <w:t>Co-Sponsored by:</w:t>
      </w:r>
    </w:p>
    <w:p w:rsidR="00DF6E9B" w:rsidRPr="00DF6E9B" w:rsidRDefault="00DF6E9B" w:rsidP="00DF6E9B">
      <w:pPr>
        <w:pStyle w:val="bpuSponsor"/>
      </w:pPr>
      <w:r w:rsidRPr="00DF6E9B">
        <w:t>Senators Weinberg and Turner</w:t>
      </w:r>
    </w:p>
    <w:p w:rsidR="00B617C7" w:rsidRDefault="00B617C7" w:rsidP="00B617C7"/>
    <w:p w:rsidR="00DF6E9B" w:rsidRPr="00B617C7" w:rsidRDefault="00DF6E9B" w:rsidP="00B617C7"/>
    <w:p w:rsidR="00C94E1A" w:rsidRDefault="00C94E1A" w:rsidP="00C94E1A">
      <w:pPr>
        <w:pStyle w:val="bpuSponsor"/>
      </w:pPr>
    </w:p>
    <w:p w:rsidR="00C94E1A" w:rsidRDefault="00C94E1A" w:rsidP="00C94E1A">
      <w:pPr>
        <w:pStyle w:val="bpuSponsor"/>
      </w:pPr>
    </w:p>
    <w:p w:rsidR="00C94E1A" w:rsidRDefault="00C94E1A" w:rsidP="00C94E1A">
      <w:pPr>
        <w:pStyle w:val="bpuSponsor"/>
      </w:pPr>
      <w:r>
        <w:t>SYNOPSIS</w:t>
      </w:r>
    </w:p>
    <w:p w:rsidR="00C94E1A" w:rsidRDefault="00C94E1A" w:rsidP="00C94E1A">
      <w:pPr>
        <w:pStyle w:val="bpuNormText"/>
      </w:pPr>
      <w:r>
        <w:tab/>
        <w:t xml:space="preserve">Requires correctional police officers to wear body worn cameras. </w:t>
      </w:r>
    </w:p>
    <w:p w:rsidR="00C94E1A" w:rsidRDefault="00C94E1A" w:rsidP="00C94E1A">
      <w:pPr>
        <w:pStyle w:val="bpuNormText"/>
      </w:pPr>
    </w:p>
    <w:p w:rsidR="00C94E1A" w:rsidRDefault="00C94E1A" w:rsidP="00C94E1A">
      <w:pPr>
        <w:pStyle w:val="bpuSponsor"/>
      </w:pPr>
      <w:r>
        <w:t xml:space="preserve">CURRENT VERSION OF TEXT </w:t>
      </w:r>
    </w:p>
    <w:p w:rsidR="00C94E1A" w:rsidRDefault="00C94E1A" w:rsidP="00C94E1A">
      <w:pPr>
        <w:pStyle w:val="bpuNormText"/>
      </w:pPr>
      <w:r>
        <w:tab/>
        <w:t>As introduced.</w:t>
      </w:r>
    </w:p>
    <w:p w:rsidR="00C94E1A" w:rsidRDefault="00C94E1A" w:rsidP="00C94E1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94E1A" w:rsidRDefault="00C94E1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94E1A" w:rsidSect="00C94E1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15543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A48C0">
        <w:t>concerning correctional police officers and body worn cameras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5543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55430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A0909" w:rsidRDefault="003A0909" w:rsidP="00686AEB">
      <w:r>
        <w:tab/>
      </w:r>
      <w:r w:rsidR="00C83824">
        <w:t>1.</w:t>
      </w:r>
      <w:r w:rsidR="00C83824">
        <w:tab/>
      </w:r>
      <w:r>
        <w:t xml:space="preserve">The Commissioner of Corrections shall require all correctional police officers in every correctional facility in this State to wear a body worn camera while the officer </w:t>
      </w:r>
      <w:r w:rsidR="0044105D">
        <w:t xml:space="preserve">is </w:t>
      </w:r>
      <w:r w:rsidR="0044105D" w:rsidRPr="0044105D">
        <w:t xml:space="preserve">acting in the performance of the </w:t>
      </w:r>
      <w:r w:rsidR="0044105D">
        <w:t xml:space="preserve">officer’s </w:t>
      </w:r>
      <w:r w:rsidR="00E05012">
        <w:t xml:space="preserve">duties.  </w:t>
      </w:r>
    </w:p>
    <w:p w:rsidR="0044105D" w:rsidRDefault="0044105D" w:rsidP="00686AEB"/>
    <w:p w:rsidR="00686AEB" w:rsidRPr="00AA7880" w:rsidRDefault="0044105D" w:rsidP="00686AEB">
      <w:r>
        <w:tab/>
        <w:t xml:space="preserve">2.  </w:t>
      </w:r>
      <w:r w:rsidR="00155430">
        <w:t>This act shall take effect</w:t>
      </w:r>
      <w:r>
        <w:t xml:space="preserve"> on the first day of the seventh month next following enactment.  </w:t>
      </w:r>
    </w:p>
    <w:p w:rsidR="00686AEB" w:rsidRDefault="00686AEB" w:rsidP="00686AEB"/>
    <w:p w:rsidR="008C1B8D" w:rsidRPr="00CE7BD8" w:rsidRDefault="008C1B8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4105D" w:rsidRDefault="0044105D" w:rsidP="0044105D">
      <w:r>
        <w:tab/>
        <w:t xml:space="preserve">This bill requires all correctional police officers employed in a correctional facility in this State to wear a body worn camera </w:t>
      </w:r>
      <w:r w:rsidR="00A03C61">
        <w:t xml:space="preserve">(BWC) </w:t>
      </w:r>
      <w:r>
        <w:t xml:space="preserve">while the officer is </w:t>
      </w:r>
      <w:r w:rsidRPr="0044105D">
        <w:t xml:space="preserve">acting in the performance of the </w:t>
      </w:r>
      <w:r>
        <w:t xml:space="preserve">officer’s </w:t>
      </w:r>
      <w:r w:rsidR="00E05012">
        <w:t>duties</w:t>
      </w:r>
      <w:r>
        <w:t xml:space="preserve">.  </w:t>
      </w:r>
    </w:p>
    <w:p w:rsidR="0044105D" w:rsidRDefault="007C003F" w:rsidP="00686AEB">
      <w:r>
        <w:tab/>
      </w:r>
      <w:r w:rsidR="00D64C82">
        <w:t xml:space="preserve">According to the sponsor, </w:t>
      </w:r>
      <w:r w:rsidR="00E05012">
        <w:t xml:space="preserve">it </w:t>
      </w:r>
      <w:r w:rsidR="00D916E6">
        <w:t xml:space="preserve">is beneficial to </w:t>
      </w:r>
      <w:r w:rsidR="00E05012">
        <w:t>both the correctional police officers and the inmates when officers utilize b</w:t>
      </w:r>
      <w:r>
        <w:t>ody worn cameras (BWCs)</w:t>
      </w:r>
      <w:r w:rsidR="00E05012">
        <w:t xml:space="preserve"> </w:t>
      </w:r>
      <w:r w:rsidR="00D64C82">
        <w:t xml:space="preserve">in the violent, </w:t>
      </w:r>
      <w:r>
        <w:t>high stress environment of a correctional facili</w:t>
      </w:r>
      <w:r w:rsidR="00E05012">
        <w:t xml:space="preserve">ty. </w:t>
      </w:r>
      <w:r>
        <w:t>T</w:t>
      </w:r>
      <w:r w:rsidR="00D64C82">
        <w:t>he use of BWC</w:t>
      </w:r>
      <w:r w:rsidR="00E05012">
        <w:t>s</w:t>
      </w:r>
      <w:r w:rsidR="00D64C82">
        <w:t xml:space="preserve"> results in</w:t>
      </w:r>
      <w:r w:rsidRPr="007C003F">
        <w:t xml:space="preserve"> deescalat</w:t>
      </w:r>
      <w:r w:rsidR="00D64C82">
        <w:t>ing</w:t>
      </w:r>
      <w:r w:rsidRPr="007C003F">
        <w:t xml:space="preserve"> </w:t>
      </w:r>
      <w:r>
        <w:t>potentia</w:t>
      </w:r>
      <w:r w:rsidR="00D64C82">
        <w:t>ll</w:t>
      </w:r>
      <w:r w:rsidR="00E05012">
        <w:t>y violent situations, dissuades</w:t>
      </w:r>
      <w:r>
        <w:t xml:space="preserve"> </w:t>
      </w:r>
      <w:r w:rsidRPr="007C003F">
        <w:t xml:space="preserve">inmates </w:t>
      </w:r>
      <w:r>
        <w:t xml:space="preserve">from assaulting officers due to the threat of prosecution based on </w:t>
      </w:r>
      <w:r w:rsidR="00D916E6">
        <w:t xml:space="preserve">BWC </w:t>
      </w:r>
      <w:r>
        <w:t>video, r</w:t>
      </w:r>
      <w:r w:rsidRPr="007C003F">
        <w:t>educ</w:t>
      </w:r>
      <w:r w:rsidR="00E05012">
        <w:t>es</w:t>
      </w:r>
      <w:r>
        <w:t xml:space="preserve"> </w:t>
      </w:r>
      <w:r w:rsidRPr="007C003F">
        <w:t xml:space="preserve">the need for </w:t>
      </w:r>
      <w:r>
        <w:t xml:space="preserve">staff </w:t>
      </w:r>
      <w:r w:rsidRPr="007C003F">
        <w:t>use of force</w:t>
      </w:r>
      <w:r w:rsidR="00D64C82">
        <w:t xml:space="preserve">, </w:t>
      </w:r>
      <w:r>
        <w:t>filter</w:t>
      </w:r>
      <w:r w:rsidR="00E05012">
        <w:t>s</w:t>
      </w:r>
      <w:r>
        <w:t xml:space="preserve"> allegations from prisoners, </w:t>
      </w:r>
      <w:r w:rsidR="00E05012">
        <w:t>and provides</w:t>
      </w:r>
      <w:r>
        <w:t xml:space="preserve"> reliable evidence in legitimate cases.</w:t>
      </w:r>
    </w:p>
    <w:sectPr w:rsidR="0044105D" w:rsidSect="00C94E1A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B7F" w:rsidRDefault="00A92B7F">
      <w:r>
        <w:separator/>
      </w:r>
    </w:p>
  </w:endnote>
  <w:endnote w:type="continuationSeparator" w:id="0">
    <w:p w:rsidR="00A92B7F" w:rsidRDefault="00A9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7C7" w:rsidRDefault="00DF6E9B" w:rsidP="00DF6E9B">
    <w:pPr>
      <w:pStyle w:val="sponUdate"/>
    </w:pPr>
    <w:r>
      <w:t>(Sponsorship Updated As Of: 6/10/2021)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B7F" w:rsidRDefault="00A92B7F">
      <w:r>
        <w:separator/>
      </w:r>
    </w:p>
  </w:footnote>
  <w:footnote w:type="continuationSeparator" w:id="0">
    <w:p w:rsidR="00A92B7F" w:rsidRDefault="00A92B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17A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94E1A" w:rsidRDefault="00C94E1A" w:rsidP="00C94E1A">
    <w:pPr>
      <w:pStyle w:val="bpuHeadSpon"/>
    </w:pPr>
    <w:r w:rsidRPr="00C94E1A">
      <w:rPr>
        <w:rStyle w:val="bpuHeadSponChar"/>
      </w:rPr>
      <w:t>S3286</w:t>
    </w:r>
    <w:r>
      <w:t xml:space="preserve"> RUIZ</w:t>
    </w:r>
  </w:p>
  <w:p w:rsidR="00C94E1A" w:rsidRDefault="00C94E1A" w:rsidP="00C94E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83824">
      <w:rPr>
        <w:noProof/>
      </w:rPr>
      <w:t>3</w:t>
    </w:r>
    <w:r>
      <w:fldChar w:fldCharType="end"/>
    </w:r>
  </w:p>
  <w:p w:rsidR="00C94E1A" w:rsidRDefault="00C94E1A" w:rsidP="00C94E1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94E1A" w:rsidRDefault="00C94E1A" w:rsidP="00C94E1A">
    <w:pPr>
      <w:pStyle w:val="bpuHeadSpon"/>
    </w:pPr>
    <w:r w:rsidRPr="00C94E1A">
      <w:rPr>
        <w:rStyle w:val="bpuHeadSponChar"/>
      </w:rPr>
      <w:t>S3286</w:t>
    </w:r>
    <w:r>
      <w:t xml:space="preserve"> RUIZ</w:t>
    </w:r>
    <w:r w:rsidR="005C63BF">
      <w:t>, GREENSTEIN</w:t>
    </w:r>
  </w:p>
  <w:p w:rsidR="00C94E1A" w:rsidRDefault="00C94E1A" w:rsidP="00C94E1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17A65">
      <w:rPr>
        <w:noProof/>
      </w:rPr>
      <w:t>2</w:t>
    </w:r>
    <w:r>
      <w:fldChar w:fldCharType="end"/>
    </w:r>
  </w:p>
  <w:p w:rsidR="00C94E1A" w:rsidRDefault="00C94E1A" w:rsidP="00C94E1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B7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95B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A50"/>
    <w:rsid w:val="000E4006"/>
    <w:rsid w:val="000F3DA2"/>
    <w:rsid w:val="000F5FDE"/>
    <w:rsid w:val="000F7466"/>
    <w:rsid w:val="0013000E"/>
    <w:rsid w:val="00133F81"/>
    <w:rsid w:val="00135943"/>
    <w:rsid w:val="0014664C"/>
    <w:rsid w:val="00155430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CCF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E21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918"/>
    <w:rsid w:val="00315320"/>
    <w:rsid w:val="00316E72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CBB"/>
    <w:rsid w:val="00363CF5"/>
    <w:rsid w:val="00364344"/>
    <w:rsid w:val="003702CA"/>
    <w:rsid w:val="00370617"/>
    <w:rsid w:val="00382F1F"/>
    <w:rsid w:val="003840E5"/>
    <w:rsid w:val="00391DA4"/>
    <w:rsid w:val="003A0909"/>
    <w:rsid w:val="003A3C64"/>
    <w:rsid w:val="003A3F83"/>
    <w:rsid w:val="003B4DAF"/>
    <w:rsid w:val="003C0587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0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3AA3"/>
    <w:rsid w:val="00540B0B"/>
    <w:rsid w:val="0054460F"/>
    <w:rsid w:val="00553677"/>
    <w:rsid w:val="005536CD"/>
    <w:rsid w:val="00554051"/>
    <w:rsid w:val="00557240"/>
    <w:rsid w:val="005629A4"/>
    <w:rsid w:val="005651F3"/>
    <w:rsid w:val="00572184"/>
    <w:rsid w:val="00577A15"/>
    <w:rsid w:val="00580533"/>
    <w:rsid w:val="00582B17"/>
    <w:rsid w:val="0059131D"/>
    <w:rsid w:val="005B3F92"/>
    <w:rsid w:val="005B479C"/>
    <w:rsid w:val="005B561E"/>
    <w:rsid w:val="005C07E4"/>
    <w:rsid w:val="005C2124"/>
    <w:rsid w:val="005C336F"/>
    <w:rsid w:val="005C63B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26914"/>
    <w:rsid w:val="00635316"/>
    <w:rsid w:val="00635449"/>
    <w:rsid w:val="006378C5"/>
    <w:rsid w:val="00645E6A"/>
    <w:rsid w:val="006508EE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175DA"/>
    <w:rsid w:val="007256D1"/>
    <w:rsid w:val="007279FD"/>
    <w:rsid w:val="007416B9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03F"/>
    <w:rsid w:val="007C0E14"/>
    <w:rsid w:val="007C7DE4"/>
    <w:rsid w:val="007D274C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1B8D"/>
    <w:rsid w:val="008C79B3"/>
    <w:rsid w:val="008D77BD"/>
    <w:rsid w:val="008E454C"/>
    <w:rsid w:val="008F1E5A"/>
    <w:rsid w:val="00901BDA"/>
    <w:rsid w:val="009121D8"/>
    <w:rsid w:val="00916F7A"/>
    <w:rsid w:val="00917A65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67D92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EDA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C6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2B7F"/>
    <w:rsid w:val="00A932A1"/>
    <w:rsid w:val="00A96E06"/>
    <w:rsid w:val="00AA6197"/>
    <w:rsid w:val="00AA6C70"/>
    <w:rsid w:val="00AB16FD"/>
    <w:rsid w:val="00AB4813"/>
    <w:rsid w:val="00AC1989"/>
    <w:rsid w:val="00AC4BBE"/>
    <w:rsid w:val="00AC6466"/>
    <w:rsid w:val="00AC7639"/>
    <w:rsid w:val="00AD08BB"/>
    <w:rsid w:val="00AD0EC0"/>
    <w:rsid w:val="00AD595B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7C7"/>
    <w:rsid w:val="00B61D86"/>
    <w:rsid w:val="00B6342D"/>
    <w:rsid w:val="00B726BD"/>
    <w:rsid w:val="00B732BC"/>
    <w:rsid w:val="00B90E33"/>
    <w:rsid w:val="00B912EE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EF2"/>
    <w:rsid w:val="00BC7892"/>
    <w:rsid w:val="00BE24D6"/>
    <w:rsid w:val="00BE7EFA"/>
    <w:rsid w:val="00BF06AD"/>
    <w:rsid w:val="00BF2C67"/>
    <w:rsid w:val="00BF6203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824"/>
    <w:rsid w:val="00C8456C"/>
    <w:rsid w:val="00C84645"/>
    <w:rsid w:val="00C91E19"/>
    <w:rsid w:val="00C92402"/>
    <w:rsid w:val="00C92867"/>
    <w:rsid w:val="00C93B93"/>
    <w:rsid w:val="00C94E1A"/>
    <w:rsid w:val="00CA037D"/>
    <w:rsid w:val="00CA0837"/>
    <w:rsid w:val="00CA2442"/>
    <w:rsid w:val="00CA4725"/>
    <w:rsid w:val="00CA48C0"/>
    <w:rsid w:val="00CB6246"/>
    <w:rsid w:val="00CC0A17"/>
    <w:rsid w:val="00CD067F"/>
    <w:rsid w:val="00CD0F93"/>
    <w:rsid w:val="00CD1BD1"/>
    <w:rsid w:val="00CD528D"/>
    <w:rsid w:val="00CE78BF"/>
    <w:rsid w:val="00CF65EB"/>
    <w:rsid w:val="00CF72AD"/>
    <w:rsid w:val="00D02441"/>
    <w:rsid w:val="00D039F4"/>
    <w:rsid w:val="00D07ADC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4C82"/>
    <w:rsid w:val="00D916E6"/>
    <w:rsid w:val="00D9410B"/>
    <w:rsid w:val="00D9695B"/>
    <w:rsid w:val="00DA2417"/>
    <w:rsid w:val="00DA5585"/>
    <w:rsid w:val="00DB02AC"/>
    <w:rsid w:val="00DB6AA2"/>
    <w:rsid w:val="00DC4278"/>
    <w:rsid w:val="00DE10D1"/>
    <w:rsid w:val="00DE2514"/>
    <w:rsid w:val="00DE6851"/>
    <w:rsid w:val="00DF03EE"/>
    <w:rsid w:val="00DF6E9B"/>
    <w:rsid w:val="00E01B71"/>
    <w:rsid w:val="00E05012"/>
    <w:rsid w:val="00E05CC9"/>
    <w:rsid w:val="00E15573"/>
    <w:rsid w:val="00E25A5B"/>
    <w:rsid w:val="00E373C7"/>
    <w:rsid w:val="00E4267B"/>
    <w:rsid w:val="00E42F13"/>
    <w:rsid w:val="00E44415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198DF67"/>
  <w15:docId w15:val="{526D4AA1-6B3A-4A1E-A498-7712F72F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94E1A"/>
  </w:style>
  <w:style w:type="paragraph" w:styleId="BalloonText">
    <w:name w:val="Balloon Text"/>
    <w:basedOn w:val="Normal"/>
    <w:link w:val="BalloonTextChar"/>
    <w:semiHidden/>
    <w:unhideWhenUsed/>
    <w:rsid w:val="000879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795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251</Words>
  <Characters>1359</Characters>
  <Application>Microsoft Office Word</Application>
  <DocSecurity>0</DocSecurity>
  <Lines>57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S3286</vt:lpstr>
    </vt:vector>
  </TitlesOfParts>
  <Manager>R229</Manager>
  <Company>NJ Office of Legislative Services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S3286</dc:title>
  <dc:subject/>
  <dc:creator>Senator  RUIZ</dc:creator>
  <cp:keywords>S3286|2|LP |160|92|253|F|0|</cp:keywords>
  <dc:description>INTRODUCED DECEMBER 16, 2020</dc:description>
  <cp:lastModifiedBy>Todaro, Vivian</cp:lastModifiedBy>
  <cp:revision>2</cp:revision>
  <cp:lastPrinted>2021-06-11T16:00:00Z</cp:lastPrinted>
  <dcterms:created xsi:type="dcterms:W3CDTF">2021-06-11T16:00:00Z</dcterms:created>
  <dcterms:modified xsi:type="dcterms:W3CDTF">2021-06-11T16:00:00Z</dcterms:modified>
  <cp:category>30:1B-6.18 to 2020/109_x000d_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