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3B3D"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p>
    <w:p w:rsidR="00B964B0" w:rsidRDefault="00B964B0" w:rsidP="00292D7C">
      <w:pPr>
        <w:pStyle w:val="TopofPage1"/>
      </w:pPr>
    </w:p>
    <w:p w:rsidR="00B964B0" w:rsidRDefault="003A3FEC" w:rsidP="00292D7C">
      <w:pPr>
        <w:pStyle w:val="TopofPage1"/>
      </w:pPr>
      <w:r>
        <w:t>SENATE COMMITTEE SUBSTITUTE FOR</w:t>
      </w:r>
    </w:p>
    <w:p w:rsidR="00AA5E23" w:rsidRDefault="00CE3B3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3B3D">
        <w:rPr>
          <w:caps/>
          <w:szCs w:val="24"/>
        </w:rPr>
        <w:t>JUNE 21, 2021</w:t>
      </w:r>
    </w:p>
    <w:p w:rsidR="004144CF" w:rsidRDefault="004144CF" w:rsidP="0083060A"/>
    <w:p w:rsidR="007D2F2A" w:rsidRDefault="007D2F2A" w:rsidP="0083060A">
      <w:r>
        <w:tab/>
        <w:t>The Senate Law and Public Safety Committee reports favorably a Senate Committee Substitute for Senate Bill No. 3286.</w:t>
      </w:r>
    </w:p>
    <w:p w:rsidR="00F5099D" w:rsidRPr="00596F34" w:rsidRDefault="000246E3" w:rsidP="00F5099D">
      <w:r>
        <w:tab/>
        <w:t xml:space="preserve">As reported by the </w:t>
      </w:r>
      <w:r w:rsidR="00F5099D">
        <w:t xml:space="preserve">committee, </w:t>
      </w:r>
      <w:r w:rsidR="00B964B0">
        <w:t xml:space="preserve">this </w:t>
      </w:r>
      <w:r w:rsidR="007D2F2A">
        <w:t>Senate Committee Substitute</w:t>
      </w:r>
      <w:r w:rsidR="00F5099D">
        <w:t xml:space="preserve"> </w:t>
      </w:r>
      <w:r w:rsidR="00F5099D" w:rsidRPr="00596F34">
        <w:t>requires correction</w:t>
      </w:r>
      <w:r w:rsidR="00F5099D">
        <w:t xml:space="preserve">al police </w:t>
      </w:r>
      <w:r w:rsidR="00F5099D" w:rsidRPr="00596F34">
        <w:t xml:space="preserve">officers to wear </w:t>
      </w:r>
      <w:r w:rsidR="00666091">
        <w:t>a body worn camera</w:t>
      </w:r>
      <w:r w:rsidR="00F5099D" w:rsidRPr="00596F34">
        <w:t xml:space="preserve"> (BWC)</w:t>
      </w:r>
      <w:r w:rsidR="00D7485C">
        <w:t xml:space="preserve">.  The committee substitute also </w:t>
      </w:r>
      <w:r w:rsidR="00F5099D" w:rsidRPr="00596F34">
        <w:t>requires the development and implementation of a comprehensive plan to install a state-of-the-art camera system in State correctional facilities.</w:t>
      </w:r>
      <w:r w:rsidR="00D7485C">
        <w:t xml:space="preserve">  </w:t>
      </w:r>
      <w:r w:rsidR="00F5099D" w:rsidRPr="00596F34">
        <w:t xml:space="preserve">  </w:t>
      </w:r>
    </w:p>
    <w:p w:rsidR="00D7485C" w:rsidRPr="00596F34" w:rsidRDefault="00F5099D" w:rsidP="001503C7">
      <w:r>
        <w:tab/>
        <w:t>T</w:t>
      </w:r>
      <w:r w:rsidR="00B964B0">
        <w:t>he committee substitute</w:t>
      </w:r>
      <w:r w:rsidRPr="00596F34">
        <w:t xml:space="preserve"> specifically requires all correction</w:t>
      </w:r>
      <w:r w:rsidR="00DB159D">
        <w:t xml:space="preserve">al police officers employed in </w:t>
      </w:r>
      <w:r>
        <w:t>State</w:t>
      </w:r>
      <w:r w:rsidR="00DB159D">
        <w:t xml:space="preserve"> correctional facilities</w:t>
      </w:r>
      <w:r w:rsidRPr="00596F34">
        <w:t xml:space="preserve"> to wear a BWC </w:t>
      </w:r>
      <w:r w:rsidR="00666091">
        <w:t xml:space="preserve">that records audio and video </w:t>
      </w:r>
      <w:r w:rsidRPr="00596F34">
        <w:t xml:space="preserve">at all times while </w:t>
      </w:r>
      <w:r>
        <w:t xml:space="preserve">performing </w:t>
      </w:r>
      <w:r w:rsidRPr="00596F34">
        <w:t>the</w:t>
      </w:r>
      <w:r w:rsidR="00DB159D">
        <w:t>ir dut</w:t>
      </w:r>
      <w:r w:rsidRPr="00596F34">
        <w:t>ies</w:t>
      </w:r>
      <w:r w:rsidR="00DB159D">
        <w:t xml:space="preserve">.  </w:t>
      </w:r>
      <w:r w:rsidR="0044719F">
        <w:t xml:space="preserve">Specific instances when </w:t>
      </w:r>
      <w:r w:rsidR="00D7485C" w:rsidRPr="00596F34">
        <w:t xml:space="preserve">video and audio functions of the </w:t>
      </w:r>
      <w:r w:rsidR="00D7485C">
        <w:t>BWC</w:t>
      </w:r>
      <w:r w:rsidR="00D7485C" w:rsidRPr="00596F34">
        <w:t xml:space="preserve"> are to</w:t>
      </w:r>
      <w:r w:rsidR="00D7485C">
        <w:t xml:space="preserve"> remain activated at all times </w:t>
      </w:r>
      <w:r w:rsidR="0044719F">
        <w:t xml:space="preserve">include </w:t>
      </w:r>
      <w:r w:rsidR="00D7485C" w:rsidRPr="00596F34">
        <w:t>during a riot</w:t>
      </w:r>
      <w:r w:rsidR="00D7485C">
        <w:t xml:space="preserve">, an </w:t>
      </w:r>
      <w:r w:rsidR="00D7485C" w:rsidRPr="00596F34">
        <w:t xml:space="preserve">incident resulting in bodily injury or death, </w:t>
      </w:r>
      <w:r w:rsidR="00D7485C">
        <w:t xml:space="preserve">an incident </w:t>
      </w:r>
      <w:r w:rsidR="00D7485C" w:rsidRPr="00596F34">
        <w:t xml:space="preserve">in which the officer exercises the use of force, </w:t>
      </w:r>
      <w:r w:rsidR="00D7485C">
        <w:t xml:space="preserve">and an incident </w:t>
      </w:r>
      <w:r w:rsidR="00D7485C" w:rsidRPr="00596F34">
        <w:t>that invol</w:t>
      </w:r>
      <w:r w:rsidR="00D7485C">
        <w:t>ves suspected criminal activity</w:t>
      </w:r>
      <w:r w:rsidR="00D7485C" w:rsidRPr="00596F34">
        <w:t xml:space="preserve"> while meeting</w:t>
      </w:r>
      <w:r w:rsidR="001503C7">
        <w:t xml:space="preserve"> with a confidential informant, as well as </w:t>
      </w:r>
      <w:r w:rsidR="00D7485C" w:rsidRPr="00596F34">
        <w:t xml:space="preserve">when directed by the </w:t>
      </w:r>
      <w:r w:rsidR="001503C7">
        <w:t>C</w:t>
      </w:r>
      <w:r w:rsidR="00D7485C" w:rsidRPr="00596F34">
        <w:t>ommissioner o</w:t>
      </w:r>
      <w:r w:rsidR="001503C7">
        <w:t>f Corrections o</w:t>
      </w:r>
      <w:r w:rsidR="00D7485C" w:rsidRPr="00596F34">
        <w:t xml:space="preserve">r </w:t>
      </w:r>
      <w:r w:rsidR="001503C7">
        <w:t xml:space="preserve">a </w:t>
      </w:r>
      <w:r w:rsidR="00D7485C" w:rsidRPr="00596F34">
        <w:t>superior officer.</w:t>
      </w:r>
    </w:p>
    <w:p w:rsidR="00666091" w:rsidRDefault="00F5099D" w:rsidP="00F5099D">
      <w:pPr>
        <w:tabs>
          <w:tab w:val="clear" w:pos="720"/>
          <w:tab w:val="clear" w:pos="1440"/>
          <w:tab w:val="left" w:pos="540"/>
          <w:tab w:val="left" w:pos="810"/>
        </w:tabs>
      </w:pPr>
      <w:r w:rsidRPr="00596F34">
        <w:rPr>
          <w:color w:val="000000" w:themeColor="text1"/>
        </w:rPr>
        <w:tab/>
      </w:r>
      <w:r w:rsidR="00DB159D">
        <w:rPr>
          <w:color w:val="000000" w:themeColor="text1"/>
        </w:rPr>
        <w:t>The committee substitute sets forth</w:t>
      </w:r>
      <w:r w:rsidR="0044719F">
        <w:rPr>
          <w:color w:val="000000" w:themeColor="text1"/>
        </w:rPr>
        <w:t xml:space="preserve"> certain</w:t>
      </w:r>
      <w:r w:rsidR="00DB159D">
        <w:rPr>
          <w:color w:val="000000" w:themeColor="text1"/>
        </w:rPr>
        <w:t xml:space="preserve"> exceptions to </w:t>
      </w:r>
      <w:r w:rsidR="0044719F">
        <w:rPr>
          <w:color w:val="000000" w:themeColor="text1"/>
        </w:rPr>
        <w:t xml:space="preserve">the </w:t>
      </w:r>
      <w:r w:rsidR="00DB159D">
        <w:rPr>
          <w:color w:val="000000" w:themeColor="text1"/>
        </w:rPr>
        <w:t xml:space="preserve">BWC requirement.  </w:t>
      </w:r>
      <w:r w:rsidR="0044719F">
        <w:rPr>
          <w:color w:val="000000" w:themeColor="text1"/>
        </w:rPr>
        <w:t xml:space="preserve">The BWC is </w:t>
      </w:r>
      <w:r w:rsidR="00DB159D">
        <w:rPr>
          <w:color w:val="000000" w:themeColor="text1"/>
        </w:rPr>
        <w:t xml:space="preserve">to be </w:t>
      </w:r>
      <w:r w:rsidRPr="00596F34">
        <w:rPr>
          <w:color w:val="000000" w:themeColor="text1"/>
        </w:rPr>
        <w:t>deactivat</w:t>
      </w:r>
      <w:r w:rsidR="00DB159D">
        <w:rPr>
          <w:color w:val="000000" w:themeColor="text1"/>
        </w:rPr>
        <w:t xml:space="preserve">ed </w:t>
      </w:r>
      <w:r w:rsidR="001503C7">
        <w:rPr>
          <w:color w:val="000000" w:themeColor="text1"/>
        </w:rPr>
        <w:t xml:space="preserve">when </w:t>
      </w:r>
      <w:r>
        <w:t xml:space="preserve">an </w:t>
      </w:r>
      <w:r w:rsidRPr="00596F34">
        <w:t>officer is using the restroom; during a State parole board hearing or court proceeding; during an officer’s me</w:t>
      </w:r>
      <w:r w:rsidR="00B964B0">
        <w:t>dical assessment or appointment</w:t>
      </w:r>
      <w:r w:rsidR="00666091">
        <w:t xml:space="preserve">; during a </w:t>
      </w:r>
      <w:r w:rsidRPr="00596F34">
        <w:t xml:space="preserve">Department of Corrections </w:t>
      </w:r>
      <w:r w:rsidR="00486FAC">
        <w:t xml:space="preserve">(DOC) </w:t>
      </w:r>
      <w:r w:rsidRPr="00596F34">
        <w:t>meeting</w:t>
      </w:r>
      <w:r w:rsidR="00666091">
        <w:t xml:space="preserve"> or</w:t>
      </w:r>
      <w:r w:rsidRPr="00596F34">
        <w:t xml:space="preserve"> </w:t>
      </w:r>
      <w:r w:rsidR="0044719F">
        <w:t xml:space="preserve">when the officer is engaged </w:t>
      </w:r>
      <w:r w:rsidRPr="00596F34">
        <w:t xml:space="preserve">in </w:t>
      </w:r>
      <w:r w:rsidR="0044719F">
        <w:t xml:space="preserve">representing </w:t>
      </w:r>
      <w:r w:rsidRPr="00596F34">
        <w:t xml:space="preserve">a </w:t>
      </w:r>
      <w:r w:rsidR="0044719F">
        <w:t xml:space="preserve">union </w:t>
      </w:r>
      <w:r w:rsidRPr="00596F34">
        <w:t>member</w:t>
      </w:r>
      <w:r w:rsidR="0044719F">
        <w:t xml:space="preserve">; </w:t>
      </w:r>
      <w:r w:rsidR="00666091">
        <w:t xml:space="preserve">and </w:t>
      </w:r>
      <w:r w:rsidR="00DB159D">
        <w:t>during an interview of a</w:t>
      </w:r>
      <w:r w:rsidRPr="00596F34">
        <w:t xml:space="preserve"> victim </w:t>
      </w:r>
      <w:r w:rsidR="00DB159D">
        <w:t xml:space="preserve">alleging a violation of the </w:t>
      </w:r>
      <w:r w:rsidRPr="00596F34">
        <w:t xml:space="preserve">Prison Rape Elimination Act </w:t>
      </w:r>
      <w:r w:rsidR="00DB159D">
        <w:t>(PREA),</w:t>
      </w:r>
      <w:r w:rsidRPr="00596F34">
        <w:t xml:space="preserve"> unless the victim requests that the </w:t>
      </w:r>
      <w:r>
        <w:t xml:space="preserve">BWC </w:t>
      </w:r>
      <w:r w:rsidRPr="00596F34">
        <w:t>remain activated during the interview</w:t>
      </w:r>
      <w:r w:rsidR="00666091">
        <w:t xml:space="preserve">.  </w:t>
      </w:r>
    </w:p>
    <w:p w:rsidR="00F5099D" w:rsidRPr="00596F34" w:rsidRDefault="00666091" w:rsidP="00F5099D">
      <w:pPr>
        <w:tabs>
          <w:tab w:val="clear" w:pos="720"/>
          <w:tab w:val="clear" w:pos="1440"/>
          <w:tab w:val="left" w:pos="540"/>
          <w:tab w:val="left" w:pos="810"/>
        </w:tabs>
      </w:pPr>
      <w:r>
        <w:tab/>
      </w:r>
      <w:r w:rsidR="001503C7">
        <w:t xml:space="preserve">Exceptions providing for the </w:t>
      </w:r>
      <w:r w:rsidR="00F5099D" w:rsidRPr="00596F34">
        <w:t xml:space="preserve">video capabilities of a </w:t>
      </w:r>
      <w:r w:rsidR="00F5099D">
        <w:t>BWC</w:t>
      </w:r>
      <w:r w:rsidR="00F5099D" w:rsidRPr="00596F34">
        <w:t xml:space="preserve"> to be deactivated, but </w:t>
      </w:r>
      <w:r w:rsidR="001503C7">
        <w:t xml:space="preserve">requiring </w:t>
      </w:r>
      <w:r w:rsidR="00F5099D" w:rsidRPr="00596F34">
        <w:t>t</w:t>
      </w:r>
      <w:r>
        <w:t>he audio to remain activated</w:t>
      </w:r>
      <w:r w:rsidR="0044719F">
        <w:t>,</w:t>
      </w:r>
      <w:r w:rsidR="00F5099D" w:rsidRPr="00596F34">
        <w:t xml:space="preserve"> </w:t>
      </w:r>
      <w:r w:rsidR="001503C7">
        <w:t xml:space="preserve">include </w:t>
      </w:r>
      <w:r w:rsidR="00F5099D" w:rsidRPr="00596F34">
        <w:t xml:space="preserve">during a strip </w:t>
      </w:r>
      <w:r>
        <w:t>or body cavity search</w:t>
      </w:r>
      <w:r w:rsidR="00F5099D" w:rsidRPr="00596F34">
        <w:t xml:space="preserve"> and when an officer is patrolling a restroom or shower facility.</w:t>
      </w:r>
      <w:r>
        <w:t xml:space="preserve">  </w:t>
      </w:r>
    </w:p>
    <w:p w:rsidR="00E44310" w:rsidRPr="00E44310" w:rsidRDefault="00F5099D" w:rsidP="00E44310">
      <w:pPr>
        <w:rPr>
          <w:color w:val="000000" w:themeColor="text1"/>
        </w:rPr>
      </w:pPr>
      <w:r w:rsidRPr="00596F34">
        <w:rPr>
          <w:color w:val="000000" w:themeColor="text1"/>
        </w:rPr>
        <w:tab/>
        <w:t xml:space="preserve">The </w:t>
      </w:r>
      <w:r w:rsidR="00B964B0">
        <w:t>committee substitute</w:t>
      </w:r>
      <w:r>
        <w:t xml:space="preserve"> </w:t>
      </w:r>
      <w:r w:rsidR="001503C7">
        <w:t xml:space="preserve">generally </w:t>
      </w:r>
      <w:r w:rsidR="00055D81">
        <w:t xml:space="preserve">requires </w:t>
      </w:r>
      <w:r w:rsidRPr="00596F34">
        <w:rPr>
          <w:color w:val="000000" w:themeColor="text1"/>
        </w:rPr>
        <w:t>BWC recordings</w:t>
      </w:r>
      <w:r w:rsidR="00055D81">
        <w:rPr>
          <w:color w:val="000000" w:themeColor="text1"/>
        </w:rPr>
        <w:t xml:space="preserve"> </w:t>
      </w:r>
      <w:r w:rsidRPr="00596F34">
        <w:rPr>
          <w:color w:val="000000" w:themeColor="text1"/>
        </w:rPr>
        <w:t>to be</w:t>
      </w:r>
      <w:r w:rsidR="00DB159D">
        <w:rPr>
          <w:color w:val="000000" w:themeColor="text1"/>
        </w:rPr>
        <w:t xml:space="preserve"> r</w:t>
      </w:r>
      <w:r w:rsidRPr="00596F34">
        <w:rPr>
          <w:color w:val="000000" w:themeColor="text1"/>
        </w:rPr>
        <w:t xml:space="preserve">etained for a minimum of 180 days from the date of the recording, but longer periods </w:t>
      </w:r>
      <w:r w:rsidR="00DB159D">
        <w:rPr>
          <w:color w:val="000000" w:themeColor="text1"/>
        </w:rPr>
        <w:t xml:space="preserve">of retention </w:t>
      </w:r>
      <w:r w:rsidR="0044719F">
        <w:rPr>
          <w:color w:val="000000" w:themeColor="text1"/>
        </w:rPr>
        <w:t xml:space="preserve">are required </w:t>
      </w:r>
      <w:r w:rsidR="00977F90">
        <w:rPr>
          <w:color w:val="000000" w:themeColor="text1"/>
        </w:rPr>
        <w:t xml:space="preserve">under certain circumstances set forth in the </w:t>
      </w:r>
      <w:r w:rsidR="00055D81">
        <w:rPr>
          <w:color w:val="000000" w:themeColor="text1"/>
        </w:rPr>
        <w:t>committee substitute.</w:t>
      </w:r>
      <w:r w:rsidR="001503C7">
        <w:rPr>
          <w:color w:val="000000" w:themeColor="text1"/>
        </w:rPr>
        <w:t xml:space="preserve"> </w:t>
      </w:r>
    </w:p>
    <w:p w:rsidR="00F5099D" w:rsidRPr="00596F34" w:rsidRDefault="00F5099D" w:rsidP="00F5099D">
      <w:pPr>
        <w:tabs>
          <w:tab w:val="left" w:pos="4320"/>
          <w:tab w:val="left" w:pos="5040"/>
        </w:tabs>
        <w:rPr>
          <w:color w:val="000000" w:themeColor="text1"/>
        </w:rPr>
      </w:pPr>
      <w:r w:rsidRPr="00596F34">
        <w:rPr>
          <w:color w:val="000000" w:themeColor="text1"/>
        </w:rPr>
        <w:tab/>
        <w:t>The</w:t>
      </w:r>
      <w:r>
        <w:rPr>
          <w:color w:val="000000" w:themeColor="text1"/>
        </w:rPr>
        <w:t xml:space="preserve"> </w:t>
      </w:r>
      <w:r w:rsidR="00B964B0">
        <w:rPr>
          <w:color w:val="000000" w:themeColor="text1"/>
        </w:rPr>
        <w:t>committee substitute</w:t>
      </w:r>
      <w:r w:rsidRPr="00596F34">
        <w:rPr>
          <w:color w:val="000000" w:themeColor="text1"/>
        </w:rPr>
        <w:t xml:space="preserve"> requires disciplinary action to be taken against any correctional police officer who fails to adhere to the </w:t>
      </w:r>
      <w:r w:rsidRPr="00596F34">
        <w:rPr>
          <w:color w:val="000000" w:themeColor="text1"/>
        </w:rPr>
        <w:lastRenderedPageBreak/>
        <w:t xml:space="preserve">recording or retention requirements </w:t>
      </w:r>
      <w:r w:rsidR="00486FAC">
        <w:rPr>
          <w:color w:val="000000" w:themeColor="text1"/>
        </w:rPr>
        <w:t xml:space="preserve">or </w:t>
      </w:r>
      <w:r w:rsidRPr="00596F34">
        <w:rPr>
          <w:color w:val="000000" w:themeColor="text1"/>
        </w:rPr>
        <w:t>inte</w:t>
      </w:r>
      <w:r w:rsidR="00486FAC">
        <w:rPr>
          <w:color w:val="000000" w:themeColor="text1"/>
        </w:rPr>
        <w:t>ntional</w:t>
      </w:r>
      <w:r w:rsidR="00977F90">
        <w:rPr>
          <w:color w:val="000000" w:themeColor="text1"/>
        </w:rPr>
        <w:t xml:space="preserve">ly interferes with a BWC camera capturing video or audio.  </w:t>
      </w:r>
    </w:p>
    <w:p w:rsidR="00F5099D" w:rsidRPr="00596F34" w:rsidRDefault="00F5099D" w:rsidP="00F5099D">
      <w:r>
        <w:tab/>
      </w:r>
      <w:r w:rsidR="00D7485C">
        <w:t>The</w:t>
      </w:r>
      <w:r w:rsidR="00055D81">
        <w:t xml:space="preserve"> committee substitute requires the DOC </w:t>
      </w:r>
      <w:r>
        <w:t xml:space="preserve">to </w:t>
      </w:r>
      <w:r w:rsidRPr="00596F34">
        <w:t>issue a written summary of the provisions of</w:t>
      </w:r>
      <w:r>
        <w:t xml:space="preserve"> the</w:t>
      </w:r>
      <w:r w:rsidRPr="00596F34">
        <w:t xml:space="preserve"> </w:t>
      </w:r>
      <w:r w:rsidR="00B964B0">
        <w:t>committee substitute</w:t>
      </w:r>
      <w:r>
        <w:t xml:space="preserve"> relating</w:t>
      </w:r>
      <w:r w:rsidRPr="00596F34">
        <w:t xml:space="preserve"> to the use of </w:t>
      </w:r>
      <w:r>
        <w:t>BWCs</w:t>
      </w:r>
      <w:r w:rsidRPr="00596F34">
        <w:t xml:space="preserve"> by correctional police officers</w:t>
      </w:r>
      <w:r>
        <w:t xml:space="preserve"> and </w:t>
      </w:r>
      <w:r w:rsidRPr="00596F34">
        <w:t>ensure that a copy of the written policy is provided to each inmate</w:t>
      </w:r>
      <w:r>
        <w:t xml:space="preserve">, </w:t>
      </w:r>
      <w:r w:rsidRPr="00596F34">
        <w:t>published in the inmate handbook</w:t>
      </w:r>
      <w:r>
        <w:t xml:space="preserve">, </w:t>
      </w:r>
      <w:r w:rsidRPr="00596F34">
        <w:t>posted on the D</w:t>
      </w:r>
      <w:r w:rsidR="00055D81">
        <w:t xml:space="preserve">OC </w:t>
      </w:r>
      <w:r>
        <w:t xml:space="preserve">website, </w:t>
      </w:r>
      <w:r w:rsidRPr="00596F34">
        <w:t>and prominently posted throughout each State correctional facility.</w:t>
      </w:r>
    </w:p>
    <w:p w:rsidR="00F5099D" w:rsidRDefault="00055D81" w:rsidP="00F5099D">
      <w:r>
        <w:tab/>
        <w:t>Finally, t</w:t>
      </w:r>
      <w:r w:rsidR="00F5099D">
        <w:t xml:space="preserve">he </w:t>
      </w:r>
      <w:r w:rsidR="00B964B0">
        <w:t>committee substitute</w:t>
      </w:r>
      <w:r w:rsidR="00F5099D">
        <w:t xml:space="preserve"> requires the</w:t>
      </w:r>
      <w:r>
        <w:t xml:space="preserve"> DOC to install a state-of-the art camera system in each State correctional facility.  A study of each facility is required, in consultation with an expert </w:t>
      </w:r>
      <w:r w:rsidR="00D7485C">
        <w:t xml:space="preserve">on surveillance cameras in correctional facilities, </w:t>
      </w:r>
      <w:r>
        <w:t xml:space="preserve">to develop </w:t>
      </w:r>
      <w:r w:rsidR="00D7485C">
        <w:t xml:space="preserve">and </w:t>
      </w:r>
      <w:r w:rsidR="00F5099D">
        <w:t>implement</w:t>
      </w:r>
      <w:r w:rsidR="00D7485C">
        <w:t xml:space="preserve"> a</w:t>
      </w:r>
      <w:r w:rsidR="00F5099D">
        <w:t xml:space="preserve"> plan for installing the camera system.  </w:t>
      </w:r>
    </w:p>
    <w:p w:rsidR="0044719F" w:rsidRDefault="00F5099D" w:rsidP="00F5099D">
      <w:r>
        <w:tab/>
        <w:t xml:space="preserve">The plan for the camera system is to require an evaluation of the current number and location of cameras in the facility and to the extent possible, incorporate these cameras into the comprehensive plan.  </w:t>
      </w:r>
      <w:r w:rsidR="00D7485C">
        <w:t>S</w:t>
      </w:r>
      <w:r>
        <w:t xml:space="preserve">ecurity cameras </w:t>
      </w:r>
      <w:r w:rsidR="00D7485C">
        <w:t xml:space="preserve">are to </w:t>
      </w:r>
      <w:r>
        <w:t xml:space="preserve">be placed throughout the facility, including identified blind-spots, housing unit hallways and entryways, common spaces, and exterior locations.  </w:t>
      </w:r>
    </w:p>
    <w:p w:rsidR="0044719F" w:rsidRDefault="0044719F" w:rsidP="00F5099D">
      <w:r>
        <w:tab/>
      </w:r>
      <w:r w:rsidR="00F5099D">
        <w:t xml:space="preserve">The plan also is to require systematic oversight and review of the camera footage.  At least one corrections officer per shift is required to continuously monitor the camera system.  The corrections officer is to immediately report any observed misconduct to the appropriate supervisor, as well as to the </w:t>
      </w:r>
      <w:r w:rsidR="00F5099D" w:rsidRPr="009A4D58">
        <w:t>corrections ombudsperson</w:t>
      </w:r>
      <w:r w:rsidR="00F5099D">
        <w:t xml:space="preserve">.  A corrections officer who does not comply with these reporting requirements is subject to administrative sanctions.  </w:t>
      </w:r>
    </w:p>
    <w:p w:rsidR="00F5099D" w:rsidRDefault="0044719F" w:rsidP="00F5099D">
      <w:r>
        <w:tab/>
      </w:r>
      <w:r w:rsidR="00F5099D">
        <w:t>The plan also is to require security camera footage to be maintained for not less than 90 days and, when necessary, to be retained indefinitely.  Upon request, the commissioner is to make this footage available to the Legislature for investigatory purposes.  The Legislature is to keep confidential any information garnered from the footage.</w:t>
      </w:r>
    </w:p>
    <w:p w:rsidR="004322BE" w:rsidRDefault="00486FAC" w:rsidP="0083060A">
      <w:r>
        <w:tab/>
        <w:t xml:space="preserve">The </w:t>
      </w:r>
      <w:r w:rsidR="0044719F">
        <w:t xml:space="preserve">committee substitute requires the </w:t>
      </w:r>
      <w:r>
        <w:t xml:space="preserve">DOC </w:t>
      </w:r>
      <w:r w:rsidR="00F5099D">
        <w:t>to submit to the Legislature an annual report evaluating the effectiveness of the camera system</w:t>
      </w:r>
      <w:r w:rsidR="004322BE">
        <w:t>.  If the report</w:t>
      </w:r>
      <w:r w:rsidR="00F5099D">
        <w:t xml:space="preserve"> indicates that a change to a camera location is necessary, the </w:t>
      </w:r>
      <w:r w:rsidR="004322BE">
        <w:t xml:space="preserve">DOC is to make that </w:t>
      </w:r>
      <w:r w:rsidR="00F5099D">
        <w:t>change within 30 days</w:t>
      </w:r>
      <w:r w:rsidR="004322BE">
        <w:t xml:space="preserve"> or document why the change can’t be made within that time frame</w:t>
      </w:r>
      <w:r w:rsidR="0023547F">
        <w:t xml:space="preserve">.  </w:t>
      </w:r>
    </w:p>
    <w:p w:rsidR="000246E3" w:rsidRDefault="000246E3" w:rsidP="0083060A">
      <w:r>
        <w:tab/>
        <w:t xml:space="preserve">As reported by the committee, </w:t>
      </w:r>
      <w:r w:rsidR="00B964B0">
        <w:t xml:space="preserve">the Senate Committee Substitute for </w:t>
      </w:r>
      <w:r>
        <w:t xml:space="preserve">Senate Bill No. 3286 is identical to Assembly Bill No. 5039 (ACS), which also was reported by the committee on this </w:t>
      </w:r>
      <w:r w:rsidR="00B964B0">
        <w:t xml:space="preserve">same </w:t>
      </w:r>
      <w:r>
        <w:t>date.</w:t>
      </w:r>
      <w:r w:rsidR="00E44310">
        <w:t xml:space="preserve"> </w:t>
      </w:r>
    </w:p>
    <w:sectPr w:rsidR="000246E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B3D" w:rsidRDefault="00CE3B3D">
      <w:r>
        <w:separator/>
      </w:r>
    </w:p>
  </w:endnote>
  <w:endnote w:type="continuationSeparator" w:id="0">
    <w:p w:rsidR="00CE3B3D" w:rsidRDefault="00CE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B3D" w:rsidRDefault="00CE3B3D">
      <w:r>
        <w:separator/>
      </w:r>
    </w:p>
  </w:footnote>
  <w:footnote w:type="continuationSeparator" w:id="0">
    <w:p w:rsidR="00CE3B3D" w:rsidRDefault="00CE3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4310" w:rsidP="00E44310">
    <w:pPr>
      <w:pStyle w:val="HeaderPage2"/>
      <w:jc w:val="center"/>
    </w:pPr>
    <w:r>
      <w:fldChar w:fldCharType="begin"/>
    </w:r>
    <w:r>
      <w:instrText xml:space="preserve"> PAGE  \* MERGEFORMAT </w:instrText>
    </w:r>
    <w:r>
      <w:fldChar w:fldCharType="separate"/>
    </w:r>
    <w:r w:rsidR="008025EA">
      <w:rPr>
        <w:noProof/>
      </w:rPr>
      <w:t>2</w:t>
    </w:r>
    <w:r>
      <w:fldChar w:fldCharType="end"/>
    </w:r>
  </w:p>
  <w:p w:rsidR="00E44310" w:rsidRDefault="00E44310" w:rsidP="00E4431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B3D"/>
    <w:rsid w:val="00010CB9"/>
    <w:rsid w:val="000123C0"/>
    <w:rsid w:val="00015342"/>
    <w:rsid w:val="000213D6"/>
    <w:rsid w:val="000246E3"/>
    <w:rsid w:val="00025E25"/>
    <w:rsid w:val="00027199"/>
    <w:rsid w:val="00032833"/>
    <w:rsid w:val="000353A5"/>
    <w:rsid w:val="00040B77"/>
    <w:rsid w:val="000425D8"/>
    <w:rsid w:val="000450E2"/>
    <w:rsid w:val="000465E4"/>
    <w:rsid w:val="00046AD4"/>
    <w:rsid w:val="00052EC5"/>
    <w:rsid w:val="00053A7A"/>
    <w:rsid w:val="0005503F"/>
    <w:rsid w:val="00055D81"/>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3C7"/>
    <w:rsid w:val="001561A5"/>
    <w:rsid w:val="0015788F"/>
    <w:rsid w:val="0016084D"/>
    <w:rsid w:val="001624F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47F"/>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3D9"/>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FEC"/>
    <w:rsid w:val="003A7D21"/>
    <w:rsid w:val="003B227A"/>
    <w:rsid w:val="003B6728"/>
    <w:rsid w:val="003B74FA"/>
    <w:rsid w:val="003C33AC"/>
    <w:rsid w:val="003C7607"/>
    <w:rsid w:val="003E2C3A"/>
    <w:rsid w:val="003E50B9"/>
    <w:rsid w:val="003F13C1"/>
    <w:rsid w:val="003F6DD9"/>
    <w:rsid w:val="00400B15"/>
    <w:rsid w:val="00403D4F"/>
    <w:rsid w:val="00410412"/>
    <w:rsid w:val="004144CF"/>
    <w:rsid w:val="004174D1"/>
    <w:rsid w:val="00420C8F"/>
    <w:rsid w:val="004322BE"/>
    <w:rsid w:val="00436B31"/>
    <w:rsid w:val="00437670"/>
    <w:rsid w:val="00440C7E"/>
    <w:rsid w:val="0044719F"/>
    <w:rsid w:val="00450A12"/>
    <w:rsid w:val="00451A68"/>
    <w:rsid w:val="004540C9"/>
    <w:rsid w:val="004653E7"/>
    <w:rsid w:val="00467C12"/>
    <w:rsid w:val="004721EF"/>
    <w:rsid w:val="00475ADA"/>
    <w:rsid w:val="0048100F"/>
    <w:rsid w:val="00481289"/>
    <w:rsid w:val="0048398F"/>
    <w:rsid w:val="0048685C"/>
    <w:rsid w:val="00486FA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091"/>
    <w:rsid w:val="006A0AE6"/>
    <w:rsid w:val="006A11CC"/>
    <w:rsid w:val="006A1A3C"/>
    <w:rsid w:val="006A2F8D"/>
    <w:rsid w:val="006A3288"/>
    <w:rsid w:val="006A5D7B"/>
    <w:rsid w:val="006B139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F2A"/>
    <w:rsid w:val="007D7580"/>
    <w:rsid w:val="007E1834"/>
    <w:rsid w:val="007E2BE9"/>
    <w:rsid w:val="007E3B0B"/>
    <w:rsid w:val="007E64E2"/>
    <w:rsid w:val="007E6979"/>
    <w:rsid w:val="007E7FB5"/>
    <w:rsid w:val="008025E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F90"/>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4D4C"/>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4B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B3D"/>
    <w:rsid w:val="00CE5315"/>
    <w:rsid w:val="00CE74A8"/>
    <w:rsid w:val="00CF030F"/>
    <w:rsid w:val="00CF18CB"/>
    <w:rsid w:val="00CF27F3"/>
    <w:rsid w:val="00CF6E1F"/>
    <w:rsid w:val="00D05E75"/>
    <w:rsid w:val="00D22C02"/>
    <w:rsid w:val="00D25BF5"/>
    <w:rsid w:val="00D30C09"/>
    <w:rsid w:val="00D3252F"/>
    <w:rsid w:val="00D32F02"/>
    <w:rsid w:val="00D33344"/>
    <w:rsid w:val="00D33775"/>
    <w:rsid w:val="00D44C80"/>
    <w:rsid w:val="00D458D6"/>
    <w:rsid w:val="00D57BC3"/>
    <w:rsid w:val="00D64B78"/>
    <w:rsid w:val="00D74306"/>
    <w:rsid w:val="00D7485C"/>
    <w:rsid w:val="00D7553F"/>
    <w:rsid w:val="00D84CF6"/>
    <w:rsid w:val="00D9059F"/>
    <w:rsid w:val="00D97074"/>
    <w:rsid w:val="00DA7D99"/>
    <w:rsid w:val="00DB07E6"/>
    <w:rsid w:val="00DB159D"/>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310"/>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099D"/>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A1E9D1B-4189-439C-B17F-99A7F7A5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B15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15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752</Words>
  <Characters>4080</Characters>
  <Application>Microsoft Office Word</Application>
  <DocSecurity>0</DocSecurity>
  <Lines>86</Lines>
  <Paragraphs>20</Paragraphs>
  <ScaleCrop>false</ScaleCrop>
  <HeadingPairs>
    <vt:vector size="2" baseType="variant">
      <vt:variant>
        <vt:lpstr>Title</vt:lpstr>
      </vt:variant>
      <vt:variant>
        <vt:i4>1</vt:i4>
      </vt:variant>
    </vt:vector>
  </HeadingPairs>
  <TitlesOfParts>
    <vt:vector size="1" baseType="lpstr">
      <vt:lpstr>S3286 SCS SLP Statement 6/21/21</vt:lpstr>
    </vt:vector>
  </TitlesOfParts>
  <Manager>R224</Manager>
  <Company>NJ OLS DMU</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S3286 SCS SLP Statement 6/21/21</dc:title>
  <dc:subject/>
  <dc:creator>Senate SLP</dc:creator>
  <cp:keywords>S3286|2|LP |160|0|0|!||</cp:keywords>
  <dc:description/>
  <cp:lastModifiedBy>Franks, Denise</cp:lastModifiedBy>
  <cp:revision>2</cp:revision>
  <cp:lastPrinted>2021-06-22T14:47:00Z</cp:lastPrinted>
  <dcterms:created xsi:type="dcterms:W3CDTF">2021-06-22T21:28:00Z</dcterms:created>
  <dcterms:modified xsi:type="dcterms:W3CDTF">2021-06-22T21:28:00Z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