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166A" w:rsidRDefault="009C166A" w:rsidP="009C166A">
      <w:pPr>
        <w:pStyle w:val="bpuBill"/>
      </w:pPr>
      <w:bookmarkStart w:id="0" w:name="bpuFrontPg"/>
      <w:bookmarkStart w:id="1" w:name="_GoBack"/>
      <w:bookmarkEnd w:id="0"/>
      <w:bookmarkEnd w:id="1"/>
      <w:r>
        <w:t xml:space="preserve">SENATE, No. 3298 </w:t>
      </w:r>
    </w:p>
    <w:p w:rsidR="009C166A" w:rsidRPr="009D38FF" w:rsidRDefault="009C166A" w:rsidP="009C16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79037" r:id="rId7"/>
        </w:object>
      </w:r>
    </w:p>
    <w:p w:rsidR="009C166A" w:rsidRDefault="009C166A" w:rsidP="009C166A">
      <w:pPr>
        <w:pStyle w:val="bpuState"/>
      </w:pPr>
      <w:r>
        <w:t>STATE OF NEW JERSEY</w:t>
      </w:r>
    </w:p>
    <w:p w:rsidR="009C166A" w:rsidRDefault="009C166A" w:rsidP="009C166A">
      <w:pPr>
        <w:pStyle w:val="bpuLegislature"/>
      </w:pPr>
      <w:r>
        <w:t>219th LEGISLATURE</w:t>
      </w:r>
    </w:p>
    <w:p w:rsidR="009C166A" w:rsidRDefault="009C166A" w:rsidP="009C166A">
      <w:pPr>
        <w:pStyle w:val="bpuWpGraphic"/>
      </w:pPr>
      <w:r>
        <w:object w:dxaOrig="8985" w:dyaOrig="255">
          <v:shape id="_x0000_i1026" type="#_x0000_t75" style="width:6in;height:11.9pt" o:ole="">
            <v:imagedata r:id="rId6" o:title=""/>
          </v:shape>
          <o:OLEObject Type="Embed" ProgID="WPWin6.1" ShapeID="_x0000_i1026" DrawAspect="Content" ObjectID="_1700379038" r:id="rId8"/>
        </w:object>
      </w:r>
      <w:r>
        <w:t xml:space="preserve">  </w:t>
      </w:r>
    </w:p>
    <w:p w:rsidR="009C166A" w:rsidRDefault="009C166A" w:rsidP="009C166A">
      <w:pPr>
        <w:pStyle w:val="bpuIntro"/>
      </w:pPr>
      <w:r>
        <w:t>INTRODUCED DECEMBER 18, 2020</w:t>
      </w:r>
    </w:p>
    <w:p w:rsidR="009C166A" w:rsidRDefault="009C166A" w:rsidP="009C166A">
      <w:pPr>
        <w:pStyle w:val="bpuIntro"/>
      </w:pPr>
    </w:p>
    <w:p w:rsidR="009C166A" w:rsidRDefault="009C166A" w:rsidP="009C166A">
      <w:pPr>
        <w:pStyle w:val="bpuIntro"/>
        <w:sectPr w:rsidR="009C166A" w:rsidSect="007F618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166A" w:rsidRDefault="009C166A" w:rsidP="009C166A">
      <w:pPr>
        <w:pStyle w:val="bpuIntro"/>
      </w:pPr>
    </w:p>
    <w:p w:rsidR="009C166A" w:rsidRDefault="009C166A" w:rsidP="009C166A">
      <w:pPr>
        <w:pStyle w:val="bpuSponsor"/>
      </w:pPr>
      <w:r>
        <w:t>Sponsored by:</w:t>
      </w:r>
    </w:p>
    <w:p w:rsidR="009C166A" w:rsidRDefault="009C166A" w:rsidP="009C166A">
      <w:pPr>
        <w:pStyle w:val="bpuSponsor"/>
      </w:pPr>
      <w:r>
        <w:t>Senator  ROBERT W. SINGER</w:t>
      </w:r>
    </w:p>
    <w:p w:rsidR="009C166A" w:rsidRDefault="009C166A" w:rsidP="009C166A">
      <w:pPr>
        <w:pStyle w:val="bpuSponsor"/>
      </w:pPr>
      <w:r>
        <w:t>District 30 (Monmouth and Ocean)</w:t>
      </w:r>
    </w:p>
    <w:p w:rsidR="009C166A" w:rsidRDefault="009C166A" w:rsidP="009C166A">
      <w:pPr>
        <w:pStyle w:val="bpuSponsor"/>
      </w:pPr>
    </w:p>
    <w:p w:rsidR="007246E5" w:rsidRDefault="007F618B" w:rsidP="007F618B">
      <w:pPr>
        <w:pStyle w:val="bpuSponsor"/>
      </w:pPr>
      <w:r>
        <w:t>Co-Sponsored by:</w:t>
      </w:r>
    </w:p>
    <w:p w:rsidR="007F618B" w:rsidRPr="007F618B" w:rsidRDefault="007F618B" w:rsidP="007F618B">
      <w:pPr>
        <w:pStyle w:val="bpuSponsor"/>
      </w:pPr>
      <w:r w:rsidRPr="007F618B">
        <w:t xml:space="preserve">Senators </w:t>
      </w:r>
      <w:proofErr w:type="spellStart"/>
      <w:r w:rsidRPr="007F618B">
        <w:t>A.M.Bucco</w:t>
      </w:r>
      <w:proofErr w:type="spellEnd"/>
      <w:r w:rsidRPr="007F618B">
        <w:t xml:space="preserve">, </w:t>
      </w:r>
      <w:proofErr w:type="spellStart"/>
      <w:r w:rsidRPr="007F618B">
        <w:t>Corrado</w:t>
      </w:r>
      <w:proofErr w:type="spellEnd"/>
      <w:r w:rsidRPr="007F618B">
        <w:t xml:space="preserve"> and </w:t>
      </w:r>
      <w:proofErr w:type="spellStart"/>
      <w:r w:rsidRPr="007F618B">
        <w:t>Schepisi</w:t>
      </w:r>
      <w:proofErr w:type="spellEnd"/>
    </w:p>
    <w:p w:rsidR="00EA79EC" w:rsidRDefault="00EA79EC" w:rsidP="00EA79EC"/>
    <w:p w:rsidR="007246E5" w:rsidRPr="00EA79EC" w:rsidRDefault="007246E5" w:rsidP="00EA79EC"/>
    <w:p w:rsidR="009C166A" w:rsidRDefault="009C166A" w:rsidP="009C166A">
      <w:pPr>
        <w:pStyle w:val="bpuSponsor"/>
      </w:pPr>
    </w:p>
    <w:p w:rsidR="009C166A" w:rsidRDefault="009C166A" w:rsidP="009C166A">
      <w:pPr>
        <w:pStyle w:val="bpuSponsor"/>
      </w:pPr>
    </w:p>
    <w:p w:rsidR="009C166A" w:rsidRDefault="009C166A" w:rsidP="009C166A">
      <w:pPr>
        <w:pStyle w:val="bpuSponsor"/>
      </w:pPr>
      <w:r>
        <w:t>SYNOPSIS</w:t>
      </w:r>
    </w:p>
    <w:p w:rsidR="009C166A" w:rsidRDefault="009C166A" w:rsidP="009C166A">
      <w:pPr>
        <w:pStyle w:val="bpuNormText"/>
      </w:pPr>
      <w:r>
        <w:tab/>
        <w:t xml:space="preserve">Allows certain persons with developmental disabilities 21 years of age and older to attend special education programs and to simultaneously participate in adult day and employment programs. </w:t>
      </w:r>
    </w:p>
    <w:p w:rsidR="009C166A" w:rsidRDefault="009C166A" w:rsidP="009C166A">
      <w:pPr>
        <w:pStyle w:val="bpuNormText"/>
      </w:pPr>
    </w:p>
    <w:p w:rsidR="009C166A" w:rsidRDefault="009C166A" w:rsidP="009C166A">
      <w:pPr>
        <w:pStyle w:val="bpuSponsor"/>
      </w:pPr>
      <w:r>
        <w:t xml:space="preserve">CURRENT VERSION OF TEXT </w:t>
      </w:r>
    </w:p>
    <w:p w:rsidR="009C166A" w:rsidRDefault="009C166A" w:rsidP="009C166A">
      <w:pPr>
        <w:pStyle w:val="bpuNormText"/>
      </w:pPr>
      <w:r>
        <w:tab/>
        <w:t>As introduced.</w:t>
      </w:r>
    </w:p>
    <w:p w:rsidR="009C166A" w:rsidRDefault="009C166A" w:rsidP="009C16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166A" w:rsidRDefault="009C166A" w:rsidP="008916EC">
      <w:pPr>
        <w:pStyle w:val="FronterPage"/>
        <w:tabs>
          <w:tab w:val="clear" w:pos="720"/>
          <w:tab w:val="clear" w:pos="1440"/>
          <w:tab w:val="clear" w:pos="2160"/>
          <w:tab w:val="clear" w:pos="2880"/>
          <w:tab w:val="clear" w:pos="3600"/>
          <w:tab w:val="clear" w:pos="4320"/>
          <w:tab w:val="clear" w:pos="5040"/>
        </w:tabs>
        <w:sectPr w:rsidR="009C166A" w:rsidSect="009C166A">
          <w:type w:val="continuous"/>
          <w:pgSz w:w="12240" w:h="20160" w:code="5"/>
          <w:pgMar w:top="1440" w:right="2275" w:bottom="1440" w:left="2275" w:header="72" w:footer="720" w:gutter="0"/>
          <w:pgNumType w:start="1"/>
          <w:cols w:space="720"/>
          <w:docGrid w:linePitch="360"/>
        </w:sectPr>
      </w:pPr>
    </w:p>
    <w:p w:rsidR="00686AEB" w:rsidRPr="00677316" w:rsidRDefault="00A122FC" w:rsidP="003E47BA">
      <w:pPr>
        <w:pStyle w:val="HangingAnAct"/>
        <w:rPr>
          <w:rStyle w:val="HangingAnActChar"/>
        </w:rPr>
      </w:pPr>
      <w:r>
        <w:rPr>
          <w:rStyle w:val="BillHead"/>
        </w:rPr>
        <w:lastRenderedPageBreak/>
        <w:t>An Act</w:t>
      </w:r>
      <w:r w:rsidR="00686AEB" w:rsidRPr="006B7FA7">
        <w:rPr>
          <w:rStyle w:val="HangingAnActChar"/>
        </w:rPr>
        <w:t xml:space="preserve"> </w:t>
      </w:r>
      <w:r w:rsidR="00FB2230">
        <w:rPr>
          <w:rStyle w:val="HangingAnActChar"/>
        </w:rPr>
        <w:t xml:space="preserve">concerning certain </w:t>
      </w:r>
      <w:r w:rsidR="00F5644A">
        <w:rPr>
          <w:rStyle w:val="HangingAnActChar"/>
        </w:rPr>
        <w:t>persons with developmental</w:t>
      </w:r>
      <w:r w:rsidR="00A9708D">
        <w:rPr>
          <w:rStyle w:val="HangingAnActChar"/>
        </w:rPr>
        <w:t xml:space="preserve"> disabilities and supplementing Chapter 46 of Title </w:t>
      </w:r>
      <w:r w:rsidR="00FB2230" w:rsidRPr="00FB2230">
        <w:rPr>
          <w:rStyle w:val="HangingAnActChar"/>
        </w:rPr>
        <w:t>18A</w:t>
      </w:r>
      <w:r w:rsidR="00A9708D">
        <w:rPr>
          <w:rStyle w:val="HangingAnActChar"/>
        </w:rPr>
        <w:t xml:space="preserve"> of the New Jersey Statutes</w:t>
      </w:r>
      <w:r w:rsidR="00FB2230">
        <w:rPr>
          <w:rStyle w:val="HangingAnActChar"/>
        </w:rPr>
        <w:t xml:space="preserve"> and </w:t>
      </w:r>
      <w:r w:rsidR="003D4DA3">
        <w:rPr>
          <w:rStyle w:val="HangingAnActChar"/>
        </w:rPr>
        <w:t xml:space="preserve">Chapter </w:t>
      </w:r>
      <w:r w:rsidR="0094093E">
        <w:rPr>
          <w:rStyle w:val="HangingAnActChar"/>
        </w:rPr>
        <w:t>6D</w:t>
      </w:r>
      <w:r w:rsidR="003D4DA3">
        <w:rPr>
          <w:rStyle w:val="HangingAnActChar"/>
        </w:rPr>
        <w:t xml:space="preserve"> of Title 30 of the Revised Statutes.</w:t>
      </w:r>
    </w:p>
    <w:p w:rsidR="000B1054" w:rsidRPr="00D71D68" w:rsidRDefault="000B1054" w:rsidP="000B1054"/>
    <w:p w:rsidR="00686AEB" w:rsidRPr="00AA7880" w:rsidRDefault="00686AEB" w:rsidP="00686AEB">
      <w:r>
        <w:tab/>
      </w:r>
      <w:r w:rsidR="00A122FC">
        <w:rPr>
          <w:rStyle w:val="BillHeading2"/>
        </w:rPr>
        <w:t>Be It Enacted</w:t>
      </w:r>
      <w:r>
        <w:rPr>
          <w:rStyle w:val="BillHeading2"/>
        </w:rPr>
        <w:t xml:space="preserve"> </w:t>
      </w:r>
      <w:r w:rsidR="00A122FC">
        <w:rPr>
          <w:rStyle w:val="BillLanguage"/>
        </w:rPr>
        <w:t>by the Senate and General Assembly of the State of New Jersey:</w:t>
      </w:r>
    </w:p>
    <w:p w:rsidR="00686AEB" w:rsidRPr="00D71D68" w:rsidRDefault="00686AEB" w:rsidP="00686AEB"/>
    <w:p w:rsidR="003C5345" w:rsidRPr="003C5345" w:rsidRDefault="00686AEB" w:rsidP="003C5345">
      <w:r>
        <w:tab/>
      </w:r>
      <w:r w:rsidR="00BF5AAD">
        <w:t>1.</w:t>
      </w:r>
      <w:r w:rsidR="00BF5AAD">
        <w:tab/>
      </w:r>
      <w:r w:rsidR="003C5345" w:rsidRPr="003C5345">
        <w:t>The Commissioner of Education shall allow a</w:t>
      </w:r>
      <w:r w:rsidR="00F5644A">
        <w:t xml:space="preserve"> person</w:t>
      </w:r>
      <w:r w:rsidR="003C5345" w:rsidRPr="003C5345">
        <w:t xml:space="preserve"> with a developmental disability </w:t>
      </w:r>
      <w:r w:rsidR="00D059A0">
        <w:t xml:space="preserve">who is </w:t>
      </w:r>
      <w:r w:rsidR="003C5345" w:rsidRPr="003C5345">
        <w:t>21 years of age and older, who</w:t>
      </w:r>
      <w:r w:rsidR="003C5345">
        <w:t>,</w:t>
      </w:r>
      <w:r w:rsidR="003C5345" w:rsidRPr="003C5345">
        <w:t xml:space="preserve"> due to behavioral problems</w:t>
      </w:r>
      <w:r w:rsidR="003C5345">
        <w:t>,</w:t>
      </w:r>
      <w:r w:rsidR="003C5345" w:rsidRPr="003C5345">
        <w:t xml:space="preserve"> it was determined could not be provided a suitable special education program pursuant to the provisions of N.J.S.18A:46-14, to attend a</w:t>
      </w:r>
      <w:r w:rsidR="000770FE">
        <w:t xml:space="preserve"> special</w:t>
      </w:r>
      <w:r w:rsidR="003C5345" w:rsidRPr="003C5345">
        <w:t xml:space="preserve"> educational program approved under N.J.S.18A:46-1 et seq. if:</w:t>
      </w:r>
    </w:p>
    <w:p w:rsidR="003C5345" w:rsidRPr="003C5345" w:rsidRDefault="003C5345" w:rsidP="003C5345">
      <w:r>
        <w:tab/>
      </w:r>
      <w:r w:rsidR="00BF5AAD">
        <w:t>a.</w:t>
      </w:r>
      <w:r w:rsidR="00BF5AAD">
        <w:tab/>
      </w:r>
      <w:r w:rsidRPr="003C5345">
        <w:t xml:space="preserve">the behavioral problems that led </w:t>
      </w:r>
      <w:r w:rsidR="000E5B5B">
        <w:t xml:space="preserve">to the determination that </w:t>
      </w:r>
      <w:r w:rsidRPr="003C5345">
        <w:t xml:space="preserve">a suitable special education program </w:t>
      </w:r>
      <w:r w:rsidR="001303DC">
        <w:t xml:space="preserve">could not be provided to the person </w:t>
      </w:r>
      <w:r w:rsidRPr="003C5345">
        <w:t>have resolved; and</w:t>
      </w:r>
    </w:p>
    <w:p w:rsidR="003C5345" w:rsidRPr="003C5345" w:rsidRDefault="003C5345" w:rsidP="003C5345">
      <w:r>
        <w:tab/>
      </w:r>
      <w:r w:rsidR="00BF5AAD">
        <w:t>b.</w:t>
      </w:r>
      <w:r w:rsidR="00BF5AAD">
        <w:tab/>
      </w:r>
      <w:r w:rsidRPr="003C5345">
        <w:t xml:space="preserve">the </w:t>
      </w:r>
      <w:r w:rsidR="00F5644A">
        <w:t>person</w:t>
      </w:r>
      <w:r w:rsidRPr="003C5345">
        <w:t xml:space="preserve"> will benefit from </w:t>
      </w:r>
      <w:r w:rsidR="000770FE">
        <w:t xml:space="preserve">attending the </w:t>
      </w:r>
      <w:r w:rsidRPr="003C5345">
        <w:t>special education program.</w:t>
      </w:r>
    </w:p>
    <w:p w:rsidR="003C5345" w:rsidRPr="003C5345" w:rsidRDefault="003C5345" w:rsidP="003C5345"/>
    <w:p w:rsidR="003C5345" w:rsidRPr="003C5345" w:rsidRDefault="003C5345" w:rsidP="003C5345">
      <w:r>
        <w:tab/>
      </w:r>
      <w:r w:rsidR="00BF5AAD">
        <w:t>2.</w:t>
      </w:r>
      <w:r w:rsidR="00BF5AAD">
        <w:tab/>
      </w:r>
      <w:r w:rsidR="008976E3">
        <w:t xml:space="preserve">a.  </w:t>
      </w:r>
      <w:r w:rsidRPr="003C5345">
        <w:t xml:space="preserve">Notwithstanding any law or regulation to the contrary, a </w:t>
      </w:r>
      <w:r w:rsidR="00F5644A">
        <w:t>person</w:t>
      </w:r>
      <w:r w:rsidRPr="003C5345">
        <w:t xml:space="preserve"> with a </w:t>
      </w:r>
      <w:r w:rsidR="000770FE">
        <w:t>developmental disability</w:t>
      </w:r>
      <w:r w:rsidR="002F4EFA">
        <w:t xml:space="preserve"> </w:t>
      </w:r>
      <w:r w:rsidR="00D059A0">
        <w:t xml:space="preserve">who is </w:t>
      </w:r>
      <w:r w:rsidRPr="003C5345">
        <w:t xml:space="preserve">21 years of age and older who transitions from receiving services and supports from the Division of Children's System of Care </w:t>
      </w:r>
      <w:r w:rsidR="00622A63">
        <w:t xml:space="preserve">in the Department of Children and Families </w:t>
      </w:r>
      <w:r w:rsidRPr="003C5345">
        <w:t xml:space="preserve">to receiving services and supports from the Division of Developmental Disabilities </w:t>
      </w:r>
      <w:r w:rsidR="00622A63">
        <w:t xml:space="preserve">in the Department of </w:t>
      </w:r>
      <w:r w:rsidR="00D059A0">
        <w:t>H</w:t>
      </w:r>
      <w:r w:rsidR="00622A63">
        <w:t xml:space="preserve">uman Services </w:t>
      </w:r>
      <w:r w:rsidRPr="003C5345">
        <w:t xml:space="preserve">shall </w:t>
      </w:r>
      <w:r w:rsidR="00D059A0">
        <w:t xml:space="preserve">be eligible to </w:t>
      </w:r>
      <w:r w:rsidRPr="003C5345">
        <w:t xml:space="preserve">attend </w:t>
      </w:r>
      <w:r w:rsidR="003E787D">
        <w:t xml:space="preserve">and </w:t>
      </w:r>
      <w:r w:rsidRPr="003C5345">
        <w:t>parti</w:t>
      </w:r>
      <w:r w:rsidR="003E787D">
        <w:t>cipate in</w:t>
      </w:r>
      <w:r w:rsidRPr="003C5345">
        <w:t xml:space="preserve"> both an adult day program and an employment program if: </w:t>
      </w:r>
    </w:p>
    <w:p w:rsidR="003C5345" w:rsidRPr="003C5345" w:rsidRDefault="003C5345" w:rsidP="003C5345">
      <w:r w:rsidRPr="003C5345">
        <w:tab/>
      </w:r>
      <w:r w:rsidR="008976E3">
        <w:t>(1)</w:t>
      </w:r>
      <w:r w:rsidR="00BF5AAD">
        <w:tab/>
      </w:r>
      <w:r w:rsidRPr="003C5345">
        <w:t xml:space="preserve">the </w:t>
      </w:r>
      <w:r w:rsidR="00F5644A">
        <w:t xml:space="preserve">person </w:t>
      </w:r>
      <w:r w:rsidRPr="003C5345">
        <w:t xml:space="preserve">meets the eligibility requirements of </w:t>
      </w:r>
      <w:r w:rsidR="00F5644A">
        <w:t xml:space="preserve">and applies to </w:t>
      </w:r>
      <w:r w:rsidRPr="003C5345">
        <w:t>both the adult day program and the employment program; and</w:t>
      </w:r>
    </w:p>
    <w:p w:rsidR="003C5345" w:rsidRPr="003C5345" w:rsidRDefault="003C5345" w:rsidP="003C5345">
      <w:r w:rsidRPr="003C5345">
        <w:tab/>
      </w:r>
      <w:r w:rsidR="008976E3">
        <w:t>(2)</w:t>
      </w:r>
      <w:r w:rsidR="00BF5AAD">
        <w:tab/>
      </w:r>
      <w:r w:rsidRPr="003C5345">
        <w:t xml:space="preserve">the </w:t>
      </w:r>
      <w:r w:rsidR="00F5644A">
        <w:t>person</w:t>
      </w:r>
      <w:r w:rsidRPr="003C5345">
        <w:t xml:space="preserve">’s individualized service plan </w:t>
      </w:r>
      <w:r w:rsidR="00C5398F">
        <w:t>developed pursuant to N.J.A.C.10:4C-1.</w:t>
      </w:r>
      <w:r w:rsidR="00D059A0">
        <w:t>1 et seq.</w:t>
      </w:r>
      <w:r w:rsidR="00C5398F">
        <w:t xml:space="preserve"> </w:t>
      </w:r>
      <w:r w:rsidRPr="003C5345">
        <w:t>contains documentation</w:t>
      </w:r>
      <w:r w:rsidR="00973C9C">
        <w:t xml:space="preserve"> </w:t>
      </w:r>
      <w:r w:rsidRPr="003C5345">
        <w:t xml:space="preserve">that the </w:t>
      </w:r>
      <w:r w:rsidR="00C5398F">
        <w:t xml:space="preserve">person </w:t>
      </w:r>
      <w:r w:rsidRPr="003C5345">
        <w:t>is authorized to both attend the day program and participate in the employment program.</w:t>
      </w:r>
    </w:p>
    <w:p w:rsidR="003C5345" w:rsidRPr="003C5345" w:rsidRDefault="00BF5AAD" w:rsidP="003C5345">
      <w:r>
        <w:tab/>
        <w:t>b.</w:t>
      </w:r>
      <w:r>
        <w:tab/>
      </w:r>
      <w:r w:rsidR="008976E3">
        <w:t>As used in this section:</w:t>
      </w:r>
    </w:p>
    <w:p w:rsidR="003C5345" w:rsidRPr="003C5345" w:rsidRDefault="008976E3" w:rsidP="003C5345">
      <w:r>
        <w:tab/>
        <w:t>“</w:t>
      </w:r>
      <w:r w:rsidR="003C5345" w:rsidRPr="003C5345">
        <w:t>Day program</w:t>
      </w:r>
      <w:r>
        <w:t>”</w:t>
      </w:r>
      <w:r w:rsidR="003C5345" w:rsidRPr="003C5345">
        <w:t xml:space="preserve"> means a program that is certified to provide day habilitation services or sheltered workshops for </w:t>
      </w:r>
      <w:r w:rsidR="00C5398F">
        <w:t>person</w:t>
      </w:r>
      <w:r w:rsidR="003C5345" w:rsidRPr="003C5345">
        <w:t>s with developmental disabilities</w:t>
      </w:r>
      <w:r>
        <w:t>; and</w:t>
      </w:r>
    </w:p>
    <w:p w:rsidR="003C5345" w:rsidRPr="003C5345" w:rsidRDefault="008976E3" w:rsidP="003C5345">
      <w:r>
        <w:tab/>
        <w:t>“</w:t>
      </w:r>
      <w:r w:rsidR="003C5345" w:rsidRPr="003C5345">
        <w:t>Employment program</w:t>
      </w:r>
      <w:r>
        <w:t>”</w:t>
      </w:r>
      <w:r w:rsidR="003C5345" w:rsidRPr="003C5345">
        <w:t xml:space="preserve"> means a program designed for </w:t>
      </w:r>
      <w:r w:rsidR="00C5398F">
        <w:t>person</w:t>
      </w:r>
      <w:r w:rsidR="000770FE">
        <w:t xml:space="preserve">s </w:t>
      </w:r>
      <w:r w:rsidR="003C5345" w:rsidRPr="003C5345">
        <w:t xml:space="preserve">with </w:t>
      </w:r>
      <w:r w:rsidR="000770FE">
        <w:t xml:space="preserve">developmental </w:t>
      </w:r>
      <w:r w:rsidR="003C5345" w:rsidRPr="003C5345">
        <w:t>disabilities whose disabilities make sheltered employment, after completion of a certified program of vocational evaluation and training, the only suitable form of employment.</w:t>
      </w:r>
    </w:p>
    <w:p w:rsidR="003C5345" w:rsidRPr="003C5345" w:rsidRDefault="003C5345" w:rsidP="003C5345"/>
    <w:p w:rsidR="001757F6" w:rsidRDefault="002D5709" w:rsidP="00686AEB">
      <w:r>
        <w:tab/>
        <w:t>3</w:t>
      </w:r>
      <w:r w:rsidR="00BF5AAD">
        <w:t>.</w:t>
      </w:r>
      <w:r w:rsidR="00BF5AAD">
        <w:tab/>
      </w:r>
      <w:r w:rsidR="00A122FC">
        <w:t>This act shall take effect</w:t>
      </w:r>
      <w:r>
        <w:t xml:space="preserve"> immediately.</w:t>
      </w:r>
    </w:p>
    <w:p w:rsidR="001757F6" w:rsidRDefault="001757F6" w:rsidP="00686AEB"/>
    <w:p w:rsidR="001757F6" w:rsidRPr="00CE7BD8" w:rsidRDefault="001757F6" w:rsidP="00686AEB"/>
    <w:p w:rsidR="002F4EFA" w:rsidRDefault="00686AEB" w:rsidP="002F4EFA">
      <w:pPr>
        <w:jc w:val="center"/>
      </w:pPr>
      <w:r w:rsidRPr="00D71D68">
        <w:t>STATEMENT</w:t>
      </w:r>
    </w:p>
    <w:p w:rsidR="008358A0" w:rsidRDefault="008358A0" w:rsidP="008358A0"/>
    <w:p w:rsidR="002F4EFA" w:rsidRPr="002F4EFA" w:rsidRDefault="002F4EFA" w:rsidP="002F4EFA">
      <w:r>
        <w:tab/>
        <w:t>This bill requires the</w:t>
      </w:r>
      <w:r w:rsidRPr="002F4EFA">
        <w:t xml:space="preserve"> Commissioner of Education </w:t>
      </w:r>
      <w:r>
        <w:t>to a</w:t>
      </w:r>
      <w:r w:rsidRPr="002F4EFA">
        <w:t>llow a</w:t>
      </w:r>
      <w:r w:rsidR="00724EB5">
        <w:t xml:space="preserve"> person</w:t>
      </w:r>
      <w:r w:rsidRPr="002F4EFA">
        <w:t xml:space="preserve"> with a developmental disability </w:t>
      </w:r>
      <w:r w:rsidR="00973C9C">
        <w:t xml:space="preserve">who is </w:t>
      </w:r>
      <w:r w:rsidRPr="002F4EFA">
        <w:t xml:space="preserve">21 years of age and older, </w:t>
      </w:r>
      <w:r w:rsidR="00973C9C" w:rsidRPr="00973C9C">
        <w:t>for whom it was determined that, due to behavioral problems, the person could not be</w:t>
      </w:r>
      <w:r w:rsidRPr="002F4EFA">
        <w:t xml:space="preserve"> provided a suitable special education program pursuant to the provisions of N.J.</w:t>
      </w:r>
      <w:r w:rsidR="00973C9C">
        <w:t>S</w:t>
      </w:r>
      <w:r w:rsidRPr="002F4EFA">
        <w:t>.18A:46-14, to attend a special educational program approved under N.J.S.</w:t>
      </w:r>
      <w:r w:rsidR="00973C9C" w:rsidRPr="002F4EFA">
        <w:t xml:space="preserve"> </w:t>
      </w:r>
      <w:r w:rsidRPr="002F4EFA">
        <w:t>18A:46-1 et seq. if</w:t>
      </w:r>
      <w:r w:rsidR="001757F6">
        <w:t>:</w:t>
      </w:r>
      <w:r>
        <w:t xml:space="preserve"> </w:t>
      </w:r>
      <w:r w:rsidR="00CA1F4F" w:rsidRPr="00CA1F4F">
        <w:t>the behavioral problems that led to the determination that a suitable special education program could not be provided to the person have resolved</w:t>
      </w:r>
      <w:r w:rsidRPr="002F4EFA">
        <w:t>; and</w:t>
      </w:r>
      <w:r>
        <w:t xml:space="preserve"> </w:t>
      </w:r>
      <w:r w:rsidRPr="002F4EFA">
        <w:t xml:space="preserve">the </w:t>
      </w:r>
      <w:r w:rsidR="00724EB5">
        <w:t xml:space="preserve">person </w:t>
      </w:r>
      <w:r w:rsidRPr="002F4EFA">
        <w:t>will benefit from attending the special education program.</w:t>
      </w:r>
    </w:p>
    <w:p w:rsidR="005C5B2D" w:rsidRDefault="002F4EFA" w:rsidP="005C5B2D">
      <w:r>
        <w:tab/>
      </w:r>
      <w:r w:rsidR="005C5B2D">
        <w:t xml:space="preserve">Under the bill’s provisions, </w:t>
      </w:r>
      <w:r w:rsidR="00724EB5">
        <w:t>a person</w:t>
      </w:r>
      <w:r w:rsidR="005C5B2D" w:rsidRPr="005C5B2D">
        <w:t xml:space="preserve"> with a developmental disability </w:t>
      </w:r>
      <w:r w:rsidR="00A5293A">
        <w:t xml:space="preserve">who is </w:t>
      </w:r>
      <w:r w:rsidR="005C5B2D" w:rsidRPr="005C5B2D">
        <w:t xml:space="preserve">21 years of age and older who transitions from receiving services and supports from the Division of Children's System of Care to receiving services and supports from the Division of Developmental Disabilities </w:t>
      </w:r>
      <w:r w:rsidR="00724EB5">
        <w:t>would</w:t>
      </w:r>
      <w:r w:rsidR="005C5B2D" w:rsidRPr="005C5B2D">
        <w:t xml:space="preserve"> </w:t>
      </w:r>
      <w:r w:rsidR="00A5293A">
        <w:t xml:space="preserve">be eligible to </w:t>
      </w:r>
      <w:r w:rsidR="005C5B2D" w:rsidRPr="005C5B2D">
        <w:t>attend and participate in both an adult day program and an employment program if:</w:t>
      </w:r>
      <w:r w:rsidR="005C5B2D">
        <w:t xml:space="preserve"> </w:t>
      </w:r>
    </w:p>
    <w:p w:rsidR="005C5B2D" w:rsidRPr="005C5B2D" w:rsidRDefault="005C5B2D" w:rsidP="005C5B2D">
      <w:r>
        <w:tab/>
        <w:t xml:space="preserve">(1) </w:t>
      </w:r>
      <w:r w:rsidRPr="005C5B2D">
        <w:t xml:space="preserve">the </w:t>
      </w:r>
      <w:r w:rsidR="00724EB5">
        <w:t>person</w:t>
      </w:r>
      <w:r w:rsidRPr="005C5B2D">
        <w:t xml:space="preserve"> meets the eligibility requirements of</w:t>
      </w:r>
      <w:r w:rsidR="00724EB5">
        <w:t>, and applies to,</w:t>
      </w:r>
      <w:r w:rsidRPr="005C5B2D">
        <w:t xml:space="preserve"> both the adult day program and the employment program; and</w:t>
      </w:r>
    </w:p>
    <w:p w:rsidR="002F4EFA" w:rsidRPr="002F4EFA" w:rsidRDefault="005C5B2D" w:rsidP="005C5B2D">
      <w:r w:rsidRPr="005C5B2D">
        <w:tab/>
        <w:t xml:space="preserve">(2) the </w:t>
      </w:r>
      <w:r w:rsidR="00724EB5">
        <w:t>person</w:t>
      </w:r>
      <w:r w:rsidRPr="005C5B2D">
        <w:t xml:space="preserve">’s individualized service plan </w:t>
      </w:r>
      <w:r>
        <w:t>contains documentation</w:t>
      </w:r>
      <w:r w:rsidR="00A5293A">
        <w:t xml:space="preserve"> </w:t>
      </w:r>
      <w:r w:rsidRPr="005C5B2D">
        <w:t xml:space="preserve">that the </w:t>
      </w:r>
      <w:r w:rsidR="00724EB5">
        <w:t>person</w:t>
      </w:r>
      <w:r w:rsidRPr="005C5B2D">
        <w:t xml:space="preserve"> is authorized to both attend the day program and participate in the employment program.</w:t>
      </w:r>
    </w:p>
    <w:p w:rsidR="002F4EFA" w:rsidRDefault="002F4EFA" w:rsidP="008358A0">
      <w:r w:rsidRPr="002F4EFA">
        <w:tab/>
      </w:r>
      <w:r w:rsidR="008358A0" w:rsidRPr="008358A0">
        <w:t xml:space="preserve">As used in </w:t>
      </w:r>
      <w:r w:rsidR="008358A0">
        <w:t xml:space="preserve">bill, </w:t>
      </w:r>
      <w:r w:rsidR="008358A0" w:rsidRPr="008358A0">
        <w:t>“</w:t>
      </w:r>
      <w:r w:rsidR="008358A0">
        <w:t>d</w:t>
      </w:r>
      <w:r w:rsidR="008358A0" w:rsidRPr="008358A0">
        <w:t xml:space="preserve">ay program” means a program that is certified to provide day habilitation services or sheltered workshops for </w:t>
      </w:r>
      <w:r w:rsidR="00724EB5">
        <w:t>person</w:t>
      </w:r>
      <w:r w:rsidR="008358A0" w:rsidRPr="008358A0">
        <w:t>s with developmental disabilities; and</w:t>
      </w:r>
      <w:r w:rsidR="008358A0">
        <w:t xml:space="preserve"> </w:t>
      </w:r>
      <w:r w:rsidR="008358A0" w:rsidRPr="008358A0">
        <w:t>“</w:t>
      </w:r>
      <w:r w:rsidR="008358A0">
        <w:t>e</w:t>
      </w:r>
      <w:r w:rsidR="008358A0" w:rsidRPr="008358A0">
        <w:t xml:space="preserve">mployment program” means a program designed for </w:t>
      </w:r>
      <w:r w:rsidR="00724EB5">
        <w:t>person</w:t>
      </w:r>
      <w:r w:rsidR="008358A0" w:rsidRPr="008358A0">
        <w:t>s with developmental disabilities whose disabilities make sheltered employment, after completion of a certified program of vocational evaluation and training, the only suitable form of employment.</w:t>
      </w:r>
    </w:p>
    <w:p w:rsidR="00A5293A" w:rsidRPr="00A5293A" w:rsidRDefault="00A5293A" w:rsidP="00A5293A">
      <w:r>
        <w:tab/>
      </w:r>
      <w:r w:rsidRPr="00A5293A">
        <w:t>Under current law, people with developmental disabilities age out of special education programs after age 21, and can participate in an adult day program or an employment program, but not both at the same time.  Some people who, at a younger age, had issues that prevented them from being enrolled in a special education program might have made progress with those issues and would now benefit from attendance at a special education program.  Similarly, some people may benefit from participation in both a day program and an employment program, as the two types of programs offer different types of services and training that, when combined, can more fully reach the needs of a given individual.</w:t>
      </w:r>
    </w:p>
    <w:p w:rsidR="005C5B2D" w:rsidRDefault="00A5293A" w:rsidP="00A5293A">
      <w:r>
        <w:tab/>
      </w:r>
      <w:r w:rsidRPr="00A5293A">
        <w:t>It is the sponsor’s intent that the State expand the programming options available to people with developmental disabilities to ensure they have access to the services and resources most appropriate to their current needs.</w:t>
      </w:r>
    </w:p>
    <w:sectPr w:rsidR="005C5B2D" w:rsidSect="00BF5AAD">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236" w:rsidRDefault="00941236">
      <w:r>
        <w:separator/>
      </w:r>
    </w:p>
  </w:endnote>
  <w:endnote w:type="continuationSeparator" w:id="0">
    <w:p w:rsidR="00941236" w:rsidRDefault="00941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9EC" w:rsidRDefault="007F618B" w:rsidP="007F618B">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236" w:rsidRDefault="00941236">
      <w:r>
        <w:separator/>
      </w:r>
    </w:p>
  </w:footnote>
  <w:footnote w:type="continuationSeparator" w:id="0">
    <w:p w:rsidR="00941236" w:rsidRDefault="00941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34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166A" w:rsidRDefault="009C166A" w:rsidP="009C166A">
    <w:pPr>
      <w:pStyle w:val="bpuHeadSpon"/>
    </w:pPr>
    <w:r w:rsidRPr="009C166A">
      <w:rPr>
        <w:rStyle w:val="bpuHeadSponChar"/>
      </w:rPr>
      <w:t>S3298</w:t>
    </w:r>
    <w:r>
      <w:t xml:space="preserve"> SINGER</w:t>
    </w:r>
  </w:p>
  <w:p w:rsidR="009C166A" w:rsidRDefault="009C166A" w:rsidP="009C166A">
    <w:pPr>
      <w:pStyle w:val="bpuHeadSpon"/>
    </w:pPr>
    <w:r>
      <w:fldChar w:fldCharType="begin"/>
    </w:r>
    <w:r>
      <w:instrText xml:space="preserve"> PAGE  \* MERGEFORMAT </w:instrText>
    </w:r>
    <w:r>
      <w:fldChar w:fldCharType="separate"/>
    </w:r>
    <w:r w:rsidR="00633469">
      <w:rPr>
        <w:noProof/>
      </w:rPr>
      <w:t>3</w:t>
    </w:r>
    <w:r>
      <w:fldChar w:fldCharType="end"/>
    </w:r>
  </w:p>
  <w:p w:rsidR="009C166A" w:rsidRDefault="009C166A" w:rsidP="009C16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166A" w:rsidRDefault="009C166A" w:rsidP="009C166A">
    <w:pPr>
      <w:pStyle w:val="bpuHeadSpon"/>
    </w:pPr>
    <w:r w:rsidRPr="009C166A">
      <w:rPr>
        <w:rStyle w:val="bpuHeadSponChar"/>
      </w:rPr>
      <w:t>S3298</w:t>
    </w:r>
    <w:r>
      <w:t xml:space="preserve"> SINGER</w:t>
    </w:r>
  </w:p>
  <w:p w:rsidR="009C166A" w:rsidRDefault="009C166A" w:rsidP="009C166A">
    <w:pPr>
      <w:pStyle w:val="bpuHeadSpon"/>
    </w:pPr>
    <w:r>
      <w:fldChar w:fldCharType="begin"/>
    </w:r>
    <w:r>
      <w:instrText xml:space="preserve"> PAGE  \* MERGEFORMAT </w:instrText>
    </w:r>
    <w:r>
      <w:fldChar w:fldCharType="separate"/>
    </w:r>
    <w:r w:rsidR="00633469">
      <w:rPr>
        <w:noProof/>
      </w:rPr>
      <w:t>2</w:t>
    </w:r>
    <w:r>
      <w:fldChar w:fldCharType="end"/>
    </w:r>
  </w:p>
  <w:p w:rsidR="009C166A" w:rsidRDefault="009C166A" w:rsidP="009C16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236"/>
    <w:rsid w:val="000051BD"/>
    <w:rsid w:val="00014725"/>
    <w:rsid w:val="000160A5"/>
    <w:rsid w:val="0002335B"/>
    <w:rsid w:val="0003549A"/>
    <w:rsid w:val="000367AE"/>
    <w:rsid w:val="00043B22"/>
    <w:rsid w:val="00054975"/>
    <w:rsid w:val="00057D20"/>
    <w:rsid w:val="0006197C"/>
    <w:rsid w:val="00061C87"/>
    <w:rsid w:val="0006281F"/>
    <w:rsid w:val="000770FE"/>
    <w:rsid w:val="00080F28"/>
    <w:rsid w:val="0008141C"/>
    <w:rsid w:val="000934B2"/>
    <w:rsid w:val="00094A55"/>
    <w:rsid w:val="000A44A7"/>
    <w:rsid w:val="000B1054"/>
    <w:rsid w:val="000B3411"/>
    <w:rsid w:val="000C054C"/>
    <w:rsid w:val="000C12C2"/>
    <w:rsid w:val="000C5038"/>
    <w:rsid w:val="000D11AF"/>
    <w:rsid w:val="000D6255"/>
    <w:rsid w:val="000D6262"/>
    <w:rsid w:val="000D7B4A"/>
    <w:rsid w:val="000E4006"/>
    <w:rsid w:val="000E5B5B"/>
    <w:rsid w:val="000F3DA2"/>
    <w:rsid w:val="000F5FDE"/>
    <w:rsid w:val="000F7466"/>
    <w:rsid w:val="0013000E"/>
    <w:rsid w:val="001303DC"/>
    <w:rsid w:val="00133F81"/>
    <w:rsid w:val="00135943"/>
    <w:rsid w:val="0014664C"/>
    <w:rsid w:val="001645FB"/>
    <w:rsid w:val="00173D2B"/>
    <w:rsid w:val="001757F6"/>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A5F"/>
    <w:rsid w:val="001E6213"/>
    <w:rsid w:val="001F14C7"/>
    <w:rsid w:val="001F7405"/>
    <w:rsid w:val="00201EFE"/>
    <w:rsid w:val="00205533"/>
    <w:rsid w:val="00212B8D"/>
    <w:rsid w:val="00222983"/>
    <w:rsid w:val="002370D0"/>
    <w:rsid w:val="00255958"/>
    <w:rsid w:val="00257FA2"/>
    <w:rsid w:val="0026574A"/>
    <w:rsid w:val="002660BB"/>
    <w:rsid w:val="002720E8"/>
    <w:rsid w:val="00275293"/>
    <w:rsid w:val="002776B0"/>
    <w:rsid w:val="0028193D"/>
    <w:rsid w:val="00286C7E"/>
    <w:rsid w:val="002A1029"/>
    <w:rsid w:val="002A3A1A"/>
    <w:rsid w:val="002A4692"/>
    <w:rsid w:val="002A51BA"/>
    <w:rsid w:val="002B2E26"/>
    <w:rsid w:val="002B3FE6"/>
    <w:rsid w:val="002C2D81"/>
    <w:rsid w:val="002C461E"/>
    <w:rsid w:val="002C6CEC"/>
    <w:rsid w:val="002D5709"/>
    <w:rsid w:val="002E09CE"/>
    <w:rsid w:val="002E4762"/>
    <w:rsid w:val="002E69D1"/>
    <w:rsid w:val="002F3BA6"/>
    <w:rsid w:val="002F4EFA"/>
    <w:rsid w:val="00315320"/>
    <w:rsid w:val="0032050C"/>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E3D"/>
    <w:rsid w:val="003702CA"/>
    <w:rsid w:val="00370617"/>
    <w:rsid w:val="00381910"/>
    <w:rsid w:val="00382F1F"/>
    <w:rsid w:val="003840E5"/>
    <w:rsid w:val="00391DA4"/>
    <w:rsid w:val="003A3C64"/>
    <w:rsid w:val="003A3F83"/>
    <w:rsid w:val="003C43EF"/>
    <w:rsid w:val="003C5345"/>
    <w:rsid w:val="003C5A6B"/>
    <w:rsid w:val="003C7FB2"/>
    <w:rsid w:val="003D24DE"/>
    <w:rsid w:val="003D4DA3"/>
    <w:rsid w:val="003E26D4"/>
    <w:rsid w:val="003E47BA"/>
    <w:rsid w:val="003E787D"/>
    <w:rsid w:val="003F187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F3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74C"/>
    <w:rsid w:val="00557240"/>
    <w:rsid w:val="005629A4"/>
    <w:rsid w:val="005651F3"/>
    <w:rsid w:val="00572184"/>
    <w:rsid w:val="00577A15"/>
    <w:rsid w:val="00580533"/>
    <w:rsid w:val="0059131D"/>
    <w:rsid w:val="005B3F92"/>
    <w:rsid w:val="005B479C"/>
    <w:rsid w:val="005B561E"/>
    <w:rsid w:val="005C07E4"/>
    <w:rsid w:val="005C2124"/>
    <w:rsid w:val="005C336F"/>
    <w:rsid w:val="005C4D63"/>
    <w:rsid w:val="005C5B2D"/>
    <w:rsid w:val="005C7F3C"/>
    <w:rsid w:val="005E017C"/>
    <w:rsid w:val="005E50C6"/>
    <w:rsid w:val="005F2A97"/>
    <w:rsid w:val="005F399B"/>
    <w:rsid w:val="00601857"/>
    <w:rsid w:val="006019F8"/>
    <w:rsid w:val="00602754"/>
    <w:rsid w:val="00605B20"/>
    <w:rsid w:val="0061156F"/>
    <w:rsid w:val="00613FF5"/>
    <w:rsid w:val="006155A8"/>
    <w:rsid w:val="00621076"/>
    <w:rsid w:val="00621B94"/>
    <w:rsid w:val="00622A63"/>
    <w:rsid w:val="00626239"/>
    <w:rsid w:val="00633469"/>
    <w:rsid w:val="00635316"/>
    <w:rsid w:val="00635449"/>
    <w:rsid w:val="006378C5"/>
    <w:rsid w:val="00645E6A"/>
    <w:rsid w:val="00665CBC"/>
    <w:rsid w:val="00667A5C"/>
    <w:rsid w:val="00677316"/>
    <w:rsid w:val="00686AEB"/>
    <w:rsid w:val="00691303"/>
    <w:rsid w:val="006B7897"/>
    <w:rsid w:val="006B7FA7"/>
    <w:rsid w:val="006C086A"/>
    <w:rsid w:val="006C21C1"/>
    <w:rsid w:val="006C7327"/>
    <w:rsid w:val="006D00E5"/>
    <w:rsid w:val="006D791B"/>
    <w:rsid w:val="006E2895"/>
    <w:rsid w:val="006F10BB"/>
    <w:rsid w:val="006F180D"/>
    <w:rsid w:val="006F4334"/>
    <w:rsid w:val="006F47AF"/>
    <w:rsid w:val="006F6B8A"/>
    <w:rsid w:val="00707CD3"/>
    <w:rsid w:val="00716BB9"/>
    <w:rsid w:val="007246E5"/>
    <w:rsid w:val="00724EB5"/>
    <w:rsid w:val="007256D1"/>
    <w:rsid w:val="007279FD"/>
    <w:rsid w:val="007502CB"/>
    <w:rsid w:val="00752D79"/>
    <w:rsid w:val="00752E20"/>
    <w:rsid w:val="00756EDE"/>
    <w:rsid w:val="00764456"/>
    <w:rsid w:val="00771594"/>
    <w:rsid w:val="00780419"/>
    <w:rsid w:val="00781B4D"/>
    <w:rsid w:val="007824BF"/>
    <w:rsid w:val="00783B8D"/>
    <w:rsid w:val="00794B94"/>
    <w:rsid w:val="00794BD4"/>
    <w:rsid w:val="007A2F73"/>
    <w:rsid w:val="007A3061"/>
    <w:rsid w:val="007A5A0B"/>
    <w:rsid w:val="007C0E14"/>
    <w:rsid w:val="007C46B9"/>
    <w:rsid w:val="007C7DE4"/>
    <w:rsid w:val="007D40CB"/>
    <w:rsid w:val="007D5796"/>
    <w:rsid w:val="007D59C0"/>
    <w:rsid w:val="007D7D9C"/>
    <w:rsid w:val="007F485D"/>
    <w:rsid w:val="007F6050"/>
    <w:rsid w:val="007F618B"/>
    <w:rsid w:val="00813627"/>
    <w:rsid w:val="00832816"/>
    <w:rsid w:val="008358A0"/>
    <w:rsid w:val="00837109"/>
    <w:rsid w:val="00840365"/>
    <w:rsid w:val="008406A3"/>
    <w:rsid w:val="00841D2C"/>
    <w:rsid w:val="00845F3C"/>
    <w:rsid w:val="008461B8"/>
    <w:rsid w:val="008462F1"/>
    <w:rsid w:val="00847EF1"/>
    <w:rsid w:val="00851E1E"/>
    <w:rsid w:val="008538FA"/>
    <w:rsid w:val="008573B0"/>
    <w:rsid w:val="00866563"/>
    <w:rsid w:val="00867AC2"/>
    <w:rsid w:val="0087056E"/>
    <w:rsid w:val="00875402"/>
    <w:rsid w:val="00884D51"/>
    <w:rsid w:val="008916EC"/>
    <w:rsid w:val="00891E4F"/>
    <w:rsid w:val="008976E3"/>
    <w:rsid w:val="008A31C5"/>
    <w:rsid w:val="008A4F9A"/>
    <w:rsid w:val="008B2850"/>
    <w:rsid w:val="008B4B7C"/>
    <w:rsid w:val="008C79B3"/>
    <w:rsid w:val="008D77BD"/>
    <w:rsid w:val="008E454C"/>
    <w:rsid w:val="008F1E5A"/>
    <w:rsid w:val="00901BDA"/>
    <w:rsid w:val="009121D8"/>
    <w:rsid w:val="00912D9C"/>
    <w:rsid w:val="00916F7A"/>
    <w:rsid w:val="00917FE3"/>
    <w:rsid w:val="00924849"/>
    <w:rsid w:val="009318C7"/>
    <w:rsid w:val="00931C09"/>
    <w:rsid w:val="009348C2"/>
    <w:rsid w:val="0094093E"/>
    <w:rsid w:val="00941236"/>
    <w:rsid w:val="009440D0"/>
    <w:rsid w:val="009523A3"/>
    <w:rsid w:val="00956738"/>
    <w:rsid w:val="00960958"/>
    <w:rsid w:val="00963A46"/>
    <w:rsid w:val="00966A3E"/>
    <w:rsid w:val="00971493"/>
    <w:rsid w:val="00971AD9"/>
    <w:rsid w:val="00973069"/>
    <w:rsid w:val="00973523"/>
    <w:rsid w:val="00973C9C"/>
    <w:rsid w:val="00980766"/>
    <w:rsid w:val="00981971"/>
    <w:rsid w:val="009835D4"/>
    <w:rsid w:val="009865D4"/>
    <w:rsid w:val="00997152"/>
    <w:rsid w:val="009972CD"/>
    <w:rsid w:val="009A0E9C"/>
    <w:rsid w:val="009A45DA"/>
    <w:rsid w:val="009B06D2"/>
    <w:rsid w:val="009B34EC"/>
    <w:rsid w:val="009B5D67"/>
    <w:rsid w:val="009B6176"/>
    <w:rsid w:val="009C0D22"/>
    <w:rsid w:val="009C166A"/>
    <w:rsid w:val="009C2DD9"/>
    <w:rsid w:val="009C3E09"/>
    <w:rsid w:val="009C5630"/>
    <w:rsid w:val="009D0E5D"/>
    <w:rsid w:val="009D0F63"/>
    <w:rsid w:val="009D7934"/>
    <w:rsid w:val="009D7CCF"/>
    <w:rsid w:val="009E3CB9"/>
    <w:rsid w:val="009E5961"/>
    <w:rsid w:val="009F4E50"/>
    <w:rsid w:val="009F4FAC"/>
    <w:rsid w:val="00A017C0"/>
    <w:rsid w:val="00A11228"/>
    <w:rsid w:val="00A122FC"/>
    <w:rsid w:val="00A222C2"/>
    <w:rsid w:val="00A267EB"/>
    <w:rsid w:val="00A305D6"/>
    <w:rsid w:val="00A342C4"/>
    <w:rsid w:val="00A37D6C"/>
    <w:rsid w:val="00A50F6B"/>
    <w:rsid w:val="00A52237"/>
    <w:rsid w:val="00A5293A"/>
    <w:rsid w:val="00A551D6"/>
    <w:rsid w:val="00A6251B"/>
    <w:rsid w:val="00A6754E"/>
    <w:rsid w:val="00A70F58"/>
    <w:rsid w:val="00A72987"/>
    <w:rsid w:val="00A7346B"/>
    <w:rsid w:val="00A84C4F"/>
    <w:rsid w:val="00A932A1"/>
    <w:rsid w:val="00A96E06"/>
    <w:rsid w:val="00A9708D"/>
    <w:rsid w:val="00AA4893"/>
    <w:rsid w:val="00AA6197"/>
    <w:rsid w:val="00AA6514"/>
    <w:rsid w:val="00AA6C70"/>
    <w:rsid w:val="00AB16FD"/>
    <w:rsid w:val="00AB4813"/>
    <w:rsid w:val="00AC4BBE"/>
    <w:rsid w:val="00AC6466"/>
    <w:rsid w:val="00AC7639"/>
    <w:rsid w:val="00AD08BB"/>
    <w:rsid w:val="00AD0EC0"/>
    <w:rsid w:val="00AD70D6"/>
    <w:rsid w:val="00AD75BC"/>
    <w:rsid w:val="00AD7BB0"/>
    <w:rsid w:val="00AD7BC9"/>
    <w:rsid w:val="00AE1871"/>
    <w:rsid w:val="00AE619F"/>
    <w:rsid w:val="00AF0DB9"/>
    <w:rsid w:val="00AF1A8C"/>
    <w:rsid w:val="00B0116D"/>
    <w:rsid w:val="00B01173"/>
    <w:rsid w:val="00B02F35"/>
    <w:rsid w:val="00B05A3C"/>
    <w:rsid w:val="00B07100"/>
    <w:rsid w:val="00B079B7"/>
    <w:rsid w:val="00B1138C"/>
    <w:rsid w:val="00B2574A"/>
    <w:rsid w:val="00B35D8A"/>
    <w:rsid w:val="00B45B34"/>
    <w:rsid w:val="00B57047"/>
    <w:rsid w:val="00B61864"/>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AAD"/>
    <w:rsid w:val="00C04F4D"/>
    <w:rsid w:val="00C07298"/>
    <w:rsid w:val="00C12E48"/>
    <w:rsid w:val="00C13D14"/>
    <w:rsid w:val="00C15F53"/>
    <w:rsid w:val="00C23F09"/>
    <w:rsid w:val="00C25356"/>
    <w:rsid w:val="00C328D0"/>
    <w:rsid w:val="00C34221"/>
    <w:rsid w:val="00C46BC1"/>
    <w:rsid w:val="00C5235F"/>
    <w:rsid w:val="00C5398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1F4F"/>
    <w:rsid w:val="00CA2442"/>
    <w:rsid w:val="00CA4725"/>
    <w:rsid w:val="00CB6246"/>
    <w:rsid w:val="00CC0A17"/>
    <w:rsid w:val="00CD0F93"/>
    <w:rsid w:val="00CD1BD1"/>
    <w:rsid w:val="00CD528D"/>
    <w:rsid w:val="00CE78BF"/>
    <w:rsid w:val="00CF65EB"/>
    <w:rsid w:val="00CF72AD"/>
    <w:rsid w:val="00D02441"/>
    <w:rsid w:val="00D039F4"/>
    <w:rsid w:val="00D059A0"/>
    <w:rsid w:val="00D068FB"/>
    <w:rsid w:val="00D10496"/>
    <w:rsid w:val="00D11173"/>
    <w:rsid w:val="00D11CE1"/>
    <w:rsid w:val="00D1215F"/>
    <w:rsid w:val="00D131B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BA0"/>
    <w:rsid w:val="00DE10D1"/>
    <w:rsid w:val="00DE2514"/>
    <w:rsid w:val="00DE6851"/>
    <w:rsid w:val="00DF03EE"/>
    <w:rsid w:val="00E01B71"/>
    <w:rsid w:val="00E05CC9"/>
    <w:rsid w:val="00E15573"/>
    <w:rsid w:val="00E24EF9"/>
    <w:rsid w:val="00E25A5B"/>
    <w:rsid w:val="00E373C7"/>
    <w:rsid w:val="00E4267B"/>
    <w:rsid w:val="00E42F13"/>
    <w:rsid w:val="00E452DF"/>
    <w:rsid w:val="00E5011D"/>
    <w:rsid w:val="00E543CF"/>
    <w:rsid w:val="00E546FD"/>
    <w:rsid w:val="00E608F1"/>
    <w:rsid w:val="00E611B9"/>
    <w:rsid w:val="00E7144F"/>
    <w:rsid w:val="00E73D74"/>
    <w:rsid w:val="00E76A79"/>
    <w:rsid w:val="00E80692"/>
    <w:rsid w:val="00E80C24"/>
    <w:rsid w:val="00E93836"/>
    <w:rsid w:val="00EA79EC"/>
    <w:rsid w:val="00EA7C16"/>
    <w:rsid w:val="00EC5281"/>
    <w:rsid w:val="00EC791D"/>
    <w:rsid w:val="00EC7CA6"/>
    <w:rsid w:val="00ED3C5D"/>
    <w:rsid w:val="00ED4553"/>
    <w:rsid w:val="00F00D08"/>
    <w:rsid w:val="00F0612D"/>
    <w:rsid w:val="00F1350D"/>
    <w:rsid w:val="00F15583"/>
    <w:rsid w:val="00F17C18"/>
    <w:rsid w:val="00F200EE"/>
    <w:rsid w:val="00F2226E"/>
    <w:rsid w:val="00F22481"/>
    <w:rsid w:val="00F2542E"/>
    <w:rsid w:val="00F27278"/>
    <w:rsid w:val="00F344E3"/>
    <w:rsid w:val="00F34D58"/>
    <w:rsid w:val="00F40FC9"/>
    <w:rsid w:val="00F41A9D"/>
    <w:rsid w:val="00F44314"/>
    <w:rsid w:val="00F46D20"/>
    <w:rsid w:val="00F54B9C"/>
    <w:rsid w:val="00F5644A"/>
    <w:rsid w:val="00F56E96"/>
    <w:rsid w:val="00F573DD"/>
    <w:rsid w:val="00F61E59"/>
    <w:rsid w:val="00F63D99"/>
    <w:rsid w:val="00F6426B"/>
    <w:rsid w:val="00F709B3"/>
    <w:rsid w:val="00F71A5E"/>
    <w:rsid w:val="00F80AAC"/>
    <w:rsid w:val="00FA0AFC"/>
    <w:rsid w:val="00FA1C82"/>
    <w:rsid w:val="00FA2ED1"/>
    <w:rsid w:val="00FA4A52"/>
    <w:rsid w:val="00FB223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4DCDE28-BD9C-4C76-921C-A312F79D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EF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131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1BF"/>
    <w:rPr>
      <w:rFonts w:ascii="Segoe UI" w:hAnsi="Segoe UI" w:cs="Segoe UI"/>
      <w:spacing w:val="4"/>
      <w:sz w:val="18"/>
      <w:szCs w:val="18"/>
    </w:rPr>
  </w:style>
  <w:style w:type="character" w:styleId="LineNumber">
    <w:name w:val="line number"/>
    <w:basedOn w:val="DefaultParagraphFont"/>
    <w:semiHidden/>
    <w:unhideWhenUsed/>
    <w:rsid w:val="009C1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817</Words>
  <Characters>4473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S3298</vt:lpstr>
    </vt:vector>
  </TitlesOfParts>
  <Manager>R225</Manager>
  <Company>NJ Office of Legislative Services</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S3298</dc:title>
  <dc:subject>20-11673</dc:subject>
  <dc:creator>Senator  SINGER</dc:creator>
  <cp:keywords>S3298|3|HS |122|219|259|N|0|</cp:keywords>
  <dc:description>INTRODUCED DECEMBER 18, 2020</dc:description>
  <cp:lastModifiedBy>Todaro, Vivian</cp:lastModifiedBy>
  <cp:revision>2</cp:revision>
  <cp:lastPrinted>2021-01-13T15:11:00Z</cp:lastPrinted>
  <dcterms:created xsi:type="dcterms:W3CDTF">2021-12-07T15:44:00Z</dcterms:created>
  <dcterms:modified xsi:type="dcterms:W3CDTF">2021-12-07T15:44:00Z</dcterms:modified>
  <cp:category>s.1 – C.18A:46-16; s.2 – C.30:6D-32.13; s.3 – Eff.date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