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434" w:rsidRDefault="00A15434" w:rsidP="00A15434">
      <w:pPr>
        <w:pStyle w:val="bpuBill"/>
      </w:pPr>
      <w:bookmarkStart w:id="0" w:name="bpuFrontPg"/>
      <w:bookmarkEnd w:id="0"/>
      <w:r>
        <w:t xml:space="preserve">SENATE, No. 3319 </w:t>
      </w:r>
    </w:p>
    <w:p w:rsidR="00A15434" w:rsidRPr="009D38FF" w:rsidRDefault="00A15434" w:rsidP="00A154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6109" r:id="rId7"/>
        </w:object>
      </w:r>
    </w:p>
    <w:p w:rsidR="00A15434" w:rsidRDefault="00A15434" w:rsidP="00A15434">
      <w:pPr>
        <w:pStyle w:val="bpuState"/>
      </w:pPr>
      <w:r>
        <w:t>STATE OF NEW JERSEY</w:t>
      </w:r>
    </w:p>
    <w:p w:rsidR="00A15434" w:rsidRDefault="00A15434" w:rsidP="00A15434">
      <w:pPr>
        <w:pStyle w:val="bpuLegislature"/>
      </w:pPr>
      <w:r>
        <w:t>219th LEGISLATURE</w:t>
      </w:r>
    </w:p>
    <w:p w:rsidR="00A15434" w:rsidRDefault="00A15434" w:rsidP="00A15434">
      <w:pPr>
        <w:pStyle w:val="bpuWpGraphic"/>
      </w:pPr>
      <w:r>
        <w:object w:dxaOrig="8985" w:dyaOrig="255">
          <v:shape id="_x0000_i1026" type="#_x0000_t75" style="width:6in;height:12pt" o:ole="">
            <v:imagedata r:id="rId6" o:title=""/>
          </v:shape>
          <o:OLEObject Type="Embed" ProgID="WPWin6.1" ShapeID="_x0000_i1026" DrawAspect="Content" ObjectID="_1676876110" r:id="rId8"/>
        </w:object>
      </w:r>
      <w:r>
        <w:t xml:space="preserve">  </w:t>
      </w:r>
    </w:p>
    <w:p w:rsidR="00A15434" w:rsidRDefault="000506BA" w:rsidP="00A15434">
      <w:pPr>
        <w:pStyle w:val="bpuIntro"/>
      </w:pPr>
      <w:r>
        <w:t>INTRODUCED JANUARY 7, 2021</w:t>
      </w:r>
    </w:p>
    <w:p w:rsidR="00A15434" w:rsidRDefault="00A15434" w:rsidP="00A15434">
      <w:pPr>
        <w:pStyle w:val="bpuIntro"/>
      </w:pPr>
    </w:p>
    <w:p w:rsidR="00A15434" w:rsidRDefault="00A15434" w:rsidP="00A15434">
      <w:pPr>
        <w:pStyle w:val="bpuIntro"/>
        <w:sectPr w:rsidR="00A15434" w:rsidSect="001A15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5434" w:rsidRDefault="00A15434" w:rsidP="00A15434">
      <w:pPr>
        <w:pStyle w:val="bpuIntro"/>
      </w:pPr>
    </w:p>
    <w:p w:rsidR="00A15434" w:rsidRDefault="00A15434" w:rsidP="00A15434">
      <w:pPr>
        <w:pStyle w:val="bpuSponsor"/>
      </w:pPr>
      <w:r>
        <w:t>Sponsored by:</w:t>
      </w:r>
    </w:p>
    <w:p w:rsidR="00A15434" w:rsidRDefault="00A15434" w:rsidP="00A15434">
      <w:pPr>
        <w:pStyle w:val="bpuSponsor"/>
      </w:pPr>
      <w:r>
        <w:t>Senator  NELLIE POU</w:t>
      </w:r>
    </w:p>
    <w:p w:rsidR="00A15434" w:rsidRDefault="00A15434" w:rsidP="00A15434">
      <w:pPr>
        <w:pStyle w:val="bpuSponsor"/>
      </w:pPr>
      <w:r>
        <w:t>District 35 (Bergen and Passaic)</w:t>
      </w:r>
    </w:p>
    <w:p w:rsidR="00A15434" w:rsidRDefault="001A1583" w:rsidP="001A1583">
      <w:pPr>
        <w:pStyle w:val="bpuSponsor"/>
      </w:pPr>
      <w:r>
        <w:t>Senator  NIA H. GILL</w:t>
      </w:r>
    </w:p>
    <w:p w:rsidR="001A1583" w:rsidRDefault="001A1583" w:rsidP="001A1583">
      <w:pPr>
        <w:pStyle w:val="bpuSponsor"/>
      </w:pPr>
      <w:r>
        <w:t>District 34 (Essex and Passaic)</w:t>
      </w:r>
    </w:p>
    <w:p w:rsidR="001A1583" w:rsidRPr="001A1583" w:rsidRDefault="001A1583" w:rsidP="001A1583">
      <w:pPr>
        <w:pStyle w:val="bpuSponsor"/>
      </w:pPr>
    </w:p>
    <w:p w:rsidR="00A15434" w:rsidRDefault="00A15434" w:rsidP="00A15434">
      <w:pPr>
        <w:pStyle w:val="bpuSponsor"/>
      </w:pPr>
    </w:p>
    <w:p w:rsidR="00A15434" w:rsidRDefault="00A15434" w:rsidP="00A15434">
      <w:pPr>
        <w:pStyle w:val="bpuSponsor"/>
      </w:pPr>
    </w:p>
    <w:p w:rsidR="00A15434" w:rsidRDefault="00A15434" w:rsidP="00A15434">
      <w:pPr>
        <w:pStyle w:val="bpuSponsor"/>
      </w:pPr>
    </w:p>
    <w:p w:rsidR="00A15434" w:rsidRDefault="00A15434" w:rsidP="00A15434">
      <w:pPr>
        <w:pStyle w:val="bpuSponsor"/>
      </w:pPr>
      <w:r>
        <w:t>SYNOPSIS</w:t>
      </w:r>
    </w:p>
    <w:p w:rsidR="00A15434" w:rsidRDefault="00A15434" w:rsidP="00A15434">
      <w:pPr>
        <w:pStyle w:val="bpuNormText"/>
      </w:pPr>
      <w:r>
        <w:tab/>
        <w:t xml:space="preserve">Eliminates certain juvenile justice fines, fees, costs, and other monetary penalties. </w:t>
      </w:r>
    </w:p>
    <w:p w:rsidR="00A15434" w:rsidRDefault="00A15434" w:rsidP="00A15434">
      <w:pPr>
        <w:pStyle w:val="bpuNormText"/>
      </w:pPr>
    </w:p>
    <w:p w:rsidR="00A15434" w:rsidRDefault="00A15434" w:rsidP="00A15434">
      <w:pPr>
        <w:pStyle w:val="bpuSponsor"/>
      </w:pPr>
      <w:r>
        <w:t xml:space="preserve">CURRENT VERSION OF TEXT </w:t>
      </w:r>
    </w:p>
    <w:p w:rsidR="00A15434" w:rsidRDefault="00A15434" w:rsidP="00A15434">
      <w:pPr>
        <w:pStyle w:val="bpuNormText"/>
      </w:pPr>
      <w:r>
        <w:tab/>
        <w:t>As introduced.</w:t>
      </w:r>
    </w:p>
    <w:p w:rsidR="00A15434" w:rsidRDefault="00A15434" w:rsidP="00A154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5434" w:rsidRDefault="00A15434" w:rsidP="008916EC">
      <w:pPr>
        <w:pStyle w:val="FronterPage"/>
        <w:tabs>
          <w:tab w:val="clear" w:pos="720"/>
          <w:tab w:val="clear" w:pos="1440"/>
          <w:tab w:val="clear" w:pos="2160"/>
          <w:tab w:val="clear" w:pos="2880"/>
          <w:tab w:val="clear" w:pos="3600"/>
          <w:tab w:val="clear" w:pos="4320"/>
          <w:tab w:val="clear" w:pos="5040"/>
        </w:tabs>
        <w:sectPr w:rsidR="00A15434" w:rsidSect="00A15434">
          <w:type w:val="continuous"/>
          <w:pgSz w:w="12240" w:h="20160" w:code="5"/>
          <w:pgMar w:top="1440" w:right="2275" w:bottom="1440" w:left="2275" w:header="72" w:footer="720" w:gutter="0"/>
          <w:pgNumType w:start="1"/>
          <w:cols w:space="720"/>
          <w:docGrid w:linePitch="360"/>
        </w:sectPr>
      </w:pPr>
    </w:p>
    <w:p w:rsidR="00686AEB" w:rsidRPr="00677316" w:rsidRDefault="006E7B4C" w:rsidP="003E47BA">
      <w:pPr>
        <w:pStyle w:val="HangingAnAct"/>
        <w:rPr>
          <w:rStyle w:val="HangingAnActChar"/>
        </w:rPr>
      </w:pPr>
      <w:r>
        <w:rPr>
          <w:rStyle w:val="BillHead"/>
        </w:rPr>
        <w:lastRenderedPageBreak/>
        <w:t>An Act</w:t>
      </w:r>
      <w:r w:rsidR="00686AEB" w:rsidRPr="006B7FA7">
        <w:rPr>
          <w:rStyle w:val="HangingAnActChar"/>
        </w:rPr>
        <w:t xml:space="preserve"> </w:t>
      </w:r>
      <w:r w:rsidR="009F4B40">
        <w:t xml:space="preserve">concerning certain juvenile justice costs, fees, and monetary penalties, amending various parts of the statutory law, and supplementing chapter 17B of Title 52 of the Revised Statutes.  </w:t>
      </w:r>
    </w:p>
    <w:p w:rsidR="000B1054" w:rsidRPr="00D71D68" w:rsidRDefault="000B1054" w:rsidP="000B1054"/>
    <w:p w:rsidR="00686AEB" w:rsidRPr="00AA7880" w:rsidRDefault="00686AEB" w:rsidP="00686AEB">
      <w:r>
        <w:tab/>
      </w:r>
      <w:r w:rsidR="006E7B4C">
        <w:rPr>
          <w:rStyle w:val="BillHeading2"/>
        </w:rPr>
        <w:t>Be It Enacted</w:t>
      </w:r>
      <w:r>
        <w:rPr>
          <w:rStyle w:val="BillHeading2"/>
        </w:rPr>
        <w:t xml:space="preserve"> </w:t>
      </w:r>
      <w:r w:rsidR="006E7B4C">
        <w:rPr>
          <w:rStyle w:val="BillLanguage"/>
        </w:rPr>
        <w:t>by the Senate and General Assembly of the State of New Jersey:</w:t>
      </w:r>
    </w:p>
    <w:p w:rsidR="00686AEB" w:rsidRDefault="00686AEB" w:rsidP="00686AEB"/>
    <w:p w:rsidR="00580DDD" w:rsidRDefault="001E312D" w:rsidP="00580DDD">
      <w:r>
        <w:tab/>
        <w:t>1.</w:t>
      </w:r>
      <w:r>
        <w:tab/>
      </w:r>
      <w:r w:rsidR="00580DDD">
        <w:t xml:space="preserve">Section 24 of P.L.1982, c.77 (C.2A:4A-43) is amended to read as follows:  </w:t>
      </w:r>
    </w:p>
    <w:p w:rsidR="00580DDD" w:rsidRDefault="00580DDD" w:rsidP="00580DDD">
      <w:r>
        <w:tab/>
        <w:t>24.</w:t>
      </w:r>
      <w:r>
        <w:tab/>
        <w:t>Disposition of delinquency cases. a. In determining the appropriate disposition for a juvenile adjudicated delinquent the court shall weigh the following factors:</w:t>
      </w:r>
    </w:p>
    <w:p w:rsidR="00580DDD" w:rsidRDefault="00580DDD" w:rsidP="00580DDD">
      <w:r>
        <w:tab/>
        <w:t>(1)</w:t>
      </w:r>
      <w:r>
        <w:tab/>
        <w:t>The nature and circumstances of the offense;</w:t>
      </w:r>
    </w:p>
    <w:p w:rsidR="00580DDD" w:rsidRDefault="00580DDD" w:rsidP="00580DDD">
      <w:r>
        <w:tab/>
        <w:t>(2)</w:t>
      </w:r>
      <w:r>
        <w:tab/>
        <w:t>The degree of injury to persons or damage to property caused by the juvenile's offense;</w:t>
      </w:r>
    </w:p>
    <w:p w:rsidR="00580DDD" w:rsidRDefault="00580DDD" w:rsidP="00580DDD">
      <w:r>
        <w:tab/>
        <w:t>(3)</w:t>
      </w:r>
      <w:r>
        <w:tab/>
        <w:t>The juvenile's age, previous record, prior social service received, and out-of-home placement history;</w:t>
      </w:r>
    </w:p>
    <w:p w:rsidR="00580DDD" w:rsidRDefault="00580DDD" w:rsidP="00580DDD">
      <w:r>
        <w:tab/>
        <w:t>(4)</w:t>
      </w:r>
      <w:r>
        <w:tab/>
        <w:t>Whether the disposition supports family strength, responsibility</w:t>
      </w:r>
      <w:r w:rsidR="00001C4C">
        <w:rPr>
          <w:u w:val="single"/>
        </w:rPr>
        <w:t>,</w:t>
      </w:r>
      <w:r>
        <w:t xml:space="preserve"> and unity and the well-being and physical safety of the juvenile;</w:t>
      </w:r>
    </w:p>
    <w:p w:rsidR="00580DDD" w:rsidRDefault="00580DDD" w:rsidP="00580DDD">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580DDD" w:rsidRDefault="00580DDD" w:rsidP="00580DDD">
      <w:r>
        <w:tab/>
        <w:t>(6)</w:t>
      </w:r>
      <w:r>
        <w:tab/>
        <w:t>Whether the disposition recognizes and treats the unique physical, psychological, and social characteristics and needs of the child;</w:t>
      </w:r>
    </w:p>
    <w:p w:rsidR="00580DDD" w:rsidRDefault="00580DDD" w:rsidP="00580DDD">
      <w:r>
        <w:tab/>
        <w:t>(7)</w:t>
      </w:r>
      <w:r>
        <w:tab/>
        <w:t>Whether the disposition contributes to the developmental needs of the child, including the academic and social needs of the child where the child has intellectual disabilities or learning disabilities;</w:t>
      </w:r>
    </w:p>
    <w:p w:rsidR="00580DDD" w:rsidRDefault="00580DDD" w:rsidP="00580DDD">
      <w:r>
        <w:tab/>
        <w:t>(8)</w:t>
      </w:r>
      <w:r>
        <w:tab/>
        <w:t>Any other circumstances related to the offense and the juvenile's social history as deemed appropriate by the court;</w:t>
      </w:r>
    </w:p>
    <w:p w:rsidR="00580DDD" w:rsidRDefault="00580DDD" w:rsidP="00580DDD">
      <w:r>
        <w:tab/>
        <w:t>(9)</w:t>
      </w:r>
      <w:r>
        <w:tab/>
        <w:t>The impact of the offense on the victim or victims;</w:t>
      </w:r>
    </w:p>
    <w:p w:rsidR="00580DDD" w:rsidRDefault="001E312D" w:rsidP="00580DDD">
      <w:r>
        <w:tab/>
        <w:t xml:space="preserve">(10)  </w:t>
      </w:r>
      <w:r w:rsidR="00580DDD">
        <w:t>The impact of the offense on the community; and</w:t>
      </w:r>
    </w:p>
    <w:p w:rsidR="00580DDD" w:rsidRDefault="00580DDD" w:rsidP="00580DDD">
      <w:r>
        <w:tab/>
        <w:t xml:space="preserve">(11) </w:t>
      </w:r>
      <w:r w:rsidR="001E312D">
        <w:t xml:space="preserve"> </w:t>
      </w:r>
      <w:r>
        <w:t>The threat to the safety of the public or any individual posed by the child.</w:t>
      </w:r>
    </w:p>
    <w:p w:rsidR="001E312D" w:rsidRDefault="00580DDD" w:rsidP="001E312D">
      <w:r>
        <w:tab/>
        <w:t>b.</w:t>
      </w:r>
      <w:r>
        <w:tab/>
        <w:t>If a juvenile is adjudged delinquent, and except to the extent that an additional specific disposition is required pursuant to this section, the court, in accordance with subsection i. of section 2 of P.L.1982, c.77 (C.2A:4A-21), may order incarceration pursuant to section 25 of P.L.1982, c.77 (C.2A:4A-44) or the court may order any one or more of the following dispositions:</w:t>
      </w:r>
      <w:r w:rsidR="001E312D">
        <w:br w:type="page"/>
      </w:r>
    </w:p>
    <w:p w:rsidR="00580DDD" w:rsidRDefault="00580DDD" w:rsidP="00580DDD">
      <w:r>
        <w:tab/>
        <w:t>(1)</w:t>
      </w:r>
      <w:r>
        <w:tab/>
        <w:t xml:space="preserve">Adjourn formal entry of disposition of the case for a period not to exceed 12 months for the purpose of determining whether the juvenile makes a satisfactory adjustment, and if during the period of </w:t>
      </w:r>
      <w:bookmarkStart w:id="1" w:name="_GoBack"/>
      <w:bookmarkEnd w:id="1"/>
      <w:r>
        <w:t>continuance the juvenile makes such an adjustment, dismiss the complaint</w:t>
      </w:r>
      <w:r w:rsidR="00001C4C"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00001C4C" w:rsidRPr="00001C4C">
        <w:rPr>
          <w:rFonts w:ascii="Albertus Extra Bold" w:hAnsi="Albertus Extra Bold"/>
          <w:b/>
        </w:rPr>
        <w:t>]</w:t>
      </w:r>
      <w:r>
        <w:t>;</w:t>
      </w:r>
    </w:p>
    <w:p w:rsidR="00580DDD" w:rsidRDefault="00580DDD" w:rsidP="00580DDD">
      <w:r>
        <w:tab/>
        <w:t>(2)</w:t>
      </w:r>
      <w:r>
        <w:tab/>
        <w:t>Release the juvenile to the supervision of the juvenile's parent or guardian;</w:t>
      </w:r>
    </w:p>
    <w:p w:rsidR="00580DDD" w:rsidRDefault="00580DDD" w:rsidP="00580DDD">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580DDD" w:rsidRDefault="00580DDD" w:rsidP="00580DDD">
      <w:r>
        <w:tab/>
        <w:t>(4)</w:t>
      </w:r>
      <w:r>
        <w:tab/>
        <w:t>Transfer custody of the juvenile to any relative or other person determined by the court to be qualified to care for the juvenile;</w:t>
      </w:r>
    </w:p>
    <w:p w:rsidR="00580DDD" w:rsidRDefault="00580DDD" w:rsidP="00580DDD">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580DDD" w:rsidRDefault="00580DDD" w:rsidP="00580DDD">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580DDD" w:rsidRDefault="00580DDD" w:rsidP="00580DDD">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580DDD" w:rsidRDefault="00580DDD" w:rsidP="00580DDD">
      <w:r>
        <w:tab/>
        <w:t xml:space="preserve">(8) </w:t>
      </w:r>
      <w:r w:rsidR="001E312D">
        <w:t xml:space="preserve"> </w:t>
      </w:r>
      <w:r>
        <w:t>(Deleted by amendment, P.L.2019, c.363)</w:t>
      </w:r>
    </w:p>
    <w:p w:rsidR="00580DDD" w:rsidRDefault="00580DDD" w:rsidP="00580DDD">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580DDD" w:rsidRDefault="00580DDD" w:rsidP="00580DDD">
      <w:r>
        <w:tab/>
        <w:t>(10)</w:t>
      </w:r>
      <w:r w:rsidR="001E312D">
        <w:t xml:space="preserve">  </w:t>
      </w:r>
      <w:r>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580DDD" w:rsidRDefault="00580DDD" w:rsidP="00580DDD">
      <w:r>
        <w:tab/>
        <w:t xml:space="preserve">(11) </w:t>
      </w:r>
      <w:r w:rsidR="001E312D">
        <w:t xml:space="preserve"> </w:t>
      </w:r>
      <w:r>
        <w:t>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580DDD" w:rsidRDefault="00580DDD" w:rsidP="00580DDD">
      <w:r>
        <w:tab/>
        <w:t xml:space="preserve">(12) </w:t>
      </w:r>
      <w:r w:rsidR="001E312D">
        <w:t xml:space="preserve"> </w:t>
      </w:r>
      <w:r>
        <w:t>Order that the juvenile participate in programs emphasizing self-reliance, such as intensive outdoor programs teaching survival skills, including but not limited to camping, hiking, and other appropriate activities;</w:t>
      </w:r>
    </w:p>
    <w:p w:rsidR="00580DDD" w:rsidRDefault="00580DDD" w:rsidP="00580DDD">
      <w:r>
        <w:tab/>
        <w:t xml:space="preserve">(13) </w:t>
      </w:r>
      <w:r w:rsidR="001E312D">
        <w:t xml:space="preserve"> </w:t>
      </w:r>
      <w:r>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580DDD" w:rsidRDefault="00580DDD" w:rsidP="00580DDD">
      <w:r>
        <w:tab/>
        <w:t xml:space="preserve">(14) </w:t>
      </w:r>
      <w:r w:rsidR="001E312D">
        <w:t xml:space="preserve"> </w:t>
      </w:r>
      <w:r>
        <w:t>Place the juvenile in a suitable residential or nonresidential program for the treatment of alcohol or narcotic abuse, provided that the juvenile has been determined to be in need of such services;</w:t>
      </w:r>
    </w:p>
    <w:p w:rsidR="00580DDD" w:rsidRDefault="00580DDD" w:rsidP="00580DDD">
      <w:r>
        <w:tab/>
        <w:t xml:space="preserve">(15) </w:t>
      </w:r>
      <w:r w:rsidR="001E312D">
        <w:t xml:space="preserve"> </w:t>
      </w:r>
      <w:r>
        <w:t>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580DDD" w:rsidRDefault="00580DDD" w:rsidP="00580DDD">
      <w:r>
        <w:tab/>
        <w:t xml:space="preserve">(16) </w:t>
      </w:r>
      <w:r w:rsidR="001E312D">
        <w:t xml:space="preserve"> </w:t>
      </w:r>
      <w:r>
        <w:t xml:space="preserve">(a) </w:t>
      </w:r>
      <w:r w:rsidR="001E312D">
        <w:t xml:space="preserve"> </w:t>
      </w:r>
      <w:r>
        <w:t>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580DDD" w:rsidRDefault="00580DDD" w:rsidP="00580DDD">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580DDD" w:rsidRDefault="00580DDD" w:rsidP="00580DDD">
      <w:r>
        <w:tab/>
        <w:t xml:space="preserve">(17) </w:t>
      </w:r>
      <w:r w:rsidR="001E312D">
        <w:t xml:space="preserve"> </w:t>
      </w:r>
      <w:r>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580DDD" w:rsidRDefault="001E312D" w:rsidP="00580DDD">
      <w:r>
        <w:tab/>
        <w:t xml:space="preserve">(18) </w:t>
      </w:r>
      <w:r w:rsidR="00580DDD">
        <w:t>Order that the juvenile satisfy any other conditions reasonably related to the rehabilitation of the juvenile;</w:t>
      </w:r>
    </w:p>
    <w:p w:rsidR="00580DDD" w:rsidRDefault="00580DDD" w:rsidP="00580DDD">
      <w:r>
        <w:tab/>
        <w:t xml:space="preserve">(19) </w:t>
      </w:r>
      <w:r w:rsidR="001E312D">
        <w:t xml:space="preserve"> </w:t>
      </w:r>
      <w:r>
        <w:t>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580DDD" w:rsidRDefault="00580DDD" w:rsidP="00580DDD">
      <w:r>
        <w:tab/>
        <w:t>(20)</w:t>
      </w:r>
      <w:r w:rsidR="001E312D">
        <w:t xml:space="preserve"> </w:t>
      </w:r>
      <w:r>
        <w:t xml:space="preserve"> Place the juvenile, if eligible, in an appropriate juvenile offender program established pursuant to P.L.1997, c.81 (C.30:8-61 et al.).</w:t>
      </w:r>
    </w:p>
    <w:p w:rsidR="00580DDD" w:rsidRDefault="00580DDD" w:rsidP="00580DDD">
      <w:r>
        <w:tab/>
        <w:t>c.</w:t>
      </w:r>
      <w:r w:rsidR="001E312D">
        <w:t xml:space="preserve"> </w:t>
      </w:r>
      <w:r>
        <w:t xml:space="preserve"> (1) </w:t>
      </w:r>
      <w:r w:rsidR="001E312D">
        <w:t xml:space="preserve"> </w:t>
      </w:r>
      <w:r>
        <w:t>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i.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580DDD" w:rsidRDefault="00580DDD" w:rsidP="00580DDD">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580DDD" w:rsidRDefault="00580DDD" w:rsidP="00580DDD">
      <w:r>
        <w:tab/>
        <w:t>(3)</w:t>
      </w:r>
      <w:r>
        <w:tab/>
        <w:t xml:space="preserve">The court may fix a term of incarceration under this subsection that is in accordance with subsection i. of section 2 of P.L.1982, c.77 (C.2A:4A-21) and: </w:t>
      </w:r>
    </w:p>
    <w:p w:rsidR="00580DDD" w:rsidRDefault="00580DDD" w:rsidP="00580DDD">
      <w:r>
        <w:tab/>
        <w:t>(a)</w:t>
      </w:r>
      <w:r>
        <w:tab/>
        <w:t>The act for which the juvenile was adjudicated delinquent, if committed by an adult, would have constituted a crime or repetitive disorderly persons offense;</w:t>
      </w:r>
    </w:p>
    <w:p w:rsidR="00580DDD" w:rsidRDefault="00580DDD" w:rsidP="00580DDD">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580DDD" w:rsidRDefault="00580DDD" w:rsidP="00580DDD">
      <w:r>
        <w:tab/>
        <w:t>(c)</w:t>
      </w:r>
      <w:r>
        <w:tab/>
        <w:t>The detention facility has been certified for admission of adjudicated juveniles pursuant to paragraph (2).</w:t>
      </w:r>
    </w:p>
    <w:p w:rsidR="00580DDD" w:rsidRDefault="00580DDD" w:rsidP="00580DDD">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580DDD" w:rsidRDefault="00580DDD" w:rsidP="00580DDD">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580DDD" w:rsidRDefault="00580DDD" w:rsidP="00580DDD">
      <w:r>
        <w:tab/>
        <w:t>e.</w:t>
      </w:r>
      <w:r>
        <w:tab/>
        <w:t>In addition to any disposition the court may impose pursuant to this section or section 25 of P.L.1982, c.77 (C.2A:4A-44), the following orders shall be included in dispositions of the adjudications set forth below:</w:t>
      </w:r>
    </w:p>
    <w:p w:rsidR="00580DDD" w:rsidRDefault="00580DDD" w:rsidP="00580DDD">
      <w:r>
        <w:tab/>
        <w:t>(1)</w:t>
      </w:r>
      <w:r>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and</w:t>
      </w:r>
    </w:p>
    <w:p w:rsidR="00580DDD" w:rsidRDefault="00580DDD" w:rsidP="00580DDD">
      <w:r>
        <w:tab/>
        <w:t>(2)</w:t>
      </w:r>
      <w:r>
        <w:tab/>
        <w:t>(Deleted by amendment, P.L.2019, c.363)</w:t>
      </w:r>
    </w:p>
    <w:p w:rsidR="00580DDD" w:rsidRDefault="00580DDD" w:rsidP="00580DDD">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580DDD" w:rsidRDefault="00580DDD" w:rsidP="00580DDD">
      <w:r>
        <w:tab/>
        <w:t>(4)</w:t>
      </w:r>
      <w:r>
        <w:tab/>
        <w:t>(Deleted by amendment, P.L.2019, c.363)</w:t>
      </w:r>
    </w:p>
    <w:p w:rsidR="00580DDD" w:rsidRDefault="00580DDD" w:rsidP="00580DDD">
      <w:r>
        <w:tab/>
        <w:t>f.</w:t>
      </w:r>
      <w:r>
        <w:tab/>
        <w:t>(1) (Deleted by amendment, P.L.2019, c.363)</w:t>
      </w:r>
    </w:p>
    <w:p w:rsidR="00580DDD" w:rsidRDefault="00580DDD" w:rsidP="00580DDD">
      <w:r>
        <w:tab/>
        <w:t>(2)</w:t>
      </w:r>
      <w:r>
        <w:tab/>
        <w:t>(Deleted by amendment, P.L.2019, c.363</w:t>
      </w:r>
    </w:p>
    <w:p w:rsidR="00580DDD" w:rsidRDefault="00580DDD" w:rsidP="00580DDD">
      <w:r>
        <w:tab/>
        <w:t>(3)</w:t>
      </w:r>
      <w:r>
        <w:tab/>
        <w:t>Deleted by amendment, P.L.2019, c.363)</w:t>
      </w:r>
    </w:p>
    <w:p w:rsidR="00580DDD" w:rsidRDefault="00580DDD" w:rsidP="00580DDD">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sidR="005240DE">
        <w:rPr>
          <w:u w:val="single"/>
        </w:rPr>
        <w:t>,</w:t>
      </w:r>
      <w:r>
        <w:t xml:space="preserve"> and community and the development of competencies to enable the child to become a responsible and productive member of the community.</w:t>
      </w:r>
    </w:p>
    <w:p w:rsidR="00580DDD" w:rsidRDefault="001E312D" w:rsidP="00580DDD">
      <w:r>
        <w:t>(</w:t>
      </w:r>
      <w:proofErr w:type="spellStart"/>
      <w:r>
        <w:t>cf</w:t>
      </w:r>
      <w:proofErr w:type="spellEnd"/>
      <w:r>
        <w:t xml:space="preserve">: </w:t>
      </w:r>
      <w:r w:rsidR="00580DDD">
        <w:t>P.L.2019, c.363, s.2)</w:t>
      </w:r>
    </w:p>
    <w:p w:rsidR="00580DDD" w:rsidRDefault="00580DDD" w:rsidP="00C9502E"/>
    <w:p w:rsidR="00C9502E" w:rsidRDefault="00C9502E" w:rsidP="00C9502E">
      <w:r>
        <w:tab/>
      </w:r>
      <w:r w:rsidR="00580DDD">
        <w:t>2</w:t>
      </w:r>
      <w:r>
        <w:t xml:space="preserve">.  Section 8 of P.L.1996, c.115 (C.2A:4A-43.4) is amended to read as follows:  </w:t>
      </w:r>
    </w:p>
    <w:p w:rsidR="00C9502E" w:rsidRDefault="00C9502E" w:rsidP="00C9502E">
      <w:r>
        <w:tab/>
        <w:t xml:space="preserve">8. </w:t>
      </w:r>
      <w:r w:rsidR="001E312D">
        <w:t xml:space="preserve"> </w:t>
      </w:r>
      <w:r>
        <w:t>a.  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9502E" w:rsidRDefault="00C9502E" w:rsidP="00C9502E">
      <w:r>
        <w:tab/>
        <w:t>(1)  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9502E" w:rsidRDefault="00C9502E" w:rsidP="00C9502E">
      <w:r>
        <w:tab/>
        <w:t>(2)  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p>
    <w:p w:rsidR="00C9502E" w:rsidRDefault="00C9502E" w:rsidP="00C9502E">
      <w:r>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9502E" w:rsidRDefault="00C9502E" w:rsidP="00C9502E">
      <w:r>
        <w:tab/>
        <w:t>b.  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9502E" w:rsidRDefault="00C9502E" w:rsidP="00C9502E">
      <w:r>
        <w:tab/>
        <w:t xml:space="preserve">c.  </w:t>
      </w:r>
      <w:r w:rsidR="002B494A" w:rsidRPr="002B494A">
        <w:rPr>
          <w:rFonts w:ascii="Albertus Extra Bold" w:hAnsi="Albertus Extra Bold"/>
          <w:b/>
        </w:rPr>
        <w:t>[</w:t>
      </w:r>
      <w:r>
        <w:t>In addition to any other disposition authorized, a court may order a juvenile at the time of sentencing to reimburse the State for the costs of the tests ordered by subsection a. of this section.</w:t>
      </w:r>
      <w:r w:rsidR="002B494A" w:rsidRPr="002B494A">
        <w:rPr>
          <w:rFonts w:ascii="Albertus Extra Bold" w:hAnsi="Albertus Extra Bold"/>
          <w:b/>
        </w:rPr>
        <w:t>]</w:t>
      </w:r>
      <w:r w:rsidR="002B494A">
        <w:t xml:space="preserve"> </w:t>
      </w:r>
      <w:r w:rsidR="002B494A">
        <w:rPr>
          <w:u w:val="single"/>
        </w:rPr>
        <w:t xml:space="preserve">(Deleted by amendment, P.L.    , c.   </w:t>
      </w:r>
      <w:r w:rsidR="002B494A" w:rsidRPr="002B494A">
        <w:rPr>
          <w:u w:val="single"/>
        </w:rPr>
        <w:t>)</w:t>
      </w:r>
    </w:p>
    <w:p w:rsidR="00C9502E" w:rsidRDefault="00C9502E" w:rsidP="00C9502E">
      <w:r>
        <w:tab/>
        <w:t>d.  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9502E" w:rsidRDefault="00C9502E" w:rsidP="00C9502E">
      <w:r>
        <w:tab/>
        <w:t>e.  Persons who perform tests ordered pursuant to subsection a. of this section in accordance with accepted medical standards for the performance of such tests shall be immune from civil and criminal liability arising from their conduct.</w:t>
      </w:r>
    </w:p>
    <w:p w:rsidR="00C9502E" w:rsidRDefault="00C9502E" w:rsidP="00C9502E">
      <w:r>
        <w:tab/>
        <w:t>f.  This section shall not be construed to preclude or limit any other testing for AIDS or infection with the HIV or any other related virus identified as a probable causative agent of AIDS which is otherwise permitted by statute, court rule or common law.</w:t>
      </w:r>
    </w:p>
    <w:p w:rsidR="00C9502E" w:rsidRDefault="00C9502E" w:rsidP="008A7161">
      <w:r>
        <w:t>(</w:t>
      </w:r>
      <w:proofErr w:type="spellStart"/>
      <w:r>
        <w:t>cf</w:t>
      </w:r>
      <w:proofErr w:type="spellEnd"/>
      <w:r>
        <w:t>:  P.L.1996, c.115, s.8)</w:t>
      </w:r>
    </w:p>
    <w:p w:rsidR="00C9502E" w:rsidRDefault="00C9502E" w:rsidP="008A7161"/>
    <w:p w:rsidR="008A7161" w:rsidRDefault="00580DDD" w:rsidP="008A7161">
      <w:r>
        <w:tab/>
        <w:t>3</w:t>
      </w:r>
      <w:r w:rsidR="008A7161">
        <w:t xml:space="preserve">.  Section 2 of P.L.2011, c.128 (C.2A:4A-71.1) is amended to read as follows:  </w:t>
      </w:r>
    </w:p>
    <w:p w:rsidR="008A7161" w:rsidRDefault="008A7161" w:rsidP="008A7161">
      <w:r>
        <w:tab/>
        <w:t xml:space="preserve">2. </w:t>
      </w:r>
      <w:r w:rsidR="001E312D">
        <w:t xml:space="preserve"> </w:t>
      </w:r>
      <w:r>
        <w:t xml:space="preserve">a. </w:t>
      </w:r>
      <w:r w:rsidR="001E312D">
        <w:t xml:space="preserve"> </w:t>
      </w:r>
      <w:r>
        <w:t xml:space="preserve">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009A229A" w:rsidRPr="009A229A">
        <w:rPr>
          <w:rFonts w:ascii="Albertus Extra Bold" w:hAnsi="Albertus Extra Bold"/>
          <w:b/>
        </w:rPr>
        <w:t>[</w:t>
      </w:r>
      <w:r>
        <w:t>parents or guardian of the juvenile shall bear the cost of participation in the program, except that the</w:t>
      </w:r>
      <w:r w:rsidR="002B494A" w:rsidRPr="002B494A">
        <w:rPr>
          <w:rFonts w:ascii="Albertus Extra Bold" w:hAnsi="Albertus Extra Bold"/>
          <w:b/>
        </w:rPr>
        <w:t>]</w:t>
      </w:r>
      <w:r w:rsidR="002B494A">
        <w:t xml:space="preserve"> </w:t>
      </w:r>
      <w:r>
        <w:t xml:space="preserve">court shall take into consideration the </w:t>
      </w:r>
      <w:r w:rsidR="002B494A" w:rsidRPr="002B494A">
        <w:rPr>
          <w:rFonts w:ascii="Albertus Extra Bold" w:hAnsi="Albertus Extra Bold"/>
          <w:b/>
        </w:rPr>
        <w:t>[</w:t>
      </w:r>
      <w:r>
        <w:t>ability of the juvenile's parents or guardian to pay and the</w:t>
      </w:r>
      <w:r w:rsidR="002B494A"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8A7161" w:rsidRDefault="001E312D" w:rsidP="008A7161">
      <w:r>
        <w:tab/>
      </w:r>
      <w:r w:rsidR="008A7161">
        <w:t>b.</w:t>
      </w:r>
      <w:r w:rsidR="008A7161">
        <w:tab/>
        <w:t xml:space="preserve">A remedial education or counseling program satisfies the requirements of </w:t>
      </w:r>
      <w:r w:rsidR="002B494A" w:rsidRPr="002B494A">
        <w:rPr>
          <w:rFonts w:ascii="Albertus Extra Bold" w:hAnsi="Albertus Extra Bold"/>
          <w:b/>
        </w:rPr>
        <w:t>[</w:t>
      </w:r>
      <w:r w:rsidR="008A7161">
        <w:t>this act</w:t>
      </w:r>
      <w:r w:rsidR="002B494A" w:rsidRPr="002B494A">
        <w:rPr>
          <w:rFonts w:ascii="Albertus Extra Bold" w:hAnsi="Albertus Extra Bold"/>
          <w:b/>
        </w:rPr>
        <w:t>]</w:t>
      </w:r>
      <w:r w:rsidR="002B494A">
        <w:t xml:space="preserve"> </w:t>
      </w:r>
      <w:r w:rsidR="002C440E">
        <w:rPr>
          <w:u w:val="single"/>
        </w:rPr>
        <w:t>P.</w:t>
      </w:r>
      <w:r w:rsidR="00E95D4E">
        <w:rPr>
          <w:u w:val="single"/>
        </w:rPr>
        <w:t>L.2011, c.128</w:t>
      </w:r>
      <w:r w:rsidR="008A7161">
        <w:t xml:space="preserve"> if the program is designed to increase the juvenile's awareness of:</w:t>
      </w:r>
    </w:p>
    <w:p w:rsidR="008A7161" w:rsidRDefault="008A7161" w:rsidP="008A7161">
      <w:r>
        <w:tab/>
        <w:t>(1)</w:t>
      </w:r>
      <w:r>
        <w:tab/>
        <w:t>the legal consequences and penalties for sharing sexually suggestive or explicit materials, including applicable federal and State statutes;</w:t>
      </w:r>
    </w:p>
    <w:p w:rsidR="008A7161" w:rsidRDefault="008A7161" w:rsidP="008A7161">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8A7161" w:rsidRDefault="008A7161" w:rsidP="008A7161">
      <w:r>
        <w:tab/>
        <w:t>(3)</w:t>
      </w:r>
      <w:r>
        <w:tab/>
        <w:t>the potential, based upon the unique characteristics of cyberspace and the Internet, of long-term and unforeseen consequences for sharing sexually suggestive or explicit materials; and</w:t>
      </w:r>
    </w:p>
    <w:p w:rsidR="008A7161" w:rsidRDefault="008A7161" w:rsidP="008A7161">
      <w:r>
        <w:tab/>
        <w:t>(4)</w:t>
      </w:r>
      <w:r>
        <w:tab/>
        <w:t>the possible connection between bullying and cyber-bullying and juveniles sharing sexually suggestive or explicit materials.</w:t>
      </w:r>
    </w:p>
    <w:p w:rsidR="008A7161" w:rsidRDefault="001E312D" w:rsidP="008A7161">
      <w:r>
        <w:tab/>
      </w:r>
      <w:r w:rsidR="008A7161">
        <w:t>c.</w:t>
      </w:r>
      <w:r w:rsidR="008A7161">
        <w:tab/>
        <w:t xml:space="preserve">As used in </w:t>
      </w:r>
      <w:r w:rsidR="003D3137" w:rsidRPr="003D3137">
        <w:rPr>
          <w:rFonts w:ascii="Albertus Extra Bold" w:hAnsi="Albertus Extra Bold"/>
          <w:b/>
        </w:rPr>
        <w:t>[</w:t>
      </w:r>
      <w:r w:rsidR="008A7161">
        <w:t>this act</w:t>
      </w:r>
      <w:r w:rsidR="003D3137" w:rsidRPr="003D3137">
        <w:rPr>
          <w:rFonts w:ascii="Albertus Extra Bold" w:hAnsi="Albertus Extra Bold"/>
          <w:b/>
        </w:rPr>
        <w:t>]</w:t>
      </w:r>
      <w:r w:rsidR="003D3137">
        <w:t xml:space="preserve"> </w:t>
      </w:r>
      <w:r w:rsidR="003D3137">
        <w:rPr>
          <w:u w:val="single"/>
        </w:rPr>
        <w:t>P.L.2011, c.128</w:t>
      </w:r>
      <w:r w:rsidR="008A7161">
        <w:t>, "eligible offense" means an offense in which:</w:t>
      </w:r>
    </w:p>
    <w:p w:rsidR="008A7161" w:rsidRDefault="008A7161" w:rsidP="008A7161">
      <w:r>
        <w:tab/>
        <w:t>(1)</w:t>
      </w:r>
      <w:r>
        <w:tab/>
        <w:t>the facts of the case involve the creation, exhibition</w:t>
      </w:r>
      <w:r w:rsidR="003D3137">
        <w:rPr>
          <w:u w:val="single"/>
        </w:rPr>
        <w:t>,</w:t>
      </w:r>
      <w:r>
        <w:t xml:space="preserve"> or distribution of a photograph depicting nudity or portraying a child in a sexually suggestive manner, as defined in N.J.S.2C:24-4, through the use of an electronic communication device, an interactive wireless communications device, or a computer; and</w:t>
      </w:r>
    </w:p>
    <w:p w:rsidR="008A7161" w:rsidRDefault="008A7161" w:rsidP="008A7161">
      <w:r>
        <w:tab/>
        <w:t>(2)</w:t>
      </w:r>
      <w:r>
        <w:tab/>
        <w:t xml:space="preserve">the creator and subject of the photograph are juveniles or were juveniles at the time of its making. </w:t>
      </w:r>
    </w:p>
    <w:p w:rsidR="008A7161" w:rsidRDefault="00580DDD" w:rsidP="004C6B51">
      <w:r>
        <w:t>(</w:t>
      </w:r>
      <w:proofErr w:type="spellStart"/>
      <w:r>
        <w:t>cf</w:t>
      </w:r>
      <w:proofErr w:type="spellEnd"/>
      <w:r>
        <w:t>:  P.L.2017, c.141, s.2)</w:t>
      </w:r>
    </w:p>
    <w:p w:rsidR="00580DDD" w:rsidRDefault="00580DDD" w:rsidP="004C6B51"/>
    <w:p w:rsidR="004C6B51" w:rsidRDefault="00580DDD" w:rsidP="004C6B51">
      <w:r>
        <w:tab/>
        <w:t>4</w:t>
      </w:r>
      <w:r w:rsidR="007C6551">
        <w:t xml:space="preserve">.  </w:t>
      </w:r>
      <w:r w:rsidR="004C6B51">
        <w:t xml:space="preserve">Section 3 of P.L.1999, c.195 (C.2C:33-3.2) is amended to read as follows: </w:t>
      </w:r>
    </w:p>
    <w:p w:rsidR="00DE7B29" w:rsidRDefault="004C6B51" w:rsidP="004C6B51">
      <w:r>
        <w:tab/>
        <w:t>3.</w:t>
      </w:r>
      <w:r w:rsidR="00DE7B29">
        <w:t xml:space="preserve">  </w:t>
      </w:r>
      <w:r w:rsidR="00DE7B29" w:rsidRPr="00DE7B29">
        <w:rPr>
          <w:u w:val="single"/>
        </w:rPr>
        <w:t>a.</w:t>
      </w:r>
      <w:r w:rsidR="001E312D" w:rsidRPr="000506BA">
        <w:t xml:space="preserve"> </w:t>
      </w:r>
      <w:r w:rsidR="00DE7B29"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DE7B29" w:rsidRDefault="00DE7B29" w:rsidP="004C6B51">
      <w:r>
        <w:tab/>
      </w:r>
      <w:r>
        <w:rPr>
          <w:u w:val="single"/>
        </w:rPr>
        <w:t>b.</w:t>
      </w:r>
      <w:r>
        <w:t xml:space="preserve">  </w:t>
      </w:r>
      <w:r w:rsidR="004C6B51">
        <w:t xml:space="preserve">Any monies collected pursuant to this section shall be made payable to the municipality or other entity providing the law enforcement or emergency services response to the false alarm.  </w:t>
      </w:r>
    </w:p>
    <w:p w:rsidR="00DE7B29" w:rsidRPr="00DE7B29" w:rsidRDefault="00DE7B29" w:rsidP="004C6B51">
      <w:r>
        <w:tab/>
      </w:r>
      <w:r>
        <w:rPr>
          <w:u w:val="single"/>
        </w:rPr>
        <w:t>c.  F</w:t>
      </w:r>
      <w:r w:rsidR="009A229A">
        <w:rPr>
          <w:u w:val="single"/>
        </w:rPr>
        <w:t>or the purposes of this section:</w:t>
      </w:r>
    </w:p>
    <w:p w:rsidR="00DE7B29" w:rsidRDefault="00DE7B29" w:rsidP="004C6B51">
      <w:r>
        <w:tab/>
      </w:r>
      <w:r w:rsidR="004C6B51">
        <w:t>"Emergency services" includes, but is not limited to, paid or volunteer fire fighters, paramedics, members of an ambulance team, rescue squad or mobile intensive care unit.</w:t>
      </w:r>
      <w:r>
        <w:t xml:space="preserve">  </w:t>
      </w:r>
    </w:p>
    <w:p w:rsidR="00DE7B29" w:rsidRPr="00DE7B29" w:rsidRDefault="00DE7B29" w:rsidP="004C6B51">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B35129" w:rsidRPr="00D71D68" w:rsidRDefault="00B35129" w:rsidP="00B35129">
      <w:r>
        <w:t>(</w:t>
      </w:r>
      <w:proofErr w:type="spellStart"/>
      <w:r>
        <w:t>cf</w:t>
      </w:r>
      <w:proofErr w:type="spellEnd"/>
      <w:r>
        <w:t>:  P.L.2002, c.26, s.17)</w:t>
      </w:r>
    </w:p>
    <w:p w:rsidR="00B35129" w:rsidRDefault="00B35129" w:rsidP="004C6B51"/>
    <w:p w:rsidR="00116104" w:rsidRDefault="00580DDD" w:rsidP="00116104">
      <w:r>
        <w:tab/>
        <w:t>5</w:t>
      </w:r>
      <w:r w:rsidR="00B35129">
        <w:t xml:space="preserve">.  </w:t>
      </w:r>
      <w:r w:rsidR="00116104">
        <w:t xml:space="preserve">Section 1 of P.L.1987, c.106 (C.2C:35-20) is amended to read as follows:    </w:t>
      </w:r>
    </w:p>
    <w:p w:rsidR="00116104" w:rsidRDefault="00116104" w:rsidP="00116104">
      <w:r>
        <w:tab/>
        <w:t xml:space="preserve">2C:35-20.  Forensic Laboratory Fees. a.  In addition to any disposition made pursuant to the provisions of N.J.S. 2C:43-2, any person convicted of an offense under this chapter shall be assessed a criminal laboratory analysis fee of </w:t>
      </w:r>
      <w:r w:rsidR="00DE7B29" w:rsidRPr="00DE7B29">
        <w:rPr>
          <w:rFonts w:ascii="Albertus Extra Bold" w:hAnsi="Albertus Extra Bold"/>
          <w:b/>
        </w:rPr>
        <w:t>[</w:t>
      </w:r>
      <w:r>
        <w:t>$50.00</w:t>
      </w:r>
      <w:r w:rsidR="00DE7B29" w:rsidRPr="00DE7B29">
        <w:rPr>
          <w:rFonts w:ascii="Albertus Extra Bold" w:hAnsi="Albertus Extra Bold"/>
          <w:b/>
        </w:rPr>
        <w:t>]</w:t>
      </w:r>
      <w:r w:rsidR="00DE7B29">
        <w:t xml:space="preserve"> </w:t>
      </w:r>
      <w:r w:rsidR="00DE7B29">
        <w:rPr>
          <w:u w:val="single"/>
        </w:rPr>
        <w:t>$50</w:t>
      </w:r>
      <w:r>
        <w:t xml:space="preserve"> for each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convicted.  Any person who is placed in supervisory treatment pursuant to N.J.S.2C:36A-1 or N.J.S.2 C:43-12 shall be assessed a criminal laboratory analysis fee of </w:t>
      </w:r>
      <w:r w:rsidR="00684604" w:rsidRPr="00684604">
        <w:rPr>
          <w:rFonts w:ascii="Albertus Extra Bold" w:hAnsi="Albertus Extra Bold"/>
          <w:b/>
        </w:rPr>
        <w:t>[</w:t>
      </w:r>
      <w:r>
        <w:t>$50.00</w:t>
      </w:r>
      <w:r w:rsidR="00684604" w:rsidRPr="00684604">
        <w:rPr>
          <w:rFonts w:ascii="Albertus Extra Bold" w:hAnsi="Albertus Extra Bold"/>
          <w:b/>
        </w:rPr>
        <w:t>]</w:t>
      </w:r>
      <w:r>
        <w:t xml:space="preserve"> </w:t>
      </w:r>
      <w:r w:rsidR="00684604">
        <w:rPr>
          <w:u w:val="single"/>
        </w:rPr>
        <w:t>$50</w:t>
      </w:r>
      <w:r w:rsidR="00684604">
        <w:t xml:space="preserve"> </w:t>
      </w:r>
      <w:r>
        <w:t xml:space="preserve">for each </w:t>
      </w:r>
      <w:r w:rsidR="00EA7690" w:rsidRPr="00EA7690">
        <w:rPr>
          <w:rFonts w:ascii="Albertus Extra Bold" w:hAnsi="Albertus Extra Bold"/>
          <w:b/>
        </w:rPr>
        <w:t>[</w:t>
      </w:r>
      <w:r>
        <w:t>such</w:t>
      </w:r>
      <w:r w:rsidR="00EA7690" w:rsidRPr="00EA7690">
        <w:rPr>
          <w:rFonts w:ascii="Albertus Extra Bold" w:hAnsi="Albertus Extra Bold"/>
          <w:b/>
        </w:rPr>
        <w:t>]</w:t>
      </w:r>
      <w:r>
        <w:t xml:space="preserve">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charged.  </w:t>
      </w:r>
    </w:p>
    <w:p w:rsidR="00116104" w:rsidRDefault="001E312D" w:rsidP="00116104">
      <w:r>
        <w:tab/>
        <w:t>b.</w:t>
      </w:r>
      <w:r w:rsidR="00116104">
        <w:t xml:space="preserve">  </w:t>
      </w:r>
      <w:r w:rsidR="00684604" w:rsidRPr="00684604">
        <w:rPr>
          <w:rFonts w:ascii="Albertus Extra Bold" w:hAnsi="Albertus Extra Bold"/>
          <w:b/>
        </w:rPr>
        <w:t>[</w:t>
      </w:r>
      <w:r w:rsidR="00116104">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00684604" w:rsidRPr="00684604">
        <w:rPr>
          <w:rFonts w:ascii="Albertus Extra Bold" w:hAnsi="Albertus Extra Bold"/>
          <w:b/>
        </w:rPr>
        <w:t>]</w:t>
      </w:r>
      <w:r w:rsidR="00684604">
        <w:t xml:space="preserve"> </w:t>
      </w:r>
      <w:r w:rsidR="00EA7690">
        <w:t xml:space="preserve"> </w:t>
      </w:r>
      <w:r w:rsidR="00EA7690">
        <w:rPr>
          <w:u w:val="single"/>
        </w:rPr>
        <w:t>(Deleted by amendment, P.L.</w:t>
      </w:r>
      <w:r>
        <w:rPr>
          <w:u w:val="single"/>
        </w:rPr>
        <w:t>    </w:t>
      </w:r>
      <w:r w:rsidR="00EA7690">
        <w:rPr>
          <w:u w:val="single"/>
        </w:rPr>
        <w:t xml:space="preserve">, c.   </w:t>
      </w:r>
      <w:r w:rsidR="00EA7690" w:rsidRPr="002B494A">
        <w:rPr>
          <w:u w:val="single"/>
        </w:rPr>
        <w:t>)</w:t>
      </w:r>
    </w:p>
    <w:p w:rsidR="00116104" w:rsidRDefault="001E312D" w:rsidP="00116104">
      <w:r>
        <w:tab/>
      </w:r>
      <w:r w:rsidR="00116104">
        <w:t>c.</w:t>
      </w:r>
      <w:r>
        <w:tab/>
      </w:r>
      <w:r w:rsidR="00116104">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116104" w:rsidRDefault="001E312D" w:rsidP="00116104">
      <w:r>
        <w:tab/>
      </w:r>
      <w:r w:rsidR="00116104">
        <w:t>d.</w:t>
      </w:r>
      <w:r>
        <w:tab/>
      </w:r>
      <w:r w:rsidR="00116104">
        <w:t xml:space="preserve">Forensic laboratory funds shall be established as follows:  </w:t>
      </w:r>
    </w:p>
    <w:p w:rsidR="00116104" w:rsidRDefault="001E312D" w:rsidP="00116104">
      <w:r>
        <w:tab/>
      </w:r>
      <w:r w:rsidR="00116104">
        <w:t>(1)</w:t>
      </w:r>
      <w:r>
        <w:tab/>
      </w:r>
      <w:r w:rsidR="00116104">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116104" w:rsidRDefault="001E312D" w:rsidP="00116104">
      <w:r>
        <w:tab/>
        <w:t>(2)</w:t>
      </w:r>
      <w:r>
        <w:tab/>
      </w:r>
      <w:r w:rsidR="00116104">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116104" w:rsidRDefault="001E312D" w:rsidP="00116104">
      <w:r>
        <w:tab/>
      </w:r>
      <w:r w:rsidR="00116104">
        <w:t>(3)</w:t>
      </w:r>
      <w:r>
        <w:tab/>
      </w:r>
      <w:r w:rsidR="00116104">
        <w:t xml:space="preserve">A separate account shall be established in the State Treasury and shall be designated the "State Forensic Laboratory Fund."  </w:t>
      </w:r>
    </w:p>
    <w:p w:rsidR="00116104" w:rsidRDefault="001E312D" w:rsidP="00116104">
      <w:r>
        <w:tab/>
      </w:r>
      <w:r w:rsidR="00116104">
        <w:t>e.</w:t>
      </w:r>
      <w:r>
        <w:tab/>
      </w:r>
      <w:r w:rsidR="00116104">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116104" w:rsidRDefault="001E312D" w:rsidP="00116104">
      <w:r>
        <w:tab/>
      </w:r>
      <w:r w:rsidR="00116104">
        <w:t>f.</w:t>
      </w:r>
      <w:r>
        <w:tab/>
      </w:r>
      <w:r w:rsidR="00116104">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116104" w:rsidRDefault="001E312D" w:rsidP="00116104">
      <w:r>
        <w:tab/>
        <w:t>(1)</w:t>
      </w:r>
      <w:r>
        <w:tab/>
      </w:r>
      <w:r w:rsidR="00116104">
        <w:t xml:space="preserve">costs incurred in providing analyses for controlled substances in connection with criminal investigations conducted within this State;  </w:t>
      </w:r>
    </w:p>
    <w:p w:rsidR="00116104" w:rsidRDefault="001E312D" w:rsidP="00116104">
      <w:r>
        <w:tab/>
        <w:t>(2)</w:t>
      </w:r>
      <w:r>
        <w:tab/>
      </w:r>
      <w:r w:rsidR="00116104">
        <w:t xml:space="preserve">purchase and maintenance of equipment for use in performing analyses; and  </w:t>
      </w:r>
    </w:p>
    <w:p w:rsidR="00116104" w:rsidRDefault="001E312D" w:rsidP="00116104">
      <w:r>
        <w:tab/>
        <w:t>(3)</w:t>
      </w:r>
      <w:r>
        <w:tab/>
      </w:r>
      <w:r w:rsidR="00116104">
        <w:t>continuing education, training</w:t>
      </w:r>
      <w:r w:rsidR="00EA7690">
        <w:rPr>
          <w:u w:val="single"/>
        </w:rPr>
        <w:t>,</w:t>
      </w:r>
      <w:r w:rsidR="00116104">
        <w:t xml:space="preserve"> and scientific development of forensic scientists regularly employed by these laboratories.  </w:t>
      </w:r>
    </w:p>
    <w:p w:rsidR="002C70E8" w:rsidRDefault="001E312D" w:rsidP="00116104">
      <w:r>
        <w:tab/>
        <w:t>g.</w:t>
      </w:r>
      <w:r>
        <w:tab/>
      </w:r>
      <w:r w:rsidR="00116104">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116104" w:rsidRPr="002C70E8" w:rsidRDefault="002C70E8" w:rsidP="00116104">
      <w:pPr>
        <w:rPr>
          <w:u w:val="single"/>
        </w:rPr>
      </w:pPr>
      <w:r>
        <w:tab/>
      </w:r>
      <w:r w:rsidR="001E312D">
        <w:rPr>
          <w:u w:val="single"/>
        </w:rPr>
        <w:t>h.</w:t>
      </w:r>
      <w:r w:rsidR="001E312D">
        <w:rPr>
          <w:u w:val="single"/>
        </w:rPr>
        <w:tab/>
      </w:r>
      <w:r w:rsidRPr="002C70E8">
        <w:rPr>
          <w:u w:val="single"/>
        </w:rPr>
        <w:t>For the purposes of this section, “person” excludes a juvenile as defined in section 3 of P.L.1982, c.77 (C.2A:4A-22).</w:t>
      </w:r>
    </w:p>
    <w:p w:rsidR="001B1E6D" w:rsidRDefault="001E312D" w:rsidP="008A7161">
      <w:r>
        <w:t>(</w:t>
      </w:r>
      <w:proofErr w:type="spellStart"/>
      <w:r>
        <w:t>cf</w:t>
      </w:r>
      <w:proofErr w:type="spellEnd"/>
      <w:r>
        <w:t xml:space="preserve">: </w:t>
      </w:r>
      <w:r w:rsidR="00580DDD">
        <w:t>P.L.1988, c.44, s.10)</w:t>
      </w:r>
    </w:p>
    <w:p w:rsidR="00CA4E31" w:rsidRDefault="00CA4E31" w:rsidP="008A7161"/>
    <w:p w:rsidR="0065096B" w:rsidRDefault="001E312D" w:rsidP="00CA4E31">
      <w:r>
        <w:tab/>
        <w:t>6.</w:t>
      </w:r>
      <w:r w:rsidR="00CA4E31">
        <w:tab/>
        <w:t xml:space="preserve">Section 9 of P.L.1996, c.115 (C.2C:43-3.3) is amended to read as follows:  </w:t>
      </w:r>
      <w:r w:rsidR="00CA4E31">
        <w:tab/>
      </w:r>
    </w:p>
    <w:p w:rsidR="00CA4E31" w:rsidRDefault="0065096B" w:rsidP="00CA4E31">
      <w:r>
        <w:tab/>
      </w:r>
      <w:r w:rsidR="001E312D">
        <w:t>9.</w:t>
      </w:r>
      <w:r w:rsidR="001E312D">
        <w:tab/>
      </w:r>
      <w:r w:rsidR="00CA4E31">
        <w:t>a.</w:t>
      </w:r>
      <w:r w:rsidR="001E312D">
        <w:t xml:space="preserve"> </w:t>
      </w:r>
      <w:r w:rsidR="00CA4E31">
        <w:t>In addition to any disposition made pursuant to the provisions of Title 2C of the New Jersey Statutes, any person convicted of a crime shall be assessed a penalty of $30.</w:t>
      </w:r>
    </w:p>
    <w:p w:rsidR="00CA4E31" w:rsidRPr="0065096B" w:rsidRDefault="001E312D" w:rsidP="00CA4E31">
      <w:pPr>
        <w:rPr>
          <w:u w:val="single"/>
        </w:rPr>
      </w:pPr>
      <w:r>
        <w:tab/>
        <w:t>b.</w:t>
      </w:r>
      <w:r>
        <w:tab/>
      </w:r>
      <w:r w:rsidR="0065096B" w:rsidRPr="0065096B">
        <w:rPr>
          <w:rFonts w:ascii="Albertus Extra Bold" w:hAnsi="Albertus Extra Bold"/>
          <w:b/>
        </w:rPr>
        <w:t>[</w:t>
      </w:r>
      <w:r w:rsidR="00CA4E31">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0065096B" w:rsidRPr="0065096B">
        <w:rPr>
          <w:rFonts w:ascii="Albertus Extra Bold" w:hAnsi="Albertus Extra Bold"/>
          <w:b/>
        </w:rPr>
        <w:t>]</w:t>
      </w:r>
      <w:r w:rsidR="0065096B">
        <w:t xml:space="preserve"> </w:t>
      </w:r>
      <w:r w:rsidR="0065096B">
        <w:rPr>
          <w:u w:val="single"/>
        </w:rPr>
        <w:t>Deleted by amendment, P.L.     c.     (C.     ) (pending before the Legislature as this bill)</w:t>
      </w:r>
    </w:p>
    <w:p w:rsidR="00CA4E31" w:rsidRDefault="00CA4E31" w:rsidP="00CA4E31">
      <w:r>
        <w:tab/>
        <w:t>c.  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A4E31" w:rsidRDefault="00CA4E31" w:rsidP="00CA4E31">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A4E31" w:rsidRDefault="00CA4E31" w:rsidP="00CA4E31">
      <w:r>
        <w:tab/>
        <w:t>d.  The Police Training Commission in the Department of Law and Public Safety shall be responsible for the administration and distribution of the fund pursuant to its authority under section 6 of P.L.1961, c.56 (C.52:17B-71).</w:t>
      </w:r>
    </w:p>
    <w:p w:rsidR="00CA4E31" w:rsidRDefault="00CA4E31" w:rsidP="00CA4E31">
      <w:r>
        <w:tab/>
        <w:t>e.  An adult prisoner of a State correctional institution who does not pay the penalty imposed pursuant to this section shall have the penalty deducted from any income the inmate receives as a result of labor performed at the institution or any type of work release 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w:t>
      </w:r>
      <w:r w:rsidR="002C70E8">
        <w:t xml:space="preserve">  </w:t>
      </w:r>
    </w:p>
    <w:p w:rsidR="002C70E8" w:rsidRPr="002C70E8" w:rsidRDefault="002C70E8" w:rsidP="002C70E8">
      <w:pPr>
        <w:rPr>
          <w:u w:val="single"/>
        </w:rPr>
      </w:pPr>
      <w:r>
        <w:tab/>
      </w:r>
      <w:r>
        <w:rPr>
          <w:u w:val="single"/>
        </w:rPr>
        <w:t xml:space="preserve">f.  </w:t>
      </w:r>
      <w:r w:rsidRPr="002C70E8">
        <w:rPr>
          <w:u w:val="single"/>
        </w:rPr>
        <w:t>For the purposes of this section, “person” excludes a juvenile as defined in section 3 of P.L.1982, c.77 (C.2A:4A-22).</w:t>
      </w:r>
    </w:p>
    <w:p w:rsidR="00CA4E31" w:rsidRDefault="00CA4E31" w:rsidP="00CA4E31">
      <w:r>
        <w:t>(</w:t>
      </w:r>
      <w:proofErr w:type="spellStart"/>
      <w:r>
        <w:t>cf</w:t>
      </w:r>
      <w:proofErr w:type="spellEnd"/>
      <w:r>
        <w:t>:  P.</w:t>
      </w:r>
      <w:r>
        <w:tab/>
        <w:t>L.1996,</w:t>
      </w:r>
      <w:r w:rsidR="0065096B">
        <w:t xml:space="preserve"> </w:t>
      </w:r>
      <w:r>
        <w:t>c.115,</w:t>
      </w:r>
      <w:r w:rsidR="0065096B">
        <w:t xml:space="preserve"> s.9)</w:t>
      </w:r>
    </w:p>
    <w:p w:rsidR="001B1E6D" w:rsidRDefault="001B1E6D" w:rsidP="001B1E6D"/>
    <w:p w:rsidR="008A7161" w:rsidRDefault="002C70E8" w:rsidP="008A7161">
      <w:r>
        <w:tab/>
        <w:t>7</w:t>
      </w:r>
      <w:r w:rsidR="001B1E6D">
        <w:t xml:space="preserve">.  </w:t>
      </w:r>
      <w:r w:rsidR="008A7161">
        <w:t xml:space="preserve">Section 7 of P.L.2013, c.214 (C.30:4-123.97) is amended to read as follows:  </w:t>
      </w:r>
    </w:p>
    <w:p w:rsidR="008A7161" w:rsidRDefault="001E312D" w:rsidP="008A7161">
      <w:r>
        <w:tab/>
        <w:t>7.</w:t>
      </w:r>
      <w:r>
        <w:tab/>
      </w:r>
      <w:r w:rsidR="008A7161">
        <w:t xml:space="preserve">a. </w:t>
      </w:r>
      <w:r>
        <w:t xml:space="preserve"> </w:t>
      </w:r>
      <w:r w:rsidR="008A7161">
        <w:t>In addition to any fine, fee, assessment</w:t>
      </w:r>
      <w:r w:rsidR="009A229A">
        <w:rPr>
          <w:u w:val="single"/>
        </w:rPr>
        <w:t>,</w:t>
      </w:r>
      <w:r w:rsidR="008A7161">
        <w:t xml:space="preserve"> or penalty authorized under the provisions of Title 2C of the New Jersey Statutes, a person convicted of </w:t>
      </w:r>
      <w:r w:rsidR="00CE374F" w:rsidRPr="00CE374F">
        <w:rPr>
          <w:rFonts w:ascii="Albertus Extra Bold" w:hAnsi="Albertus Extra Bold"/>
          <w:b/>
        </w:rPr>
        <w:t>[</w:t>
      </w:r>
      <w:r w:rsidR="008A7161">
        <w:t>or adjudicated delinquent for</w:t>
      </w:r>
      <w:r w:rsidR="00CE374F" w:rsidRPr="00CE374F">
        <w:rPr>
          <w:rFonts w:ascii="Albertus Extra Bold" w:hAnsi="Albertus Extra Bold"/>
          <w:b/>
        </w:rPr>
        <w:t>]</w:t>
      </w:r>
      <w:r w:rsidR="008A7161">
        <w:t xml:space="preserve"> a sex offense, as defined in section 2 of P.L.1994, c.133 (C.2C:7-2), shall be assessed a penalty of $30 per month.</w:t>
      </w:r>
    </w:p>
    <w:p w:rsidR="008A7161" w:rsidRDefault="008A7161" w:rsidP="008A7161">
      <w:r>
        <w:tab/>
        <w:t>b.</w:t>
      </w:r>
      <w:r>
        <w:tab/>
        <w:t>All penalties provided for in this section, collected as provided for the collection of fines and restitutions in section 3 of P.L.1979, c.396 (C.2C:46-4), shall be forwarded to the Department of the Treasury to be deposited in the "Sex Offender Supervision Fund" established pursuant to section 8 of P.L.2013, c.214 (C.30:4-123.98).</w:t>
      </w:r>
    </w:p>
    <w:p w:rsidR="008A7161" w:rsidRDefault="008A7161" w:rsidP="008A7161">
      <w:r>
        <w:tab/>
        <w:t xml:space="preserve">A person shall not be assessed the penalty established in subsection a. of this section if the person's income does not exceed 149 percent of the federal poverty level.  </w:t>
      </w:r>
    </w:p>
    <w:p w:rsidR="009A229A" w:rsidRPr="009A229A" w:rsidRDefault="009A229A" w:rsidP="008A7161">
      <w:pPr>
        <w:rPr>
          <w:u w:val="single"/>
        </w:rPr>
      </w:pPr>
      <w:r>
        <w:tab/>
      </w:r>
      <w:r>
        <w:rPr>
          <w:u w:val="single"/>
        </w:rPr>
        <w:t>c.  For the purposes of this section, “person”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1B1E6D" w:rsidRDefault="008A7161" w:rsidP="001B1E6D">
      <w:r>
        <w:t>(</w:t>
      </w:r>
      <w:proofErr w:type="spellStart"/>
      <w:r>
        <w:t>cf</w:t>
      </w:r>
      <w:proofErr w:type="spellEnd"/>
      <w:r>
        <w:t>:  P.L.2013, c.214, s.7)</w:t>
      </w:r>
    </w:p>
    <w:p w:rsidR="00F93E1F" w:rsidRDefault="00F93E1F" w:rsidP="001B1E6D"/>
    <w:p w:rsidR="00FC1BE0" w:rsidRDefault="002C70E8" w:rsidP="001B1E6D">
      <w:r>
        <w:tab/>
        <w:t>8</w:t>
      </w:r>
      <w:r w:rsidR="00F93E1F">
        <w:t xml:space="preserve">.  </w:t>
      </w:r>
      <w:r w:rsidR="00597915">
        <w:t xml:space="preserve">(New section) On </w:t>
      </w:r>
      <w:r w:rsidR="004A463E">
        <w:t xml:space="preserve">the effective date of </w:t>
      </w:r>
      <w:r w:rsidR="00597915">
        <w:t>P.L.     c.     (pending befor</w:t>
      </w:r>
      <w:r w:rsidR="00FC1BE0">
        <w:t>e the Legislature as this bill):</w:t>
      </w:r>
    </w:p>
    <w:p w:rsidR="00F93E1F" w:rsidRDefault="00FC1BE0" w:rsidP="001B1E6D">
      <w:r>
        <w:tab/>
        <w:t>a.</w:t>
      </w:r>
      <w:r w:rsidR="00597915">
        <w:t xml:space="preserve"> </w:t>
      </w:r>
      <w:r>
        <w:t xml:space="preserve"> </w:t>
      </w:r>
      <w:r w:rsidR="00480BC1">
        <w:t xml:space="preserve">any </w:t>
      </w:r>
      <w:r>
        <w:t xml:space="preserve">unpaid outstanding </w:t>
      </w:r>
      <w:r w:rsidR="004A463E">
        <w:t xml:space="preserve">balance of any </w:t>
      </w:r>
      <w:r w:rsidR="00480BC1">
        <w:t>statutory</w:t>
      </w:r>
      <w:r w:rsidR="00597915">
        <w:t xml:space="preserve"> or </w:t>
      </w:r>
      <w:r w:rsidR="00480BC1">
        <w:t>court–ordered fines, fees</w:t>
      </w:r>
      <w:r w:rsidR="004A463E">
        <w:t>, costs</w:t>
      </w:r>
      <w:r w:rsidR="00480BC1">
        <w:t>, or other monetary penalties</w:t>
      </w:r>
      <w:r w:rsidR="004A463E">
        <w:t xml:space="preserve"> previously assessed</w:t>
      </w:r>
      <w:r w:rsidR="00A26363">
        <w:t xml:space="preserve"> </w:t>
      </w:r>
      <w:r>
        <w:t xml:space="preserve">or imposed </w:t>
      </w:r>
      <w:r w:rsidR="00A26363">
        <w:t>upon a juvenile or the juvenile’s parent or guardian</w:t>
      </w:r>
      <w:r w:rsidR="004A463E">
        <w:t xml:space="preserve"> </w:t>
      </w:r>
      <w:r>
        <w:t xml:space="preserve">in relation to a juvenile delinquency complaint </w:t>
      </w:r>
      <w:r w:rsidR="004A463E">
        <w:t>shall be unenforcea</w:t>
      </w:r>
      <w:r w:rsidR="00597915">
        <w:t xml:space="preserve">ble and uncollectable and the </w:t>
      </w:r>
      <w:r w:rsidR="004A463E">
        <w:t>portion of any judgment th</w:t>
      </w:r>
      <w:r>
        <w:t>at imposed those fines, fees,</w:t>
      </w:r>
      <w:r w:rsidR="004A463E">
        <w:t xml:space="preserve"> costs</w:t>
      </w:r>
      <w:r>
        <w:t>, or monetary penalties shall be vacated;</w:t>
      </w:r>
    </w:p>
    <w:p w:rsidR="00FC1BE0" w:rsidRDefault="00FC1BE0" w:rsidP="001B1E6D">
      <w:pPr>
        <w:rPr>
          <w:rStyle w:val="xnormaltextrun"/>
          <w:color w:val="201F1E"/>
        </w:rPr>
      </w:pPr>
      <w:r>
        <w:tab/>
      </w:r>
      <w:r w:rsidR="00480BC1">
        <w:t xml:space="preserve">b.  all </w:t>
      </w:r>
      <w:r>
        <w:rPr>
          <w:rStyle w:val="xnormaltextrun"/>
          <w:color w:val="201F1E"/>
        </w:rPr>
        <w:t>unsatisfied civil judgments based on</w:t>
      </w:r>
      <w:r w:rsidR="00480BC1" w:rsidRPr="00480BC1">
        <w:t xml:space="preserve"> </w:t>
      </w:r>
      <w:r w:rsidR="00480BC1">
        <w:t>statutory or court–ordered fines, fees, costs, or other monetary penalties previously assessed or imposed upon a juvenile or the juvenile’s parent or guardian in relation to a juvenile delinquency complaint</w:t>
      </w:r>
      <w:r>
        <w:rPr>
          <w:rStyle w:val="xnormaltextrun"/>
          <w:color w:val="201F1E"/>
        </w:rPr>
        <w:t> are deemed to be null and void and, for all legal purposes</w:t>
      </w:r>
      <w:r w:rsidR="00C174E4">
        <w:rPr>
          <w:rStyle w:val="xnormaltextrun"/>
          <w:color w:val="201F1E"/>
        </w:rPr>
        <w:t>, shall be</w:t>
      </w:r>
      <w:r>
        <w:rPr>
          <w:rStyle w:val="xnormaltextrun"/>
          <w:color w:val="201F1E"/>
        </w:rPr>
        <w:t xml:space="preserve"> vacated and discharg</w:t>
      </w:r>
      <w:r w:rsidR="00480BC1">
        <w:rPr>
          <w:rStyle w:val="xnormaltextrun"/>
          <w:color w:val="201F1E"/>
        </w:rPr>
        <w:t>ed; and</w:t>
      </w:r>
    </w:p>
    <w:p w:rsidR="00480BC1" w:rsidRDefault="00480BC1" w:rsidP="001B1E6D">
      <w:r>
        <w:rPr>
          <w:rStyle w:val="xnormaltextrun"/>
          <w:color w:val="201F1E"/>
        </w:rPr>
        <w:tab/>
        <w:t>c.  all warrants issued solely based on the alleged failure of a juvenile or a juvenile’s parent or guardian to pay or to appear on a court date set for the sole purpose of payment of </w:t>
      </w:r>
      <w:r>
        <w:t>statutory or court–ordered fines, fees, costs, or other monetary penalties previously assessed or imposed in relation to a juvenile delinquency complaint</w:t>
      </w:r>
      <w:r w:rsidR="00C174E4">
        <w:rPr>
          <w:rStyle w:val="xnormaltextrun"/>
          <w:color w:val="201F1E"/>
        </w:rPr>
        <w:t xml:space="preserve"> shall be</w:t>
      </w:r>
      <w:r>
        <w:rPr>
          <w:rStyle w:val="xnormaltextrun"/>
          <w:color w:val="201F1E"/>
        </w:rPr>
        <w:t xml:space="preserve"> deemed null and void.</w:t>
      </w:r>
    </w:p>
    <w:p w:rsidR="001B1E6D" w:rsidRDefault="001B1E6D" w:rsidP="001B1E6D"/>
    <w:p w:rsidR="00686AEB" w:rsidRPr="00AA7880" w:rsidRDefault="00580DDD" w:rsidP="00686AEB">
      <w:r>
        <w:tab/>
      </w:r>
      <w:r w:rsidR="002C70E8">
        <w:t>9</w:t>
      </w:r>
      <w:r>
        <w:t xml:space="preserve">.  </w:t>
      </w:r>
      <w:r w:rsidR="006E7B4C">
        <w:t>This act shall take effect</w:t>
      </w:r>
      <w:r>
        <w:t xml:space="preserve"> immediately.  </w:t>
      </w:r>
    </w:p>
    <w:p w:rsidR="00686AEB" w:rsidRDefault="00686AEB" w:rsidP="00686AEB"/>
    <w:p w:rsidR="0043494D" w:rsidRPr="00CE7BD8" w:rsidRDefault="0043494D" w:rsidP="00686AEB"/>
    <w:p w:rsidR="00686AEB" w:rsidRPr="00AA7880" w:rsidRDefault="00686AEB" w:rsidP="00686AEB">
      <w:pPr>
        <w:jc w:val="center"/>
      </w:pPr>
      <w:r w:rsidRPr="00D71D68">
        <w:t>STATEMENT</w:t>
      </w:r>
    </w:p>
    <w:p w:rsidR="00686AEB" w:rsidRDefault="00686AEB" w:rsidP="00686AEB"/>
    <w:p w:rsidR="000F00B0" w:rsidRDefault="000F00B0" w:rsidP="00686AEB">
      <w:r>
        <w:tab/>
        <w:t>T</w:t>
      </w:r>
      <w:r w:rsidR="000E2367">
        <w:t>his bill eliminates certain statutory costs, fees, and penalties imp</w:t>
      </w:r>
      <w:r>
        <w:t xml:space="preserve">osed on juveniles involved in the juvenile justice system.  </w:t>
      </w:r>
    </w:p>
    <w:p w:rsidR="00814934" w:rsidRDefault="00814934" w:rsidP="00814934">
      <w:r>
        <w:tab/>
        <w:t>The bill specifically eliminate</w:t>
      </w:r>
      <w:r w:rsidR="003E582E">
        <w:t xml:space="preserve">s the following </w:t>
      </w:r>
      <w:r w:rsidR="00C174E4">
        <w:t xml:space="preserve">fees, fines, </w:t>
      </w:r>
      <w:r w:rsidR="00ED0261">
        <w:t xml:space="preserve">costs, </w:t>
      </w:r>
      <w:r w:rsidR="00C174E4">
        <w:t xml:space="preserve">and other monetary </w:t>
      </w:r>
      <w:r w:rsidR="003E582E">
        <w:t xml:space="preserve">penalties: </w:t>
      </w:r>
    </w:p>
    <w:p w:rsidR="00814934" w:rsidRDefault="001E312D" w:rsidP="003E582E">
      <w:r>
        <w:tab/>
        <w:t>(1)</w:t>
      </w:r>
      <w:r>
        <w:tab/>
      </w:r>
      <w:r w:rsidR="00814934">
        <w:t xml:space="preserve">The </w:t>
      </w:r>
      <w:r w:rsidR="009A229A" w:rsidRPr="009A229A">
        <w:t>Drug Enforcement and Demand Reduction</w:t>
      </w:r>
      <w:r w:rsidR="009A229A">
        <w:t xml:space="preserve"> (DEDR) </w:t>
      </w:r>
      <w:r w:rsidR="00814934">
        <w:t>penalty required</w:t>
      </w:r>
      <w:r w:rsidR="003E582E">
        <w:t xml:space="preserve"> pursuant to N.J.S.2C:35-15 </w:t>
      </w:r>
      <w:r w:rsidR="009A229A">
        <w:t xml:space="preserve">when </w:t>
      </w:r>
      <w:r w:rsidR="003E582E">
        <w:t>the court dismisses a complaint against a juvenile who has made satisfactory adjustment during a period of continuance of up to 12 months.</w:t>
      </w:r>
      <w:r w:rsidR="005976B3">
        <w:t xml:space="preserve">  </w:t>
      </w:r>
    </w:p>
    <w:p w:rsidR="00ED0261" w:rsidRDefault="001E312D" w:rsidP="00ED0261">
      <w:r>
        <w:tab/>
        <w:t>(2)</w:t>
      </w:r>
      <w:r>
        <w:tab/>
      </w:r>
      <w:r w:rsidR="00ED0261">
        <w:t xml:space="preserve">The costs </w:t>
      </w:r>
      <w:r w:rsidR="009A229A">
        <w:t xml:space="preserve">of </w:t>
      </w:r>
      <w:r w:rsidR="00DA05A7">
        <w:t>the juvenile’s</w:t>
      </w:r>
      <w:r w:rsidR="00ED0261">
        <w:t xml:space="preserve"> serological test for acquired immune deficiency syndrome (AIDS), infection with the human immunodeficiency virus (HIV), or other related virus identified as a probable causative agent of AIDS </w:t>
      </w:r>
      <w:r w:rsidR="00DA05A7">
        <w:t>when</w:t>
      </w:r>
      <w:r w:rsidR="00ED0261">
        <w:t xml:space="preserve"> a law enforcement officer, victim</w:t>
      </w:r>
      <w:r w:rsidR="00DA05A7">
        <w:t>,</w:t>
      </w:r>
      <w:r w:rsidR="00ED0261">
        <w:t xml:space="preserve"> or other person suffered a prick from a hypodermic needle or had contact with the juvenile which involved or was likely to involve the transmission of bodily fluids.</w:t>
      </w:r>
      <w:r w:rsidR="00011608">
        <w:t xml:space="preserve">  </w:t>
      </w:r>
    </w:p>
    <w:p w:rsidR="00011608" w:rsidRDefault="001E312D" w:rsidP="00011608">
      <w:r>
        <w:tab/>
        <w:t>(3)</w:t>
      </w:r>
      <w:r>
        <w:tab/>
      </w:r>
      <w:r w:rsidR="00011608">
        <w:t xml:space="preserve">The costs of </w:t>
      </w:r>
      <w:r w:rsidR="00DA05A7">
        <w:t xml:space="preserve">an </w:t>
      </w:r>
      <w:r w:rsidR="00011608">
        <w:t>approved</w:t>
      </w:r>
      <w:r w:rsidR="00011608" w:rsidRPr="00011608">
        <w:t xml:space="preserve"> </w:t>
      </w:r>
      <w:r w:rsidR="00011608">
        <w:t xml:space="preserve">remedial education or counseling program to which a juvenile is diverted by the court.  </w:t>
      </w:r>
    </w:p>
    <w:p w:rsidR="00ED0261" w:rsidRDefault="00011608" w:rsidP="00ED0261">
      <w:r>
        <w:tab/>
      </w:r>
      <w:r w:rsidR="00ED0261">
        <w:t>(</w:t>
      </w:r>
      <w:r w:rsidR="005976B3">
        <w:t>4</w:t>
      </w:r>
      <w:r w:rsidR="001E312D">
        <w:t>)</w:t>
      </w:r>
      <w:r w:rsidR="001E312D">
        <w:tab/>
      </w:r>
      <w:r w:rsidR="005976B3">
        <w:t>The civil penalty of at least $2,000 or actual costs</w:t>
      </w:r>
      <w:r w:rsidR="00DA05A7">
        <w:t>, whichever is higher,</w:t>
      </w:r>
      <w:r w:rsidR="005976B3">
        <w:t xml:space="preserve"> incurred by law enforcement and emergency services in responding to a false public alarm.</w:t>
      </w:r>
    </w:p>
    <w:p w:rsidR="005976B3" w:rsidRDefault="001E312D" w:rsidP="00ED0261">
      <w:r>
        <w:tab/>
        <w:t>(5)</w:t>
      </w:r>
      <w:r>
        <w:tab/>
      </w:r>
      <w:r w:rsidR="003A380C">
        <w:t>The $</w:t>
      </w:r>
      <w:r w:rsidR="00B97140">
        <w:t xml:space="preserve">25 forensic laboratory fee imposed on </w:t>
      </w:r>
      <w:r w:rsidR="003A380C">
        <w:t>juveniles adjudicated delinquent.</w:t>
      </w:r>
    </w:p>
    <w:p w:rsidR="002C70E8" w:rsidRDefault="001E312D" w:rsidP="00FC1BE0">
      <w:r>
        <w:tab/>
        <w:t>(6)</w:t>
      </w:r>
      <w:r>
        <w:tab/>
      </w:r>
      <w:r w:rsidR="00B97140">
        <w:t xml:space="preserve">The $15 </w:t>
      </w:r>
      <w:r w:rsidR="002C70E8">
        <w:t>Law Enforcement Officers Training and</w:t>
      </w:r>
      <w:r w:rsidR="00FC1BE0">
        <w:t xml:space="preserve"> Equipment Fund </w:t>
      </w:r>
      <w:r w:rsidR="00B97140">
        <w:t xml:space="preserve">fee </w:t>
      </w:r>
      <w:r w:rsidR="00FC1BE0">
        <w:t xml:space="preserve"> </w:t>
      </w:r>
      <w:r w:rsidR="00B97140">
        <w:t xml:space="preserve">imposed on </w:t>
      </w:r>
      <w:r w:rsidR="00FC1BE0">
        <w:t xml:space="preserve">juveniles adjudicated delinquent.  </w:t>
      </w:r>
    </w:p>
    <w:p w:rsidR="00FC5D0B" w:rsidRDefault="002C70E8" w:rsidP="00FC5D0B">
      <w:r>
        <w:tab/>
        <w:t>(7</w:t>
      </w:r>
      <w:r w:rsidR="001E312D">
        <w:t>)</w:t>
      </w:r>
      <w:r w:rsidR="001E312D">
        <w:tab/>
      </w:r>
      <w:r w:rsidR="00FC5D0B">
        <w:t xml:space="preserve">The $30 monthly penalty imposed on juvenile sex offenders </w:t>
      </w:r>
    </w:p>
    <w:p w:rsidR="00FC5D0B" w:rsidRDefault="00FC5D0B" w:rsidP="00FC5D0B">
      <w:r>
        <w:t xml:space="preserve">deposited in the "Sex Offender Supervision Fund." </w:t>
      </w:r>
    </w:p>
    <w:p w:rsidR="00FC1BE0" w:rsidRDefault="00FC1BE0" w:rsidP="00FC5D0B">
      <w:r>
        <w:tab/>
      </w:r>
      <w:r w:rsidR="009F58F4">
        <w:t>As of the effective date of the bill, any unpaid outstanding balances of statutory or court–ordered fines, fees, costs, or other monetary penalties previously assessed or imposed upon a juvenile or the juvenile’s parent or guardian are vacated, as are any unsatisfied civil judgement</w:t>
      </w:r>
      <w:r w:rsidR="00AC261F">
        <w:t>s</w:t>
      </w:r>
      <w:r w:rsidR="009F58F4">
        <w:t xml:space="preserve"> </w:t>
      </w:r>
      <w:r w:rsidR="009F58F4">
        <w:rPr>
          <w:rStyle w:val="xnormaltextrun"/>
          <w:color w:val="201F1E"/>
        </w:rPr>
        <w:t>based on</w:t>
      </w:r>
      <w:r w:rsidR="009F58F4" w:rsidRPr="00480BC1">
        <w:t xml:space="preserve"> </w:t>
      </w:r>
      <w:r w:rsidR="009F58F4">
        <w:t>these monetary penalties</w:t>
      </w:r>
      <w:r w:rsidR="0021013D">
        <w:t>.</w:t>
      </w:r>
      <w:r w:rsidR="009F58F4">
        <w:t xml:space="preserve">  Further, all </w:t>
      </w:r>
      <w:r w:rsidR="009F58F4">
        <w:rPr>
          <w:rStyle w:val="xnormaltextrun"/>
          <w:color w:val="201F1E"/>
        </w:rPr>
        <w:t xml:space="preserve"> warrants based on the allege</w:t>
      </w:r>
      <w:r w:rsidR="00AC261F">
        <w:rPr>
          <w:rStyle w:val="xnormaltextrun"/>
          <w:color w:val="201F1E"/>
        </w:rPr>
        <w:t>d</w:t>
      </w:r>
      <w:r w:rsidR="009F58F4">
        <w:rPr>
          <w:rStyle w:val="xnormaltextrun"/>
          <w:color w:val="201F1E"/>
        </w:rPr>
        <w:t xml:space="preserve"> failure of the juvenile or parent or guardian </w:t>
      </w:r>
      <w:r w:rsidR="00AC261F">
        <w:rPr>
          <w:rStyle w:val="xnormaltextrun"/>
          <w:color w:val="201F1E"/>
        </w:rPr>
        <w:t xml:space="preserve">to pay or to appear in </w:t>
      </w:r>
      <w:r w:rsidR="009F58F4">
        <w:rPr>
          <w:rStyle w:val="xnormaltextrun"/>
          <w:color w:val="201F1E"/>
        </w:rPr>
        <w:t xml:space="preserve">court </w:t>
      </w:r>
      <w:r w:rsidR="00AC261F">
        <w:rPr>
          <w:rStyle w:val="xnormaltextrun"/>
          <w:color w:val="201F1E"/>
        </w:rPr>
        <w:t>to pay</w:t>
      </w:r>
      <w:r w:rsidR="009F58F4">
        <w:rPr>
          <w:rStyle w:val="xnormaltextrun"/>
          <w:color w:val="201F1E"/>
        </w:rPr>
        <w:t xml:space="preserve"> these monetary penalties are deemed to be null and void.</w:t>
      </w:r>
      <w:r w:rsidR="009F58F4">
        <w:t xml:space="preserve">  </w:t>
      </w:r>
    </w:p>
    <w:p w:rsidR="005976B3" w:rsidRDefault="000E2367" w:rsidP="000E2367">
      <w:r>
        <w:tab/>
      </w:r>
      <w:r w:rsidR="007F6CA1">
        <w:t>Numerous c</w:t>
      </w:r>
      <w:r w:rsidR="004F5D5C">
        <w:t xml:space="preserve">osts and fees </w:t>
      </w:r>
      <w:r w:rsidR="00FD1DC0">
        <w:t xml:space="preserve">in the form of criminal penalties or administrative fees are </w:t>
      </w:r>
      <w:r w:rsidR="004F5D5C">
        <w:t>imposed on juveniles involved in the juvenile justice system</w:t>
      </w:r>
      <w:r w:rsidR="007F6CA1">
        <w:t xml:space="preserve">.  </w:t>
      </w:r>
      <w:r w:rsidR="004F5D5C">
        <w:t xml:space="preserve">These </w:t>
      </w:r>
      <w:r w:rsidR="007F6CA1">
        <w:t>costs and fees can be significant.  J</w:t>
      </w:r>
      <w:r w:rsidR="004F5D5C">
        <w:t xml:space="preserve">uveniles often </w:t>
      </w:r>
      <w:r w:rsidR="007F6CA1">
        <w:t xml:space="preserve">are </w:t>
      </w:r>
      <w:r w:rsidR="004F5D5C">
        <w:t>unable to earn enough money to pay these costs and fines</w:t>
      </w:r>
      <w:r w:rsidR="00FD1DC0">
        <w:t>, particularly if they are too young to be employed</w:t>
      </w:r>
      <w:r w:rsidR="007F6CA1">
        <w:t xml:space="preserve">.  The juveniles’ families </w:t>
      </w:r>
      <w:r w:rsidR="00FD1DC0">
        <w:t>also often lack the means t</w:t>
      </w:r>
      <w:r w:rsidR="007F6CA1">
        <w:t xml:space="preserve">o pay </w:t>
      </w:r>
      <w:r w:rsidR="00AB1E1D">
        <w:t xml:space="preserve">these costs and fines, </w:t>
      </w:r>
      <w:r w:rsidR="00FD1DC0">
        <w:t xml:space="preserve"> sometimes </w:t>
      </w:r>
      <w:r w:rsidR="007F6CA1">
        <w:t xml:space="preserve">forcing them to </w:t>
      </w:r>
      <w:r>
        <w:t xml:space="preserve">choose between </w:t>
      </w:r>
      <w:r w:rsidR="00AB1E1D">
        <w:t xml:space="preserve">paying for </w:t>
      </w:r>
      <w:r>
        <w:t>necessities</w:t>
      </w:r>
      <w:r w:rsidR="00AB1E1D">
        <w:t>, such as food, housing</w:t>
      </w:r>
      <w:r w:rsidR="004F5D5C">
        <w:t>,</w:t>
      </w:r>
      <w:r>
        <w:t xml:space="preserve"> and utilities and </w:t>
      </w:r>
      <w:r w:rsidR="007F6CA1">
        <w:t xml:space="preserve">paying off this debt.  </w:t>
      </w:r>
      <w:r w:rsidR="004F5D5C">
        <w:t xml:space="preserve">In addition to the </w:t>
      </w:r>
      <w:r>
        <w:t>emotional toll</w:t>
      </w:r>
      <w:r w:rsidR="004F5D5C">
        <w:t xml:space="preserve"> on</w:t>
      </w:r>
      <w:r w:rsidR="00AB1E1D">
        <w:t xml:space="preserve"> these </w:t>
      </w:r>
      <w:r w:rsidR="004F5D5C">
        <w:t xml:space="preserve">families, </w:t>
      </w:r>
      <w:r w:rsidR="000F7DAE">
        <w:t xml:space="preserve">minority and low income families are disproportionately affected.  While </w:t>
      </w:r>
      <w:r w:rsidR="00C3780F">
        <w:t xml:space="preserve">the </w:t>
      </w:r>
      <w:r w:rsidR="000F7DAE">
        <w:t>revenue collected is minimal, the b</w:t>
      </w:r>
      <w:r w:rsidR="00C3780F">
        <w:t>urden on families can be substantial</w:t>
      </w:r>
      <w:r w:rsidR="000F7DAE">
        <w:t>.</w:t>
      </w:r>
      <w:r w:rsidR="00C3780F">
        <w:t xml:space="preserve"> </w:t>
      </w:r>
      <w:r w:rsidR="00AB1E1D">
        <w:t xml:space="preserve"> This State has responded to this issue by eliminating some of these costs and fees </w:t>
      </w:r>
      <w:r w:rsidR="00C3780F">
        <w:t xml:space="preserve">in prior legislative enactments.  Further, the New Jersey Supreme Court recently issued an order to dismiss hundreds of juvenile warrants for unpaid discretionary and non-mandatory assessments.  This bill would eliminate additional </w:t>
      </w:r>
      <w:r w:rsidR="00AB1E1D">
        <w:t xml:space="preserve">statutorily mandated </w:t>
      </w:r>
      <w:r w:rsidR="00C3780F">
        <w:t>assessments</w:t>
      </w:r>
      <w:r w:rsidR="00AB1E1D">
        <w:t xml:space="preserve"> which </w:t>
      </w:r>
      <w:r w:rsidR="00C174E4">
        <w:t>are not within the discretion of the court to dismiss.</w:t>
      </w:r>
    </w:p>
    <w:sectPr w:rsidR="005976B3" w:rsidSect="00A154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93" w:rsidRDefault="00822B93">
      <w:r>
        <w:separator/>
      </w:r>
    </w:p>
  </w:endnote>
  <w:endnote w:type="continuationSeparator" w:id="0">
    <w:p w:rsidR="00822B93" w:rsidRDefault="0082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83" w:rsidRDefault="001A1583" w:rsidP="001A1583">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4C" w:rsidRPr="00921C91" w:rsidRDefault="006E7B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4C" w:rsidRPr="00921C91" w:rsidRDefault="006E7B4C">
    <w:pPr>
      <w:pStyle w:val="Footer"/>
      <w:rPr>
        <w:szCs w:val="18"/>
      </w:rPr>
    </w:pPr>
  </w:p>
  <w:p w:rsidR="006E7B4C" w:rsidRPr="00921C91" w:rsidRDefault="006E7B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93" w:rsidRDefault="00822B93">
      <w:r>
        <w:separator/>
      </w:r>
    </w:p>
  </w:footnote>
  <w:footnote w:type="continuationSeparator" w:id="0">
    <w:p w:rsidR="00822B93" w:rsidRDefault="0082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4D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434" w:rsidRDefault="00A15434" w:rsidP="00A15434">
    <w:pPr>
      <w:pStyle w:val="bpuHeadSpon"/>
    </w:pPr>
    <w:r w:rsidRPr="00A15434">
      <w:rPr>
        <w:rStyle w:val="bpuHeadSponChar"/>
      </w:rPr>
      <w:t>S3319</w:t>
    </w:r>
    <w:r>
      <w:t xml:space="preserve"> POU</w:t>
    </w:r>
    <w:r w:rsidR="001A1583">
      <w:t xml:space="preserve">, </w:t>
    </w:r>
    <w:r w:rsidR="001A1583">
      <w:t>GILL</w:t>
    </w:r>
  </w:p>
  <w:p w:rsidR="00A15434" w:rsidRDefault="00A15434" w:rsidP="00A15434">
    <w:pPr>
      <w:pStyle w:val="bpuHeadSpon"/>
    </w:pPr>
    <w:r>
      <w:fldChar w:fldCharType="begin"/>
    </w:r>
    <w:r>
      <w:instrText xml:space="preserve"> PAGE  \* MERGEFORMAT </w:instrText>
    </w:r>
    <w:r>
      <w:fldChar w:fldCharType="separate"/>
    </w:r>
    <w:r w:rsidR="00704D13">
      <w:rPr>
        <w:noProof/>
      </w:rPr>
      <w:t>15</w:t>
    </w:r>
    <w:r>
      <w:fldChar w:fldCharType="end"/>
    </w:r>
  </w:p>
  <w:p w:rsidR="00A15434" w:rsidRDefault="00A15434" w:rsidP="00A154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434" w:rsidRDefault="00A15434" w:rsidP="00A15434">
    <w:pPr>
      <w:pStyle w:val="bpuHeadSpon"/>
    </w:pPr>
    <w:r w:rsidRPr="00A15434">
      <w:rPr>
        <w:rStyle w:val="bpuHeadSponChar"/>
      </w:rPr>
      <w:t>S3319</w:t>
    </w:r>
    <w:r>
      <w:t xml:space="preserve"> POU</w:t>
    </w:r>
    <w:r w:rsidR="001A1583">
      <w:t xml:space="preserve">, </w:t>
    </w:r>
    <w:r w:rsidR="001A1583">
      <w:t>GILL</w:t>
    </w:r>
  </w:p>
  <w:p w:rsidR="00A15434" w:rsidRDefault="00A15434" w:rsidP="00A15434">
    <w:pPr>
      <w:pStyle w:val="bpuHeadSpon"/>
    </w:pPr>
    <w:r>
      <w:fldChar w:fldCharType="begin"/>
    </w:r>
    <w:r>
      <w:instrText xml:space="preserve"> PAGE  \* MERGEFORMAT </w:instrText>
    </w:r>
    <w:r>
      <w:fldChar w:fldCharType="separate"/>
    </w:r>
    <w:r w:rsidR="00704D13">
      <w:rPr>
        <w:noProof/>
      </w:rPr>
      <w:t>2</w:t>
    </w:r>
    <w:r>
      <w:fldChar w:fldCharType="end"/>
    </w:r>
  </w:p>
  <w:p w:rsidR="00A15434" w:rsidRDefault="00A15434" w:rsidP="00A154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93"/>
    <w:rsid w:val="00001C4C"/>
    <w:rsid w:val="000051BD"/>
    <w:rsid w:val="00011608"/>
    <w:rsid w:val="000160A5"/>
    <w:rsid w:val="0002335B"/>
    <w:rsid w:val="0003549A"/>
    <w:rsid w:val="000367AE"/>
    <w:rsid w:val="00043B22"/>
    <w:rsid w:val="000506B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367"/>
    <w:rsid w:val="000E4006"/>
    <w:rsid w:val="000F00B0"/>
    <w:rsid w:val="000F3DA2"/>
    <w:rsid w:val="000F5FDE"/>
    <w:rsid w:val="000F7466"/>
    <w:rsid w:val="000F7DAE"/>
    <w:rsid w:val="00116104"/>
    <w:rsid w:val="0013000E"/>
    <w:rsid w:val="00133F81"/>
    <w:rsid w:val="00135943"/>
    <w:rsid w:val="0014664C"/>
    <w:rsid w:val="001645FB"/>
    <w:rsid w:val="00173D2B"/>
    <w:rsid w:val="00181676"/>
    <w:rsid w:val="00183603"/>
    <w:rsid w:val="0018410E"/>
    <w:rsid w:val="00194E78"/>
    <w:rsid w:val="0019707B"/>
    <w:rsid w:val="00197E8B"/>
    <w:rsid w:val="00197FA4"/>
    <w:rsid w:val="001A1583"/>
    <w:rsid w:val="001A161A"/>
    <w:rsid w:val="001A3B79"/>
    <w:rsid w:val="001A66B6"/>
    <w:rsid w:val="001B1E6D"/>
    <w:rsid w:val="001B4716"/>
    <w:rsid w:val="001B4EA4"/>
    <w:rsid w:val="001C7C52"/>
    <w:rsid w:val="001D25F3"/>
    <w:rsid w:val="001E15F1"/>
    <w:rsid w:val="001E16FA"/>
    <w:rsid w:val="001E312D"/>
    <w:rsid w:val="001E6213"/>
    <w:rsid w:val="001F14C7"/>
    <w:rsid w:val="001F7405"/>
    <w:rsid w:val="00205533"/>
    <w:rsid w:val="0021013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4A"/>
    <w:rsid w:val="002C2D81"/>
    <w:rsid w:val="002C440E"/>
    <w:rsid w:val="002C461E"/>
    <w:rsid w:val="002C6CEC"/>
    <w:rsid w:val="002C70E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80C"/>
    <w:rsid w:val="003A3C64"/>
    <w:rsid w:val="003A3F83"/>
    <w:rsid w:val="003C43EF"/>
    <w:rsid w:val="003C5A6B"/>
    <w:rsid w:val="003C7FB2"/>
    <w:rsid w:val="003D24DE"/>
    <w:rsid w:val="003D3137"/>
    <w:rsid w:val="003E26D4"/>
    <w:rsid w:val="003E47BA"/>
    <w:rsid w:val="003E582E"/>
    <w:rsid w:val="003F3B37"/>
    <w:rsid w:val="0040195A"/>
    <w:rsid w:val="00402DC0"/>
    <w:rsid w:val="00405518"/>
    <w:rsid w:val="00416C4B"/>
    <w:rsid w:val="0041751E"/>
    <w:rsid w:val="004211E5"/>
    <w:rsid w:val="00422091"/>
    <w:rsid w:val="0043386C"/>
    <w:rsid w:val="0043494D"/>
    <w:rsid w:val="00436F2D"/>
    <w:rsid w:val="00436F5D"/>
    <w:rsid w:val="00441B42"/>
    <w:rsid w:val="0045118A"/>
    <w:rsid w:val="00455D51"/>
    <w:rsid w:val="00456BF9"/>
    <w:rsid w:val="00461057"/>
    <w:rsid w:val="004704A8"/>
    <w:rsid w:val="00471102"/>
    <w:rsid w:val="00471F18"/>
    <w:rsid w:val="00480BC1"/>
    <w:rsid w:val="00484144"/>
    <w:rsid w:val="00484C19"/>
    <w:rsid w:val="00485866"/>
    <w:rsid w:val="00492076"/>
    <w:rsid w:val="00493B1D"/>
    <w:rsid w:val="00497037"/>
    <w:rsid w:val="004A3009"/>
    <w:rsid w:val="004A463E"/>
    <w:rsid w:val="004A6940"/>
    <w:rsid w:val="004A77A4"/>
    <w:rsid w:val="004C6B51"/>
    <w:rsid w:val="004C742C"/>
    <w:rsid w:val="004E1F3E"/>
    <w:rsid w:val="004F21BD"/>
    <w:rsid w:val="004F4F1D"/>
    <w:rsid w:val="004F5D5C"/>
    <w:rsid w:val="004F74DD"/>
    <w:rsid w:val="00501317"/>
    <w:rsid w:val="0050495C"/>
    <w:rsid w:val="00505DC9"/>
    <w:rsid w:val="00506E1E"/>
    <w:rsid w:val="00513C81"/>
    <w:rsid w:val="00516AE8"/>
    <w:rsid w:val="005240DE"/>
    <w:rsid w:val="00527BFB"/>
    <w:rsid w:val="00532A32"/>
    <w:rsid w:val="00540B0B"/>
    <w:rsid w:val="0054460F"/>
    <w:rsid w:val="005536CD"/>
    <w:rsid w:val="00554051"/>
    <w:rsid w:val="00557240"/>
    <w:rsid w:val="005629A4"/>
    <w:rsid w:val="005651F3"/>
    <w:rsid w:val="00572184"/>
    <w:rsid w:val="00577A15"/>
    <w:rsid w:val="00580533"/>
    <w:rsid w:val="00580DDD"/>
    <w:rsid w:val="0059131D"/>
    <w:rsid w:val="005976B3"/>
    <w:rsid w:val="0059791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6B"/>
    <w:rsid w:val="00665CBC"/>
    <w:rsid w:val="00667A5C"/>
    <w:rsid w:val="006764DF"/>
    <w:rsid w:val="00677316"/>
    <w:rsid w:val="00684604"/>
    <w:rsid w:val="00686AEB"/>
    <w:rsid w:val="006B7897"/>
    <w:rsid w:val="006B7FA7"/>
    <w:rsid w:val="006C086A"/>
    <w:rsid w:val="006C21C1"/>
    <w:rsid w:val="006C7327"/>
    <w:rsid w:val="006D00E5"/>
    <w:rsid w:val="006D791B"/>
    <w:rsid w:val="006E2895"/>
    <w:rsid w:val="006E7B4C"/>
    <w:rsid w:val="006F180D"/>
    <w:rsid w:val="006F4334"/>
    <w:rsid w:val="006F47AF"/>
    <w:rsid w:val="006F6B8A"/>
    <w:rsid w:val="006F6F7C"/>
    <w:rsid w:val="00704D1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551"/>
    <w:rsid w:val="007C7DE4"/>
    <w:rsid w:val="007D40CB"/>
    <w:rsid w:val="007D5796"/>
    <w:rsid w:val="007D59C0"/>
    <w:rsid w:val="007D7D9C"/>
    <w:rsid w:val="007F485D"/>
    <w:rsid w:val="007F6050"/>
    <w:rsid w:val="007F6CA1"/>
    <w:rsid w:val="00813627"/>
    <w:rsid w:val="00814934"/>
    <w:rsid w:val="00822B93"/>
    <w:rsid w:val="00832816"/>
    <w:rsid w:val="00837109"/>
    <w:rsid w:val="00837CDE"/>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61"/>
    <w:rsid w:val="008B2850"/>
    <w:rsid w:val="008C79B3"/>
    <w:rsid w:val="008D77BD"/>
    <w:rsid w:val="008E454C"/>
    <w:rsid w:val="008F1E5A"/>
    <w:rsid w:val="00901BDA"/>
    <w:rsid w:val="009121D8"/>
    <w:rsid w:val="00916F7A"/>
    <w:rsid w:val="00917FE3"/>
    <w:rsid w:val="009318C7"/>
    <w:rsid w:val="00931C09"/>
    <w:rsid w:val="009348C2"/>
    <w:rsid w:val="0094142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9A"/>
    <w:rsid w:val="009A45DA"/>
    <w:rsid w:val="009B06D2"/>
    <w:rsid w:val="009B34EC"/>
    <w:rsid w:val="009B5D67"/>
    <w:rsid w:val="009B6176"/>
    <w:rsid w:val="009C0D22"/>
    <w:rsid w:val="009C2DD9"/>
    <w:rsid w:val="009C3E09"/>
    <w:rsid w:val="009C5630"/>
    <w:rsid w:val="009D0E5D"/>
    <w:rsid w:val="009D0F63"/>
    <w:rsid w:val="009D2E32"/>
    <w:rsid w:val="009D7934"/>
    <w:rsid w:val="009D7CCF"/>
    <w:rsid w:val="009E5961"/>
    <w:rsid w:val="009F4B40"/>
    <w:rsid w:val="009F4FAC"/>
    <w:rsid w:val="009F58F4"/>
    <w:rsid w:val="00A017C0"/>
    <w:rsid w:val="00A11228"/>
    <w:rsid w:val="00A15434"/>
    <w:rsid w:val="00A222C2"/>
    <w:rsid w:val="00A2636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1D"/>
    <w:rsid w:val="00AB4813"/>
    <w:rsid w:val="00AC261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129"/>
    <w:rsid w:val="00B35D8A"/>
    <w:rsid w:val="00B45B34"/>
    <w:rsid w:val="00B57047"/>
    <w:rsid w:val="00B61D86"/>
    <w:rsid w:val="00B6342D"/>
    <w:rsid w:val="00B726BD"/>
    <w:rsid w:val="00B732BC"/>
    <w:rsid w:val="00B8364E"/>
    <w:rsid w:val="00B90E33"/>
    <w:rsid w:val="00B9676B"/>
    <w:rsid w:val="00B97140"/>
    <w:rsid w:val="00BA2EA5"/>
    <w:rsid w:val="00BA364B"/>
    <w:rsid w:val="00BB1190"/>
    <w:rsid w:val="00BB2E2C"/>
    <w:rsid w:val="00BB31D0"/>
    <w:rsid w:val="00BB3A11"/>
    <w:rsid w:val="00BB4DDB"/>
    <w:rsid w:val="00BB5D79"/>
    <w:rsid w:val="00BB5F02"/>
    <w:rsid w:val="00BC7892"/>
    <w:rsid w:val="00BE24D6"/>
    <w:rsid w:val="00BE7EFA"/>
    <w:rsid w:val="00BF06AD"/>
    <w:rsid w:val="00BF2C67"/>
    <w:rsid w:val="00C04F4D"/>
    <w:rsid w:val="00C113D1"/>
    <w:rsid w:val="00C12E48"/>
    <w:rsid w:val="00C13D14"/>
    <w:rsid w:val="00C15F53"/>
    <w:rsid w:val="00C174E4"/>
    <w:rsid w:val="00C2291B"/>
    <w:rsid w:val="00C23F09"/>
    <w:rsid w:val="00C25356"/>
    <w:rsid w:val="00C328D0"/>
    <w:rsid w:val="00C3780F"/>
    <w:rsid w:val="00C45608"/>
    <w:rsid w:val="00C46BC1"/>
    <w:rsid w:val="00C5235F"/>
    <w:rsid w:val="00C54CE2"/>
    <w:rsid w:val="00C61922"/>
    <w:rsid w:val="00C66BF3"/>
    <w:rsid w:val="00C70140"/>
    <w:rsid w:val="00C73CA7"/>
    <w:rsid w:val="00C822F6"/>
    <w:rsid w:val="00C82AC2"/>
    <w:rsid w:val="00C8456C"/>
    <w:rsid w:val="00C84645"/>
    <w:rsid w:val="00C91E19"/>
    <w:rsid w:val="00C92402"/>
    <w:rsid w:val="00C92867"/>
    <w:rsid w:val="00C93B93"/>
    <w:rsid w:val="00C9502E"/>
    <w:rsid w:val="00CA037D"/>
    <w:rsid w:val="00CA0837"/>
    <w:rsid w:val="00CA2442"/>
    <w:rsid w:val="00CA4725"/>
    <w:rsid w:val="00CA4E31"/>
    <w:rsid w:val="00CB6246"/>
    <w:rsid w:val="00CC0A17"/>
    <w:rsid w:val="00CD0F93"/>
    <w:rsid w:val="00CD1BD1"/>
    <w:rsid w:val="00CD528D"/>
    <w:rsid w:val="00CE374F"/>
    <w:rsid w:val="00CE78BF"/>
    <w:rsid w:val="00CF65EB"/>
    <w:rsid w:val="00CF72AD"/>
    <w:rsid w:val="00D02441"/>
    <w:rsid w:val="00D039F4"/>
    <w:rsid w:val="00D10212"/>
    <w:rsid w:val="00D10496"/>
    <w:rsid w:val="00D11173"/>
    <w:rsid w:val="00D1215F"/>
    <w:rsid w:val="00D16561"/>
    <w:rsid w:val="00D17FF8"/>
    <w:rsid w:val="00D268AC"/>
    <w:rsid w:val="00D27FF3"/>
    <w:rsid w:val="00D343D0"/>
    <w:rsid w:val="00D3664D"/>
    <w:rsid w:val="00D36AE5"/>
    <w:rsid w:val="00D500E9"/>
    <w:rsid w:val="00D507BC"/>
    <w:rsid w:val="00D6090A"/>
    <w:rsid w:val="00D62FA3"/>
    <w:rsid w:val="00D63B6F"/>
    <w:rsid w:val="00D64A90"/>
    <w:rsid w:val="00D9410B"/>
    <w:rsid w:val="00D9695B"/>
    <w:rsid w:val="00DA05A7"/>
    <w:rsid w:val="00DA2417"/>
    <w:rsid w:val="00DA5585"/>
    <w:rsid w:val="00DB02AC"/>
    <w:rsid w:val="00DB6AA2"/>
    <w:rsid w:val="00DC39AC"/>
    <w:rsid w:val="00DE10D1"/>
    <w:rsid w:val="00DE2514"/>
    <w:rsid w:val="00DE6851"/>
    <w:rsid w:val="00DE7B29"/>
    <w:rsid w:val="00DF03EE"/>
    <w:rsid w:val="00E01B71"/>
    <w:rsid w:val="00E05CC9"/>
    <w:rsid w:val="00E15573"/>
    <w:rsid w:val="00E241B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80"/>
    <w:rsid w:val="00E93836"/>
    <w:rsid w:val="00E95D4E"/>
    <w:rsid w:val="00EA7690"/>
    <w:rsid w:val="00EA7C16"/>
    <w:rsid w:val="00EC5281"/>
    <w:rsid w:val="00EC791D"/>
    <w:rsid w:val="00EC7CA6"/>
    <w:rsid w:val="00ED0261"/>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0B17"/>
    <w:rsid w:val="00F54B9C"/>
    <w:rsid w:val="00F56E96"/>
    <w:rsid w:val="00F573DD"/>
    <w:rsid w:val="00F61E59"/>
    <w:rsid w:val="00F63D99"/>
    <w:rsid w:val="00F6426B"/>
    <w:rsid w:val="00F709B3"/>
    <w:rsid w:val="00F71A5E"/>
    <w:rsid w:val="00F93E1F"/>
    <w:rsid w:val="00FA0AFC"/>
    <w:rsid w:val="00FA1C82"/>
    <w:rsid w:val="00FA2ED1"/>
    <w:rsid w:val="00FA4A52"/>
    <w:rsid w:val="00FB4045"/>
    <w:rsid w:val="00FB4D8E"/>
    <w:rsid w:val="00FC0D0A"/>
    <w:rsid w:val="00FC1B0B"/>
    <w:rsid w:val="00FC1BE0"/>
    <w:rsid w:val="00FC5D0B"/>
    <w:rsid w:val="00FD1D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79D124"/>
  <w15:docId w15:val="{D61A48F6-3BEC-4619-B59C-4B486CAF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xnormaltextrun">
    <w:name w:val="x_normaltextrun"/>
    <w:basedOn w:val="DefaultParagraphFont"/>
    <w:rsid w:val="00FC1BE0"/>
  </w:style>
  <w:style w:type="paragraph" w:styleId="BalloonText">
    <w:name w:val="Balloon Text"/>
    <w:basedOn w:val="Normal"/>
    <w:link w:val="BalloonTextChar"/>
    <w:semiHidden/>
    <w:unhideWhenUsed/>
    <w:rsid w:val="00C17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E4"/>
    <w:rPr>
      <w:rFonts w:ascii="Segoe UI" w:hAnsi="Segoe UI" w:cs="Segoe UI"/>
      <w:spacing w:val="4"/>
      <w:sz w:val="18"/>
      <w:szCs w:val="18"/>
    </w:rPr>
  </w:style>
  <w:style w:type="character" w:styleId="LineNumber">
    <w:name w:val="line number"/>
    <w:basedOn w:val="DefaultParagraphFont"/>
    <w:semiHidden/>
    <w:unhideWhenUsed/>
    <w:rsid w:val="00A1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5790</Words>
  <Characters>30754</Characters>
  <Application>Microsoft Office Word</Application>
  <DocSecurity>0</DocSecurity>
  <Lines>657</Lines>
  <Paragraphs>146</Paragraphs>
  <ScaleCrop>false</ScaleCrop>
  <HeadingPairs>
    <vt:vector size="2" baseType="variant">
      <vt:variant>
        <vt:lpstr>Title</vt:lpstr>
      </vt:variant>
      <vt:variant>
        <vt:i4>1</vt:i4>
      </vt:variant>
    </vt:vector>
  </HeadingPairs>
  <TitlesOfParts>
    <vt:vector size="1" baseType="lpstr">
      <vt:lpstr>S3319</vt:lpstr>
    </vt:vector>
  </TitlesOfParts>
  <Manager>R229</Manager>
  <Company>NJ Office of Legislative Services</Company>
  <LinksUpToDate>false</LinksUpToDate>
  <CharactersWithSpaces>36728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S3319</dc:title>
  <dc:subject/>
  <dc:creator>Senator  POU</dc:creator>
  <cp:keywords>S3319|15|LP |160|92|301|F|0|</cp:keywords>
  <dc:description>INTRODUCED JANUARY 7, 2021</dc:description>
  <cp:lastModifiedBy>Todaro, Vivian</cp:lastModifiedBy>
  <cp:revision>2</cp:revision>
  <cp:lastPrinted>2021-03-10T15:08:00Z</cp:lastPrinted>
  <dcterms:created xsi:type="dcterms:W3CDTF">2021-03-10T15:08:00Z</dcterms:created>
  <dcterms:modified xsi:type="dcterms:W3CDTF">2021-03-10T15:08:00Z</dcterms:modified>
  <cp:category>s. 8 to 52:17B-171.15 through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