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A012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7A0129" w:rsidRPr="007A0129" w:rsidRDefault="007A0129" w:rsidP="00292D7C">
      <w:pPr>
        <w:pStyle w:val="TopofPage1"/>
        <w:rPr>
          <w:sz w:val="24"/>
        </w:rPr>
      </w:pPr>
    </w:p>
    <w:p w:rsidR="00292D7C" w:rsidRPr="007A0129" w:rsidRDefault="007A0129" w:rsidP="00ED5E27">
      <w:pPr>
        <w:pStyle w:val="TopofPage1"/>
        <w:rPr>
          <w:szCs w:val="24"/>
        </w:rPr>
      </w:pPr>
      <w:r>
        <w:rPr>
          <w:szCs w:val="24"/>
        </w:rPr>
        <w:t>[Second Reprint]</w:t>
      </w:r>
    </w:p>
    <w:p w:rsidR="00AA5E23" w:rsidRDefault="007A012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3319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A0129">
        <w:rPr>
          <w:caps/>
          <w:szCs w:val="24"/>
        </w:rPr>
        <w:t>DECEMBER 13, 2021</w:t>
      </w:r>
    </w:p>
    <w:p w:rsidR="00655CA3" w:rsidRDefault="00655CA3" w:rsidP="0083060A"/>
    <w:p w:rsidR="007A7138" w:rsidRDefault="007A7138" w:rsidP="007A7138">
      <w:r>
        <w:tab/>
        <w:t xml:space="preserve">The Assembly Appropriations </w:t>
      </w:r>
      <w:r w:rsidRPr="006212DB">
        <w:t>Committee</w:t>
      </w:r>
      <w:r>
        <w:t xml:space="preserve"> reports favor</w:t>
      </w:r>
      <w:r w:rsidR="00A61744">
        <w:t>ably Senate Bill No. 3319 (2</w:t>
      </w:r>
      <w:r w:rsidR="00C87E10">
        <w:t>R)</w:t>
      </w:r>
      <w:r>
        <w:t>.</w:t>
      </w:r>
    </w:p>
    <w:p w:rsidR="00F07671" w:rsidRPr="00986CFE" w:rsidRDefault="00F07671" w:rsidP="00F07671">
      <w:r>
        <w:tab/>
      </w:r>
      <w:r w:rsidR="00A029B1">
        <w:t xml:space="preserve">This bill </w:t>
      </w:r>
      <w:r w:rsidRPr="00986CFE">
        <w:t xml:space="preserve">eliminates certain statutory costs, fees, and penalties imposed on juveniles involved in the juvenile justice system.  </w:t>
      </w:r>
    </w:p>
    <w:p w:rsidR="00F07671" w:rsidRPr="00986CFE" w:rsidRDefault="00F07671" w:rsidP="00F07671">
      <w:r w:rsidRPr="00986CFE">
        <w:tab/>
        <w:t xml:space="preserve">The bill specifically eliminates the following fees, fines, costs, and other monetary penalties: </w:t>
      </w:r>
    </w:p>
    <w:p w:rsidR="00F07671" w:rsidRPr="00986CFE" w:rsidRDefault="00F07671" w:rsidP="00F07671">
      <w:r>
        <w:tab/>
        <w:t>(1)</w:t>
      </w:r>
      <w:r>
        <w:tab/>
        <w:t>t</w:t>
      </w:r>
      <w:r w:rsidRPr="00986CFE">
        <w:t>he Drug Enforcement and Demand Reduction (DEDR) penalty required pursuant to N.J.S.2C:35-15 when the court dismisses a complaint against a juvenile who has made a satisfactory adjustment during a period of</w:t>
      </w:r>
      <w:r>
        <w:t xml:space="preserve"> continuance of up to 12 months;</w:t>
      </w:r>
      <w:r w:rsidRPr="00986CFE">
        <w:t xml:space="preserve">  </w:t>
      </w:r>
    </w:p>
    <w:p w:rsidR="00F07671" w:rsidRPr="00986CFE" w:rsidRDefault="00F07671" w:rsidP="00F07671">
      <w:r>
        <w:tab/>
        <w:t>(2)</w:t>
      </w:r>
      <w:r>
        <w:tab/>
        <w:t>t</w:t>
      </w:r>
      <w:r w:rsidRPr="00986CFE">
        <w:t>he costs of the juvenile’s serological test for acquired immune deficiency syndrome (AIDS), infection with the human immunodeficiency virus (HIV), or other related virus identified as a probable causative agent of AIDS when a law enforcement officer, victim, or other person suffered a prick from a hypodermic needle or had contact with the juvenile which involved or was likely to involve th</w:t>
      </w:r>
      <w:r>
        <w:t>e transmission of bodily fluids;</w:t>
      </w:r>
      <w:r w:rsidRPr="00986CFE">
        <w:t xml:space="preserve">  </w:t>
      </w:r>
    </w:p>
    <w:p w:rsidR="00F07671" w:rsidRPr="00986CFE" w:rsidRDefault="00F07671" w:rsidP="00F07671">
      <w:r>
        <w:tab/>
        <w:t>(3)</w:t>
      </w:r>
      <w:r>
        <w:tab/>
        <w:t>t</w:t>
      </w:r>
      <w:r w:rsidRPr="00986CFE">
        <w:t>he costs of an approved remedial education or counseling program to which a juvenile is diverted by the c</w:t>
      </w:r>
      <w:r>
        <w:t>ourt;</w:t>
      </w:r>
      <w:r w:rsidRPr="00986CFE">
        <w:t xml:space="preserve">  </w:t>
      </w:r>
    </w:p>
    <w:p w:rsidR="00F07671" w:rsidRPr="00986CFE" w:rsidRDefault="00F07671" w:rsidP="00F07671">
      <w:r>
        <w:tab/>
        <w:t>(4)</w:t>
      </w:r>
      <w:r>
        <w:tab/>
        <w:t>t</w:t>
      </w:r>
      <w:r w:rsidRPr="00986CFE">
        <w:t>he civil penalty of at least $2,000 or actual costs, whichever is higher, incurred by law enforcement and emergency services in res</w:t>
      </w:r>
      <w:r>
        <w:t>ponding to a false public alarm;</w:t>
      </w:r>
    </w:p>
    <w:p w:rsidR="00F07671" w:rsidRPr="00986CFE" w:rsidRDefault="00F07671" w:rsidP="00F07671">
      <w:r>
        <w:tab/>
        <w:t>(5)</w:t>
      </w:r>
      <w:r>
        <w:tab/>
        <w:t>t</w:t>
      </w:r>
      <w:r w:rsidRPr="00986CFE">
        <w:t>he $25 forensic laboratory fee imposed on juveniles adjudicated delinque</w:t>
      </w:r>
      <w:r>
        <w:t>nt; and</w:t>
      </w:r>
    </w:p>
    <w:p w:rsidR="00F07671" w:rsidRPr="00986CFE" w:rsidRDefault="00F07671" w:rsidP="00F07671">
      <w:r>
        <w:tab/>
        <w:t>(6)</w:t>
      </w:r>
      <w:r>
        <w:tab/>
        <w:t>t</w:t>
      </w:r>
      <w:r w:rsidRPr="00986CFE">
        <w:t xml:space="preserve">he $15 Law Enforcement Officers Training and Equipment Fund fee imposed on juveniles adjudicated delinquent.  </w:t>
      </w:r>
    </w:p>
    <w:p w:rsidR="00F07671" w:rsidRDefault="00F07671" w:rsidP="00F07671">
      <w:r w:rsidRPr="00986CFE">
        <w:tab/>
      </w:r>
      <w:r>
        <w:t xml:space="preserve">On and after </w:t>
      </w:r>
      <w:r w:rsidRPr="00986CFE">
        <w:t xml:space="preserve">the effective date of the bill, any unpaid outstanding balances of statutory or court–ordered fines, fees, costs, or other monetary penalties previously assessed or imposed upon a juvenile or the juvenile’s parent or guardian are vacated, as are any unsatisfied civil judgments </w:t>
      </w:r>
      <w:r w:rsidRPr="00986CFE">
        <w:rPr>
          <w:color w:val="201F1E"/>
        </w:rPr>
        <w:t>based on</w:t>
      </w:r>
      <w:r w:rsidRPr="00986CFE">
        <w:t xml:space="preserve"> these monetary penalties.  Further, all </w:t>
      </w:r>
      <w:r w:rsidRPr="00986CFE">
        <w:rPr>
          <w:color w:val="201F1E"/>
        </w:rPr>
        <w:t xml:space="preserve">warrants based on the alleged failure of the juvenile or parent or guardian to pay or to appear in court to pay these monetary penalties are </w:t>
      </w:r>
      <w:r>
        <w:rPr>
          <w:color w:val="201F1E"/>
        </w:rPr>
        <w:t>to be reviewed and vacated consistent with the bill</w:t>
      </w:r>
      <w:r w:rsidRPr="00986CFE">
        <w:rPr>
          <w:color w:val="201F1E"/>
        </w:rPr>
        <w:t>.</w:t>
      </w:r>
      <w:r>
        <w:t xml:space="preserve">  These provisions are </w:t>
      </w:r>
      <w:r w:rsidRPr="00986CFE">
        <w:t xml:space="preserve">both retroactive and prospective. </w:t>
      </w:r>
      <w:r>
        <w:t xml:space="preserve"> Further, these</w:t>
      </w:r>
      <w:r w:rsidRPr="00986CFE">
        <w:t xml:space="preserve"> provision</w:t>
      </w:r>
      <w:r>
        <w:t>s are</w:t>
      </w:r>
      <w:r w:rsidRPr="00986CFE">
        <w:t xml:space="preserve"> effective nine months </w:t>
      </w:r>
      <w:r>
        <w:t xml:space="preserve">after the bill is enacted </w:t>
      </w:r>
      <w:r w:rsidRPr="00986CFE">
        <w:t xml:space="preserve">to give the </w:t>
      </w:r>
      <w:r w:rsidRPr="00986CFE">
        <w:lastRenderedPageBreak/>
        <w:t xml:space="preserve">Administrative Director of the Courts the necessary time to complete the manual process of identifying, vacating, and discharging the fines, fees, costs, and other monetary penalties.  </w:t>
      </w:r>
      <w:r>
        <w:t xml:space="preserve"> </w:t>
      </w:r>
    </w:p>
    <w:p w:rsidR="00F07671" w:rsidRPr="00F54F9B" w:rsidRDefault="00F07671" w:rsidP="00F07671">
      <w:pPr>
        <w:rPr>
          <w:spacing w:val="4"/>
        </w:rPr>
      </w:pPr>
      <w:r>
        <w:tab/>
        <w:t xml:space="preserve">The bill also </w:t>
      </w:r>
      <w:r>
        <w:rPr>
          <w:spacing w:val="4"/>
        </w:rPr>
        <w:t xml:space="preserve">prohibits a warrant from being issued for a juvenile defendant or the parents or guardian of a juvenile defendant for failure to pay certain statutorily imposed assessments, probation fees, other court imposed financial obligations, restitution, or child support.  </w:t>
      </w:r>
      <w:r w:rsidRPr="00986CFE">
        <w:t xml:space="preserve"> </w:t>
      </w:r>
    </w:p>
    <w:p w:rsidR="00F07671" w:rsidRDefault="00F07671" w:rsidP="00F07671">
      <w:r w:rsidRPr="00986CFE">
        <w:tab/>
      </w:r>
      <w:r>
        <w:t xml:space="preserve">As reported by the committee, Senate Bill No. 3319 (2R) is identical to Assembly Bill No. 5507, as amended and reported by the committee on this same date.   </w:t>
      </w:r>
    </w:p>
    <w:p w:rsidR="007A7138" w:rsidRDefault="007A7138" w:rsidP="0083060A"/>
    <w:p w:rsidR="003919A1" w:rsidRDefault="003919A1" w:rsidP="0083060A">
      <w:r>
        <w:rPr>
          <w:u w:val="double"/>
        </w:rPr>
        <w:t>FISCAL IMPACT</w:t>
      </w:r>
      <w:r>
        <w:t>:</w:t>
      </w:r>
    </w:p>
    <w:p w:rsidR="00773DB0" w:rsidRPr="003919A1" w:rsidRDefault="00773DB0" w:rsidP="0083060A">
      <w:r>
        <w:tab/>
        <w:t>The Office of Legislative Services (OLS) concludes that State, county, and municipal governments will experience a decrease in revenues resulting from the elimination of certain statutory costs, fees, and penalties imposed on juveniles involved in the juvenile justice system. However, the OLS also anticipates a decrease in expenditures resulting from the decreased workload related to the collections of the same statutory costs, fees, and penalties.</w:t>
      </w:r>
    </w:p>
    <w:sectPr w:rsidR="00773DB0" w:rsidRPr="003919A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129" w:rsidRDefault="007A0129">
      <w:r>
        <w:separator/>
      </w:r>
    </w:p>
  </w:endnote>
  <w:endnote w:type="continuationSeparator" w:id="0">
    <w:p w:rsidR="007A0129" w:rsidRDefault="007A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129" w:rsidRDefault="007A0129">
      <w:r>
        <w:separator/>
      </w:r>
    </w:p>
  </w:footnote>
  <w:footnote w:type="continuationSeparator" w:id="0">
    <w:p w:rsidR="007A0129" w:rsidRDefault="007A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F1E42" w:rsidP="000F1E4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67433">
      <w:rPr>
        <w:noProof/>
      </w:rPr>
      <w:t>2</w:t>
    </w:r>
    <w:r>
      <w:fldChar w:fldCharType="end"/>
    </w:r>
  </w:p>
  <w:p w:rsidR="000F1E42" w:rsidRDefault="000F1E42" w:rsidP="000F1E4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12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1E42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19A1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07D7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E0C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3DB0"/>
    <w:rsid w:val="007762E8"/>
    <w:rsid w:val="007808FF"/>
    <w:rsid w:val="00787C51"/>
    <w:rsid w:val="00790729"/>
    <w:rsid w:val="007934E1"/>
    <w:rsid w:val="00796073"/>
    <w:rsid w:val="007A0129"/>
    <w:rsid w:val="007A0689"/>
    <w:rsid w:val="007A60C5"/>
    <w:rsid w:val="007A7138"/>
    <w:rsid w:val="007B0CFF"/>
    <w:rsid w:val="007B3D29"/>
    <w:rsid w:val="007C1799"/>
    <w:rsid w:val="007C2A85"/>
    <w:rsid w:val="007C2BA4"/>
    <w:rsid w:val="007C5325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67433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29B1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1744"/>
    <w:rsid w:val="00A654F0"/>
    <w:rsid w:val="00A65CE7"/>
    <w:rsid w:val="00A76504"/>
    <w:rsid w:val="00A863ED"/>
    <w:rsid w:val="00A92210"/>
    <w:rsid w:val="00A92973"/>
    <w:rsid w:val="00A92EFB"/>
    <w:rsid w:val="00A97995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23D8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E10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4A4B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37032"/>
    <w:rsid w:val="00E44D5D"/>
    <w:rsid w:val="00E45DB4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7671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C143127-2CB6-4B2F-BA4F-F9250EEC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45D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45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513</Words>
  <Characters>2843</Characters>
  <Application>Microsoft Office Word</Application>
  <DocSecurity>0</DocSecurity>
  <Lines>67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S3319 AAP Statement 12/13/21</vt:lpstr>
    </vt:vector>
  </TitlesOfParts>
  <Manager>R225</Manager>
  <Company>NJ OLS DMU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S3319 AAP Statement 12/13/21</dc:title>
  <dc:subject/>
  <dc:creator>Assembly AAP</dc:creator>
  <cp:keywords>S3319|2|LP |160|0|0|!|0|</cp:keywords>
  <dc:description/>
  <cp:lastModifiedBy>Siracusa, Nicole</cp:lastModifiedBy>
  <cp:revision>2</cp:revision>
  <cp:lastPrinted>2021-12-13T20:42:00Z</cp:lastPrinted>
  <dcterms:created xsi:type="dcterms:W3CDTF">2021-12-14T19:03:00Z</dcterms:created>
  <dcterms:modified xsi:type="dcterms:W3CDTF">2021-12-14T19:03:00Z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