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11946"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1194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11946">
        <w:rPr>
          <w:caps/>
          <w:szCs w:val="24"/>
        </w:rPr>
        <w:t>JANUARY 7, 2021</w:t>
      </w:r>
    </w:p>
    <w:p w:rsidR="00655CA3" w:rsidRDefault="00655CA3" w:rsidP="0083060A"/>
    <w:p w:rsidR="004B2ABF" w:rsidRDefault="003D1299" w:rsidP="0083060A">
      <w:r>
        <w:tab/>
        <w:t>The Senate Judiciary Committee reports favorably Senate Bill No. 3320.</w:t>
      </w:r>
    </w:p>
    <w:p w:rsidR="008A393F" w:rsidRPr="005B528D" w:rsidRDefault="008A393F" w:rsidP="008A393F">
      <w:r>
        <w:tab/>
      </w:r>
      <w:r w:rsidRPr="005B528D">
        <w:t>This bill updates and clarifies recent legislation passed by both Houses of the Legislature on December 17, 2020 concerning cannabis legalization</w:t>
      </w:r>
      <w:r>
        <w:t>,</w:t>
      </w:r>
      <w:r w:rsidRPr="005B528D">
        <w:t xml:space="preserve"> and marijuana and hashish decriminalization.</w:t>
      </w:r>
    </w:p>
    <w:p w:rsidR="008A393F" w:rsidRPr="005B528D" w:rsidRDefault="008A393F" w:rsidP="008A393F">
      <w:r>
        <w:tab/>
      </w:r>
      <w:r w:rsidRPr="005B528D">
        <w:t xml:space="preserve">Section  1 is amended to permit </w:t>
      </w:r>
      <w:r>
        <w:t xml:space="preserve">vacating, by operation of law, (1) various existing entries of guilt or placements in a diversionary program for matters without a judgment of conviction or final disposition, and (2) various existing convictions, remaining sentences, ongoing supervision, and unpaid court-ordered financial assistance, as soon </w:t>
      </w:r>
      <w:r w:rsidRPr="005B528D">
        <w:t>as may be</w:t>
      </w:r>
      <w:r>
        <w:t xml:space="preserve"> </w:t>
      </w:r>
      <w:r w:rsidRPr="005B528D">
        <w:t xml:space="preserve">practicable but no later than the first day of the fifth month following the effective date of </w:t>
      </w:r>
      <w:r>
        <w:t xml:space="preserve">the </w:t>
      </w:r>
      <w:r w:rsidRPr="005B528D">
        <w:t>Second Reprint of Assembly Bill No. 21</w:t>
      </w:r>
      <w:r>
        <w:t xml:space="preserve">, titled the “New Jersey Cannabis Regulatory, Enforcement Assistance, and Marketplace Modernization Act.”  </w:t>
      </w:r>
      <w:r w:rsidRPr="005B528D">
        <w:t>The “as soon as practicable” language added by this bill creates the possibility of earlier resolution of these matters.</w:t>
      </w:r>
    </w:p>
    <w:p w:rsidR="008A393F" w:rsidRDefault="008A393F" w:rsidP="008A393F">
      <w:r>
        <w:tab/>
      </w:r>
      <w:r w:rsidRPr="005B528D">
        <w:t xml:space="preserve">Section 2 makes changes in the definitions section of the </w:t>
      </w:r>
      <w:r>
        <w:t xml:space="preserve">“New Jersey Cannabis Regulatory, Enforcement Assistance, and Marketplace Modernization Act.”  </w:t>
      </w:r>
      <w:r w:rsidRPr="005B528D">
        <w:t xml:space="preserve">The definitions of “cannabis item” and “cannabis resin” are amended to reference the definition </w:t>
      </w:r>
      <w:r>
        <w:t>of “medical cannabis” in section 3 of P.L.2009, c.</w:t>
      </w:r>
      <w:r w:rsidRPr="005B528D">
        <w:t>307 (C.24:6I-3)</w:t>
      </w:r>
      <w:r>
        <w:t>, which applies to the “Jake Honig Compassionate Use Medical Cannabis Act,” P.L.2009, c.307 (C.24:6I-1 et al.).  The reference is done to clarify that medical cannabis is excluded from these definitions</w:t>
      </w:r>
      <w:r w:rsidRPr="005B528D">
        <w:t>. </w:t>
      </w:r>
    </w:p>
    <w:p w:rsidR="008A393F" w:rsidRDefault="008A393F" w:rsidP="008A393F">
      <w:r>
        <w:tab/>
      </w:r>
      <w:r w:rsidRPr="005B528D">
        <w:t>Section 3 amends the title of the act which</w:t>
      </w:r>
      <w:r>
        <w:t xml:space="preserve"> is being amended in section 4, concerning </w:t>
      </w:r>
      <w:r w:rsidRPr="005B528D">
        <w:t>underage possession</w:t>
      </w:r>
      <w:r>
        <w:t xml:space="preserve"> of marijuana or cannabis items</w:t>
      </w:r>
      <w:r w:rsidRPr="005B528D">
        <w:t xml:space="preserve">.  The bill provides that any person under the legal age to purchase cannabis items </w:t>
      </w:r>
      <w:r>
        <w:t xml:space="preserve">(21 years of age) </w:t>
      </w:r>
      <w:r w:rsidRPr="005B528D">
        <w:t>who knowingly possesses marijuana</w:t>
      </w:r>
      <w:r>
        <w:t xml:space="preserve"> </w:t>
      </w:r>
      <w:r w:rsidRPr="005B528D">
        <w:t>or any cannabis item</w:t>
      </w:r>
      <w:r>
        <w:t>, the amount of which is what could be lawfully possessed if the person were of legal age,</w:t>
      </w:r>
      <w:r w:rsidRPr="005B528D">
        <w:t xml:space="preserve"> in any school, public conveyance, </w:t>
      </w:r>
      <w:r>
        <w:t xml:space="preserve">public place, or motor vehicle </w:t>
      </w:r>
      <w:r w:rsidRPr="005B528D">
        <w:t>sh</w:t>
      </w:r>
      <w:r>
        <w:t xml:space="preserve">all be subject to a civil penalty of not less than $50 nor more than $250; if the amount possessed is more than what could be lawfully possessed if the person were of legal age, the civil penalty would be not less than $100 nor more than $500.  The civil penalty would be recovered in a summary proceeding in the name of the municipality pursuant to the “Penalty Enforcement Law of 1999,” P.L.1999, c.274 (C.2A:58-10 et seq.).  Both the municipal court with territorial jurisdiction over an underage </w:t>
      </w:r>
      <w:r>
        <w:lastRenderedPageBreak/>
        <w:t>possession violation and the Superior Court would have jurisdiction of proceedings for the enforcement of a civil penalty, as well as the requirement, if so ordered by the court, for a person to participate in an alcohol or drug abuse education or treatment program as set forth in the section.  Such education or treatment would not</w:t>
      </w:r>
      <w:r w:rsidRPr="00F85C18">
        <w:t xml:space="preserve"> exceed </w:t>
      </w:r>
      <w:r>
        <w:t>30 days, as a violation does not involve the possibility of confinement, an additional period which, under current law, would have provided another means to determine the period for the education or treatment.</w:t>
      </w:r>
    </w:p>
    <w:p w:rsidR="008A393F" w:rsidRDefault="008A393F" w:rsidP="008A393F">
      <w:r>
        <w:tab/>
      </w:r>
      <w:r w:rsidRPr="003B1778">
        <w:t xml:space="preserve">All of the above concerning civil penalties and court proceedings would not apply to a person under the age of 18 years who committed a possession violation.  Such a person would instead be subject to a law enforcement curbside warning or stationhouse adjustment, conducted in accordance with Attorney General Law Enforcement Directive No. 2020-12, issued on December 3, 2020 to address a range of policies, practices, and procedures to promote juvenile justice reform.  A “curbside warning” is defined </w:t>
      </w:r>
      <w:r>
        <w:t xml:space="preserve">in the bill </w:t>
      </w:r>
      <w:r w:rsidRPr="003B1778">
        <w:t xml:space="preserve">as “a brief, informal interaction between a law enforcement officer and a person under the age of 18 years who the officer observed engage in a violation . . . .  During the interaction, the officer shall counsel the person to discontinue the conduct, warn the person about the potential consequences of future delinquency, and then conclude the interaction without taking any further action.”  </w:t>
      </w:r>
      <w:r>
        <w:t>The more involved option for a</w:t>
      </w:r>
      <w:r w:rsidRPr="003B1778">
        <w:t xml:space="preserve"> “stationhouse adjustment” is defined </w:t>
      </w:r>
      <w:r>
        <w:t xml:space="preserve">in the bill </w:t>
      </w:r>
      <w:r w:rsidRPr="003B1778">
        <w:t>as “a mechanism that allows law enforcement agencies to resolve a violation . . . by a person under the age of 18 years without formal court proceedings. A stationhouse adjustment, which shall be memorialized in a signed agreement, establishes one or more conditions that the person shall meet in exchange for the law enforcement agency declining to pursue a formal delinquency complaint against the person.”</w:t>
      </w:r>
      <w:r>
        <w:tab/>
      </w:r>
    </w:p>
    <w:p w:rsidR="008A393F" w:rsidRDefault="008A393F" w:rsidP="008A393F">
      <w:r>
        <w:tab/>
        <w:t xml:space="preserve">Section 4 is additionally amended to establish an immunity from prosecution for any underage person in need of medical assistance due to the consumption of marijuana, and the underage person who called 9-1-1 to get that person assistance, as well as up to two other persons acting in concert with the underage person who made the call.  This immunity is the same immunity already provided for situations involving the underage consumption of alcohol, and expanded to the underage consumption of cannabis items by the recently enacted legislation. </w:t>
      </w:r>
    </w:p>
    <w:p w:rsidR="008A393F" w:rsidRPr="005B528D" w:rsidRDefault="008A393F" w:rsidP="008A393F">
      <w:r w:rsidRPr="005B528D">
        <w:t> </w:t>
      </w:r>
      <w:r>
        <w:tab/>
      </w:r>
      <w:r w:rsidRPr="005B528D">
        <w:t>Section 5 of the bill amends the title of the act amended by section 6 to include “</w:t>
      </w:r>
      <w:r>
        <w:t>marijuana” in section 1 of P.L.1981, c.197 (C.</w:t>
      </w:r>
      <w:r w:rsidRPr="005B528D">
        <w:t>2C:33-16) concerning possession of certain regulated items on school property</w:t>
      </w:r>
      <w:r>
        <w:t xml:space="preserve"> by adults 21 years of age or older, </w:t>
      </w:r>
      <w:r w:rsidRPr="005B528D">
        <w:t>including alcohol</w:t>
      </w:r>
      <w:r>
        <w:t>, marijuana,</w:t>
      </w:r>
      <w:r w:rsidRPr="005B528D">
        <w:t xml:space="preserve"> or cannabis items.</w:t>
      </w:r>
      <w:r>
        <w:t xml:space="preserve">  Such possession of marijuana or cannabis items would be graded a disorderly persons offense, punishable by a term of imprisonment of up to six months, a fine of up to $1,000, or both. </w:t>
      </w:r>
    </w:p>
    <w:p w:rsidR="008A393F" w:rsidRPr="005B528D" w:rsidRDefault="008A393F" w:rsidP="008A393F">
      <w:r w:rsidRPr="005B528D">
        <w:t> </w:t>
      </w:r>
      <w:r>
        <w:tab/>
        <w:t>Section 7 amends N.J.S.</w:t>
      </w:r>
      <w:r w:rsidRPr="005B528D">
        <w:t>2C:35-2 which is the definitions section for chapter 35 of the criminal code</w:t>
      </w:r>
      <w:r>
        <w:t xml:space="preserve">, the “Comprehensive Drug Reform </w:t>
      </w:r>
      <w:r>
        <w:lastRenderedPageBreak/>
        <w:t>Act of 1987,”</w:t>
      </w:r>
      <w:r w:rsidRPr="005B528D">
        <w:t xml:space="preserve"> to make changes in the definition of “hashish”  and “marijuana” to reference </w:t>
      </w:r>
      <w:r>
        <w:t xml:space="preserve">and exclude </w:t>
      </w:r>
      <w:r w:rsidRPr="005B528D">
        <w:t xml:space="preserve">medical cannabis. </w:t>
      </w:r>
    </w:p>
    <w:p w:rsidR="008A393F" w:rsidRPr="005B528D" w:rsidRDefault="008A393F" w:rsidP="008A393F">
      <w:r w:rsidRPr="005B528D">
        <w:t> </w:t>
      </w:r>
      <w:r>
        <w:tab/>
      </w:r>
      <w:r w:rsidRPr="005B528D">
        <w:t>Section 8 amends N.</w:t>
      </w:r>
      <w:r>
        <w:t>J.S.</w:t>
      </w:r>
      <w:r w:rsidRPr="005B528D">
        <w:t>2C:3</w:t>
      </w:r>
      <w:r>
        <w:t>5-5, concerning unlawful distribution, and section 9 amends N.J.S.</w:t>
      </w:r>
      <w:r w:rsidRPr="005B528D">
        <w:t>2C:35-10</w:t>
      </w:r>
      <w:r>
        <w:t>, concerning unlawful possession,</w:t>
      </w:r>
      <w:r w:rsidRPr="005B528D">
        <w:t xml:space="preserve"> to remove provisions pertaining to civil rights</w:t>
      </w:r>
      <w:r>
        <w:t xml:space="preserve"> protections</w:t>
      </w:r>
      <w:r w:rsidRPr="005B528D">
        <w:t xml:space="preserve"> and law enforcement informational rep</w:t>
      </w:r>
      <w:r>
        <w:t xml:space="preserve">orting.  The bill does not eliminate </w:t>
      </w:r>
      <w:r w:rsidRPr="005B528D">
        <w:t>these provisions but recodifies them as two separate sections to be allocated outside of</w:t>
      </w:r>
      <w:r>
        <w:t xml:space="preserve"> the criminal penalty sections;  these are sections 15 and 16</w:t>
      </w:r>
      <w:r w:rsidRPr="005B528D">
        <w:t xml:space="preserve"> in this bill.</w:t>
      </w:r>
      <w:r>
        <w:t xml:space="preserve">  The amendments to N.J.S.2C:35-10 also cross-reference the new provisions addressing unlawful underage possession and unlawful adult possession on school property as described above, as otherwise the recently passed legislation on cannabis legalization and marijuana and hashish decriminalization make the act of small amount possession of marijuana or hashish no</w:t>
      </w:r>
      <w:r w:rsidRPr="00AC4D20">
        <w:t xml:space="preserve"> </w:t>
      </w:r>
      <w:r>
        <w:t xml:space="preserve">longer </w:t>
      </w:r>
      <w:r w:rsidRPr="00AC4D20">
        <w:t>a punishable crime, offense, act of delinque</w:t>
      </w:r>
      <w:r>
        <w:t>ncy, or civil violation of law.</w:t>
      </w:r>
    </w:p>
    <w:p w:rsidR="008A393F" w:rsidRPr="005B528D" w:rsidRDefault="008A393F" w:rsidP="008A393F">
      <w:r>
        <w:tab/>
      </w:r>
      <w:r w:rsidRPr="005B528D">
        <w:t>Section 10 amends sec</w:t>
      </w:r>
      <w:r>
        <w:t>tion 3 of P.L.2009, c.307 (C.</w:t>
      </w:r>
      <w:r w:rsidRPr="005B528D">
        <w:t>24:6I-3) to delete the definition of “cannabis” and include a</w:t>
      </w:r>
      <w:r>
        <w:t>n</w:t>
      </w:r>
      <w:r w:rsidRPr="005B528D">
        <w:t xml:space="preserve"> </w:t>
      </w:r>
      <w:r>
        <w:t>expanded definition of “medical cannabis</w:t>
      </w:r>
      <w:r w:rsidRPr="005B528D">
        <w:t>”</w:t>
      </w:r>
      <w:r>
        <w:t xml:space="preserve"> that is more parallel to the definition of “cannabis” in the “New Jersey Cannabis Regulatory, Enforcement Assistance, and Marketplace Modernization Act,”  and that includes clarifications that cannabis and cannabis items, marijuana, and hemp and hemp products are excluded from the updated definition.</w:t>
      </w:r>
    </w:p>
    <w:p w:rsidR="008A393F" w:rsidRPr="005B528D" w:rsidRDefault="008A393F" w:rsidP="008A393F">
      <w:r w:rsidRPr="005B528D">
        <w:t> </w:t>
      </w:r>
      <w:r>
        <w:tab/>
      </w:r>
      <w:r w:rsidRPr="005B528D">
        <w:t xml:space="preserve">Section 11 amends section 2 </w:t>
      </w:r>
      <w:r>
        <w:t>of P.L.1970, c.226 (C.</w:t>
      </w:r>
      <w:r w:rsidRPr="005B528D">
        <w:t>24:2I-2) to include medical cannabis within the definition of “drugs” and “hashish</w:t>
      </w:r>
      <w:r>
        <w:t>,</w:t>
      </w:r>
      <w:r w:rsidRPr="005B528D">
        <w:t xml:space="preserve">” </w:t>
      </w:r>
      <w:r>
        <w:t xml:space="preserve">clarifying that medical cannabis is excluded from those definitions, </w:t>
      </w:r>
      <w:r w:rsidRPr="005B528D">
        <w:t>and to include a</w:t>
      </w:r>
      <w:r>
        <w:t xml:space="preserve"> cross-reference to the new</w:t>
      </w:r>
      <w:r w:rsidRPr="005B528D">
        <w:t xml:space="preserve"> definition of “medical cannabis.”</w:t>
      </w:r>
    </w:p>
    <w:p w:rsidR="008A393F" w:rsidRPr="005B528D" w:rsidRDefault="008A393F" w:rsidP="008A393F">
      <w:r>
        <w:t> </w:t>
      </w:r>
      <w:r>
        <w:tab/>
        <w:t>Section 12 provid</w:t>
      </w:r>
      <w:r w:rsidRPr="005B528D">
        <w:t xml:space="preserve">es </w:t>
      </w:r>
      <w:r>
        <w:t xml:space="preserve">an exclusionary reference to </w:t>
      </w:r>
      <w:r w:rsidRPr="005B528D">
        <w:t>medical cannabis in the Schedule I definition of “tetrahydrocannabinols.”</w:t>
      </w:r>
    </w:p>
    <w:p w:rsidR="008A393F" w:rsidRPr="005B528D" w:rsidRDefault="008A393F" w:rsidP="008A393F">
      <w:r>
        <w:tab/>
        <w:t xml:space="preserve">Section 13 concerns employer and employee workplace policies and protections, </w:t>
      </w:r>
      <w:r w:rsidRPr="005B528D">
        <w:t>and</w:t>
      </w:r>
      <w:r>
        <w:t xml:space="preserve"> includes</w:t>
      </w:r>
      <w:r w:rsidRPr="005B528D">
        <w:t xml:space="preserve"> </w:t>
      </w:r>
      <w:r>
        <w:t xml:space="preserve">guidance for </w:t>
      </w:r>
      <w:r w:rsidRPr="005B528D">
        <w:t>drug testing</w:t>
      </w:r>
      <w:r>
        <w:t xml:space="preserve"> by employers using certified Workplace Impairment Recognition Experts.  The bill amends the section to make a correction indicating that the State’s</w:t>
      </w:r>
      <w:r w:rsidRPr="005B528D">
        <w:t xml:space="preserve"> Drug Recognition Expert program</w:t>
      </w:r>
      <w:r>
        <w:t xml:space="preserve">, which trains police officers to detect, identify, and apprehend drug-impaired motor vehicle operators, is provided by the </w:t>
      </w:r>
      <w:r w:rsidRPr="005B528D">
        <w:t>State Police</w:t>
      </w:r>
      <w:r>
        <w:t>, not the Police Training Commission as originally stated, and any certified Drug Recognition Expert may be eligible for immediate certification as a Workplace Impairment Recognition Expert</w:t>
      </w:r>
      <w:r w:rsidRPr="005B528D">
        <w:t>.</w:t>
      </w:r>
    </w:p>
    <w:p w:rsidR="008A393F" w:rsidRPr="005B528D" w:rsidRDefault="008A393F" w:rsidP="008A393F">
      <w:r>
        <w:tab/>
        <w:t>Section 14</w:t>
      </w:r>
      <w:r w:rsidRPr="005B528D">
        <w:t xml:space="preserve"> amends se</w:t>
      </w:r>
      <w:r>
        <w:t>ction 6 of P.L.1984, c.56 (C.</w:t>
      </w:r>
      <w:r w:rsidRPr="005B528D">
        <w:t>52:17B-71)</w:t>
      </w:r>
      <w:r>
        <w:t xml:space="preserve"> to make a similar corrective reference to the State Police</w:t>
      </w:r>
      <w:r w:rsidRPr="005B528D">
        <w:t xml:space="preserve"> concerning</w:t>
      </w:r>
      <w:r>
        <w:t xml:space="preserve"> the</w:t>
      </w:r>
      <w:r w:rsidRPr="005B528D">
        <w:t xml:space="preserve"> Drug Recognition Expert </w:t>
      </w:r>
      <w:r>
        <w:t xml:space="preserve">program, and provides that the State Police will consult with the Cannabis Regulatory Commission concerning the </w:t>
      </w:r>
      <w:r w:rsidRPr="005B528D">
        <w:t>development of standards and curricula for certification as a Workplace Impairment Recognition Expert.</w:t>
      </w:r>
    </w:p>
    <w:p w:rsidR="008A393F" w:rsidRPr="005B528D" w:rsidRDefault="008A393F" w:rsidP="008A393F">
      <w:r>
        <w:lastRenderedPageBreak/>
        <w:tab/>
      </w:r>
      <w:r w:rsidRPr="005B528D">
        <w:t>A</w:t>
      </w:r>
      <w:r>
        <w:t xml:space="preserve">s previously stated, sections 15 and 16 contain </w:t>
      </w:r>
      <w:r w:rsidRPr="005B528D">
        <w:t>provisions pertaining to civil rights</w:t>
      </w:r>
      <w:r>
        <w:t xml:space="preserve"> protections</w:t>
      </w:r>
      <w:r w:rsidRPr="005B528D">
        <w:t xml:space="preserve"> and law enforcement informational reporting</w:t>
      </w:r>
      <w:r>
        <w:t>, which</w:t>
      </w:r>
      <w:r w:rsidRPr="005B528D">
        <w:t xml:space="preserve"> are r</w:t>
      </w:r>
      <w:r>
        <w:t>e-codifying language from N.J.S.</w:t>
      </w:r>
      <w:r w:rsidRPr="005B528D">
        <w:t xml:space="preserve">2C:35-5 and -10. </w:t>
      </w:r>
    </w:p>
    <w:p w:rsidR="008A393F" w:rsidRDefault="008A393F" w:rsidP="008A393F">
      <w:r>
        <w:tab/>
      </w:r>
      <w:r w:rsidRPr="005B528D">
        <w:t>Sect</w:t>
      </w:r>
      <w:r>
        <w:t>ion 17</w:t>
      </w:r>
      <w:r w:rsidRPr="005B528D">
        <w:t xml:space="preserve"> is the effective date</w:t>
      </w:r>
      <w:r>
        <w:t xml:space="preserve"> section</w:t>
      </w:r>
      <w:r w:rsidRPr="005B528D">
        <w:t xml:space="preserve">.  The bill takes </w:t>
      </w:r>
      <w:r>
        <w:t xml:space="preserve">effect immediately, but section 13, concerning workplace policies and protections, only </w:t>
      </w:r>
      <w:r w:rsidRPr="005B528D">
        <w:t>become</w:t>
      </w:r>
      <w:r>
        <w:t>s</w:t>
      </w:r>
      <w:r w:rsidRPr="005B528D">
        <w:t xml:space="preserve"> operative upon adoption of </w:t>
      </w:r>
      <w:r>
        <w:t xml:space="preserve">the </w:t>
      </w:r>
      <w:r w:rsidRPr="005B528D">
        <w:t>initial rules and regulations</w:t>
      </w:r>
      <w:r>
        <w:t xml:space="preserve"> by the Cannabis Regulatory Commission, which will cover workplace issues and a myriad of other aspects of the creation of a legalized cannabis marketplace.</w:t>
      </w:r>
    </w:p>
    <w:p w:rsidR="003D1299" w:rsidRDefault="003D1299" w:rsidP="0083060A">
      <w:r>
        <w:tab/>
        <w:t xml:space="preserve">The bill, as reported, is identical to Assembly Bill No. 5211, </w:t>
      </w:r>
      <w:r w:rsidR="00415CDF">
        <w:t>as amended and</w:t>
      </w:r>
      <w:r>
        <w:t xml:space="preserve"> reported by the Assembly Appropriations Committee today.</w:t>
      </w:r>
    </w:p>
    <w:sectPr w:rsidR="003D129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946" w:rsidRDefault="00C11946">
      <w:r>
        <w:separator/>
      </w:r>
    </w:p>
  </w:endnote>
  <w:endnote w:type="continuationSeparator" w:id="0">
    <w:p w:rsidR="00C11946" w:rsidRDefault="00C11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946" w:rsidRDefault="00C11946">
      <w:r>
        <w:separator/>
      </w:r>
    </w:p>
  </w:footnote>
  <w:footnote w:type="continuationSeparator" w:id="0">
    <w:p w:rsidR="00C11946" w:rsidRDefault="00C11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1073" w:rsidP="00941073">
    <w:pPr>
      <w:pStyle w:val="HeaderPage2"/>
      <w:jc w:val="center"/>
    </w:pPr>
    <w:r>
      <w:fldChar w:fldCharType="begin"/>
    </w:r>
    <w:r>
      <w:instrText xml:space="preserve"> PAGE  \* MERGEFORMAT </w:instrText>
    </w:r>
    <w:r>
      <w:fldChar w:fldCharType="separate"/>
    </w:r>
    <w:r w:rsidR="00FA1721">
      <w:rPr>
        <w:noProof/>
      </w:rPr>
      <w:t>4</w:t>
    </w:r>
    <w:r>
      <w:fldChar w:fldCharType="end"/>
    </w:r>
  </w:p>
  <w:p w:rsidR="00941073" w:rsidRDefault="00941073" w:rsidP="0094107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46"/>
    <w:rsid w:val="00010CB9"/>
    <w:rsid w:val="000123C0"/>
    <w:rsid w:val="00015342"/>
    <w:rsid w:val="000213D6"/>
    <w:rsid w:val="00025E25"/>
    <w:rsid w:val="00027199"/>
    <w:rsid w:val="00032833"/>
    <w:rsid w:val="000353A5"/>
    <w:rsid w:val="00040B77"/>
    <w:rsid w:val="000425D8"/>
    <w:rsid w:val="000442F7"/>
    <w:rsid w:val="000450E2"/>
    <w:rsid w:val="000465E4"/>
    <w:rsid w:val="00046AD4"/>
    <w:rsid w:val="00052EC5"/>
    <w:rsid w:val="00053A7A"/>
    <w:rsid w:val="0005503F"/>
    <w:rsid w:val="00055316"/>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D16"/>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0F9A"/>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299"/>
    <w:rsid w:val="003E50B9"/>
    <w:rsid w:val="003F13C1"/>
    <w:rsid w:val="003F6DD9"/>
    <w:rsid w:val="00400B15"/>
    <w:rsid w:val="00403D4F"/>
    <w:rsid w:val="00410412"/>
    <w:rsid w:val="004144CF"/>
    <w:rsid w:val="00415CD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24B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6B5"/>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721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728"/>
    <w:rsid w:val="00821D60"/>
    <w:rsid w:val="00822E2E"/>
    <w:rsid w:val="008260F2"/>
    <w:rsid w:val="0083060A"/>
    <w:rsid w:val="00841155"/>
    <w:rsid w:val="00847342"/>
    <w:rsid w:val="00851829"/>
    <w:rsid w:val="008572F8"/>
    <w:rsid w:val="00861012"/>
    <w:rsid w:val="00870CA3"/>
    <w:rsid w:val="00872E63"/>
    <w:rsid w:val="00880992"/>
    <w:rsid w:val="00886321"/>
    <w:rsid w:val="0089099B"/>
    <w:rsid w:val="00890B29"/>
    <w:rsid w:val="00893A7A"/>
    <w:rsid w:val="008944D3"/>
    <w:rsid w:val="008A0003"/>
    <w:rsid w:val="008A393F"/>
    <w:rsid w:val="008A7BAB"/>
    <w:rsid w:val="008B2484"/>
    <w:rsid w:val="008B488F"/>
    <w:rsid w:val="008B516E"/>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073"/>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076"/>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4BC"/>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952"/>
    <w:rsid w:val="00BD5182"/>
    <w:rsid w:val="00BD76CA"/>
    <w:rsid w:val="00BE23B4"/>
    <w:rsid w:val="00C032CB"/>
    <w:rsid w:val="00C11946"/>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72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9DD9E31-C7BE-452D-88FA-66ED02B37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B51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51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1404</Words>
  <Characters>7799</Characters>
  <Application>Microsoft Office Word</Application>
  <DocSecurity>0</DocSecurity>
  <Lines>154</Lines>
  <Paragraphs>23</Paragraphs>
  <ScaleCrop>false</ScaleCrop>
  <HeadingPairs>
    <vt:vector size="2" baseType="variant">
      <vt:variant>
        <vt:lpstr>Title</vt:lpstr>
      </vt:variant>
      <vt:variant>
        <vt:i4>1</vt:i4>
      </vt:variant>
    </vt:vector>
  </HeadingPairs>
  <TitlesOfParts>
    <vt:vector size="1" baseType="lpstr">
      <vt:lpstr>S3320 SJU Statement JANUARY 7, 2021</vt:lpstr>
    </vt:vector>
  </TitlesOfParts>
  <Manager>R230</Manager>
  <Company>NJ OLS DMU</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S3320 SJU Statement 1/7/21</dc:title>
  <dc:subject/>
  <dc:creator>Senate SJU</dc:creator>
  <cp:keywords>S3320|4|JU |196|0|0|!||</cp:keywords>
  <dc:description/>
  <cp:lastModifiedBy>Bektas, Brenda</cp:lastModifiedBy>
  <cp:revision>2</cp:revision>
  <cp:lastPrinted>2021-01-07T19:49:00Z</cp:lastPrinted>
  <dcterms:created xsi:type="dcterms:W3CDTF">2021-01-08T15:28:00Z</dcterms:created>
  <dcterms:modified xsi:type="dcterms:W3CDTF">2021-01-08T15:28:00Z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