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C5182E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COMMUNITY AND URBAN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C5182E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3321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C5182E">
        <w:rPr>
          <w:caps/>
          <w:szCs w:val="24"/>
        </w:rPr>
        <w:t>JANUARY 14, 2021</w:t>
      </w:r>
    </w:p>
    <w:p w:rsidR="00655CA3" w:rsidRDefault="00655CA3" w:rsidP="0083060A"/>
    <w:p w:rsidR="00CA07F3" w:rsidRDefault="005A677F" w:rsidP="005A677F">
      <w:r>
        <w:tab/>
      </w:r>
      <w:r w:rsidR="00CA07F3" w:rsidRPr="00603616">
        <w:t>The Senate Community and Urban Affairs Committee reports fa</w:t>
      </w:r>
      <w:r w:rsidR="00CA07F3">
        <w:t>vorably Senate Bill No. 3321</w:t>
      </w:r>
      <w:r w:rsidR="00CA07F3" w:rsidRPr="00603616">
        <w:t>.</w:t>
      </w:r>
    </w:p>
    <w:p w:rsidR="005A677F" w:rsidRDefault="00CA07F3" w:rsidP="005A677F">
      <w:r>
        <w:tab/>
      </w:r>
      <w:r w:rsidR="005A677F">
        <w:t>T</w:t>
      </w:r>
      <w:r w:rsidR="005A677F" w:rsidRPr="00D04C80">
        <w:t xml:space="preserve">his bill would reserve a portion of the tenant-based rental assistance vouchers under the State rental assistance program (SRAP) for persons displaced due to the redevelopment of affordable housing. </w:t>
      </w:r>
      <w:r w:rsidR="00CB6D14">
        <w:t xml:space="preserve"> </w:t>
      </w:r>
      <w:r w:rsidR="005A677F" w:rsidRPr="00D04C80">
        <w:t>If an affordable housing development is being redeveloped into a new affordable housing development, the persons displaced due to the redevelopment</w:t>
      </w:r>
      <w:r w:rsidR="00CB6D14">
        <w:t>,</w:t>
      </w:r>
      <w:r w:rsidR="005A677F" w:rsidRPr="00D04C80">
        <w:t xml:space="preserve"> who continue to qualify for low income housing upon completion of the affordable housing development, would be granted priority status for the new affordable housing development.</w:t>
      </w:r>
    </w:p>
    <w:p w:rsidR="004B2ABF" w:rsidRDefault="005A677F" w:rsidP="005311B6">
      <w:r>
        <w:tab/>
      </w:r>
      <w:r w:rsidRPr="00603616">
        <w:t>As reported</w:t>
      </w:r>
      <w:r>
        <w:t xml:space="preserve"> by the committee</w:t>
      </w:r>
      <w:r w:rsidRPr="00603616">
        <w:t xml:space="preserve">, this bill is </w:t>
      </w:r>
      <w:r>
        <w:t>identical to Assembly Bill No. 1533</w:t>
      </w:r>
      <w:r w:rsidRPr="00603616">
        <w:t xml:space="preserve">, </w:t>
      </w:r>
      <w:r>
        <w:t>which was also reported by the committee on this date.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182E" w:rsidRDefault="00C5182E">
      <w:r>
        <w:separator/>
      </w:r>
    </w:p>
  </w:endnote>
  <w:endnote w:type="continuationSeparator" w:id="0">
    <w:p w:rsidR="00C5182E" w:rsidRDefault="00C518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182E" w:rsidRDefault="00C5182E">
      <w:r>
        <w:separator/>
      </w:r>
    </w:p>
  </w:footnote>
  <w:footnote w:type="continuationSeparator" w:id="0">
    <w:p w:rsidR="00C5182E" w:rsidRDefault="00C518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5311B6" w:rsidP="005311B6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5311B6" w:rsidRDefault="005311B6" w:rsidP="005311B6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82E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0BE9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2569C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0071"/>
    <w:rsid w:val="003B227A"/>
    <w:rsid w:val="003B6728"/>
    <w:rsid w:val="003B74FA"/>
    <w:rsid w:val="003C33AC"/>
    <w:rsid w:val="003C7607"/>
    <w:rsid w:val="003D7831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1B6"/>
    <w:rsid w:val="00531292"/>
    <w:rsid w:val="00550947"/>
    <w:rsid w:val="00560333"/>
    <w:rsid w:val="005644EB"/>
    <w:rsid w:val="005722B9"/>
    <w:rsid w:val="00581591"/>
    <w:rsid w:val="005877B1"/>
    <w:rsid w:val="005A10AB"/>
    <w:rsid w:val="005A5CB6"/>
    <w:rsid w:val="005A677F"/>
    <w:rsid w:val="005B0C35"/>
    <w:rsid w:val="005B457F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254DE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10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D2B4D"/>
    <w:rsid w:val="009F05A2"/>
    <w:rsid w:val="009F13CA"/>
    <w:rsid w:val="009F26AA"/>
    <w:rsid w:val="009F3565"/>
    <w:rsid w:val="009F520D"/>
    <w:rsid w:val="00A0085E"/>
    <w:rsid w:val="00A0247C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0B67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047EA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182E"/>
    <w:rsid w:val="00C53CFF"/>
    <w:rsid w:val="00C55D17"/>
    <w:rsid w:val="00C6255C"/>
    <w:rsid w:val="00C65801"/>
    <w:rsid w:val="00C863A3"/>
    <w:rsid w:val="00C87FC7"/>
    <w:rsid w:val="00C930C2"/>
    <w:rsid w:val="00C94EFB"/>
    <w:rsid w:val="00C9642B"/>
    <w:rsid w:val="00C96D54"/>
    <w:rsid w:val="00C975EB"/>
    <w:rsid w:val="00CA07F3"/>
    <w:rsid w:val="00CA2896"/>
    <w:rsid w:val="00CA42E8"/>
    <w:rsid w:val="00CB6D14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234B73FF-E686-4277-886A-0D8AD4A4C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132</Words>
  <Characters>739</Characters>
  <Application>Microsoft Office Word</Application>
  <DocSecurity>0</DocSecurity>
  <Lines>22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S3321 SCU Statement 1-14-21</vt:lpstr>
    </vt:vector>
  </TitlesOfParts>
  <Manager>R230</Manager>
  <Company>NJ OLS DMU</Company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S3321 SCU Statement 1/14/21</dc:title>
  <dc:subject/>
  <dc:creator>Senate SCU</dc:creator>
  <cp:keywords>S3321|1|LG |266|0|0|!||</cp:keywords>
  <dc:description/>
  <cp:lastModifiedBy>Bektas, Brenda</cp:lastModifiedBy>
  <cp:revision>2</cp:revision>
  <cp:lastPrinted>1999-09-30T17:29:00Z</cp:lastPrinted>
  <dcterms:created xsi:type="dcterms:W3CDTF">2021-01-15T16:13:00Z</dcterms:created>
  <dcterms:modified xsi:type="dcterms:W3CDTF">2021-01-15T16:13:00Z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