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B90" w:rsidRDefault="00F22B90" w:rsidP="00F22B90">
      <w:pPr>
        <w:pStyle w:val="bpuBill"/>
      </w:pPr>
      <w:bookmarkStart w:id="0" w:name="bpuFrontPg"/>
      <w:bookmarkEnd w:id="0"/>
      <w:r>
        <w:t xml:space="preserve">SENATE, No. 3323 </w:t>
      </w:r>
    </w:p>
    <w:p w:rsidR="00F22B90" w:rsidRPr="009D38FF" w:rsidRDefault="00F22B90" w:rsidP="00F22B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09746" r:id="rId7"/>
        </w:object>
      </w:r>
    </w:p>
    <w:p w:rsidR="00F22B90" w:rsidRDefault="00F22B90" w:rsidP="00F22B90">
      <w:pPr>
        <w:pStyle w:val="bpuState"/>
      </w:pPr>
      <w:r>
        <w:t>STATE OF NEW JERSEY</w:t>
      </w:r>
    </w:p>
    <w:p w:rsidR="00F22B90" w:rsidRDefault="00F22B90" w:rsidP="00F22B90">
      <w:pPr>
        <w:pStyle w:val="bpuLegislature"/>
      </w:pPr>
      <w:r>
        <w:t>219th LEGISLATURE</w:t>
      </w:r>
    </w:p>
    <w:p w:rsidR="00F22B90" w:rsidRDefault="00F22B90" w:rsidP="00F22B90">
      <w:pPr>
        <w:pStyle w:val="bpuWpGraphic"/>
      </w:pPr>
      <w:r>
        <w:object w:dxaOrig="8985" w:dyaOrig="255">
          <v:shape id="_x0000_i1026" type="#_x0000_t75" style="width:6in;height:12pt" o:ole="">
            <v:imagedata r:id="rId6" o:title=""/>
          </v:shape>
          <o:OLEObject Type="Embed" ProgID="WPWin6.1" ShapeID="_x0000_i1026" DrawAspect="Content" ObjectID="_1672209747" r:id="rId8"/>
        </w:object>
      </w:r>
      <w:r>
        <w:t xml:space="preserve">  </w:t>
      </w:r>
    </w:p>
    <w:p w:rsidR="00F22B90" w:rsidRDefault="00E5306B" w:rsidP="00F22B90">
      <w:pPr>
        <w:pStyle w:val="bpuIntro"/>
      </w:pPr>
      <w:r>
        <w:t>INTRODUCED JANUARY 11, 2021</w:t>
      </w:r>
    </w:p>
    <w:p w:rsidR="00F22B90" w:rsidRDefault="00F22B90" w:rsidP="00F22B90">
      <w:pPr>
        <w:pStyle w:val="bpuIntro"/>
      </w:pPr>
    </w:p>
    <w:p w:rsidR="00F22B90" w:rsidRDefault="00F22B90" w:rsidP="00F22B90">
      <w:pPr>
        <w:pStyle w:val="bpuIntro"/>
        <w:sectPr w:rsidR="00F22B90" w:rsidSect="006E0A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2B90" w:rsidRDefault="00F22B90" w:rsidP="00F22B90">
      <w:pPr>
        <w:pStyle w:val="bpuIntro"/>
      </w:pPr>
    </w:p>
    <w:p w:rsidR="00F22B90" w:rsidRDefault="00F22B90" w:rsidP="00F22B90">
      <w:pPr>
        <w:pStyle w:val="bpuSponsor"/>
      </w:pPr>
      <w:r>
        <w:t>Sponsored by:</w:t>
      </w:r>
    </w:p>
    <w:p w:rsidR="00F22B90" w:rsidRDefault="00F22B90" w:rsidP="00F22B90">
      <w:pPr>
        <w:pStyle w:val="bpuSponsor"/>
      </w:pPr>
      <w:r>
        <w:t>Senator  STEPHEN M. SWEENEY</w:t>
      </w:r>
    </w:p>
    <w:p w:rsidR="00F22B90" w:rsidRDefault="00F22B90" w:rsidP="00F22B90">
      <w:pPr>
        <w:pStyle w:val="bpuSponsor"/>
      </w:pPr>
      <w:r>
        <w:t>District 3 (Cumberland, Gloucester and Salem)</w:t>
      </w:r>
    </w:p>
    <w:p w:rsidR="00F22B90" w:rsidRDefault="006E0A50" w:rsidP="006E0A50">
      <w:pPr>
        <w:pStyle w:val="bpuSponsor"/>
      </w:pPr>
      <w:r>
        <w:t>Senator  TROY SINGLETON</w:t>
      </w:r>
    </w:p>
    <w:p w:rsidR="006E0A50" w:rsidRDefault="006E0A50" w:rsidP="006E0A50">
      <w:pPr>
        <w:pStyle w:val="bpuSponsor"/>
      </w:pPr>
      <w:r>
        <w:t>District 7 (Burlington)</w:t>
      </w:r>
    </w:p>
    <w:p w:rsidR="006E0A50" w:rsidRPr="006E0A50" w:rsidRDefault="006E0A50" w:rsidP="006E0A50">
      <w:pPr>
        <w:pStyle w:val="bpuSponsor"/>
      </w:pPr>
    </w:p>
    <w:p w:rsidR="00F22B90" w:rsidRDefault="00F22B90" w:rsidP="00F22B90">
      <w:pPr>
        <w:pStyle w:val="bpuSponsor"/>
      </w:pPr>
    </w:p>
    <w:p w:rsidR="00F22B90" w:rsidRDefault="00F22B90" w:rsidP="00F22B90">
      <w:pPr>
        <w:pStyle w:val="bpuSponsor"/>
      </w:pPr>
    </w:p>
    <w:p w:rsidR="00F22B90" w:rsidRDefault="00F22B90" w:rsidP="00F22B90">
      <w:pPr>
        <w:pStyle w:val="bpuSponsor"/>
      </w:pPr>
    </w:p>
    <w:p w:rsidR="00F22B90" w:rsidRDefault="00F22B90" w:rsidP="00F22B90">
      <w:pPr>
        <w:pStyle w:val="bpuSponsor"/>
      </w:pPr>
      <w:r>
        <w:t>SYNOPSIS</w:t>
      </w:r>
    </w:p>
    <w:p w:rsidR="00F22B90" w:rsidRDefault="00F22B90" w:rsidP="00F22B90">
      <w:pPr>
        <w:pStyle w:val="bpuNormText"/>
      </w:pPr>
      <w:r>
        <w:tab/>
        <w:t>Makes FY 2021 supplemental appropriation of $180 million to DCF and DHS for increased rates for social service providers in financial distress due to coronavirus disease 2019 public health crisis.</w:t>
      </w:r>
    </w:p>
    <w:p w:rsidR="00F22B90" w:rsidRDefault="00F22B90" w:rsidP="00F22B90">
      <w:pPr>
        <w:pStyle w:val="bpuNormText"/>
      </w:pPr>
    </w:p>
    <w:p w:rsidR="00F22B90" w:rsidRDefault="00F22B90" w:rsidP="00F22B90">
      <w:pPr>
        <w:pStyle w:val="bpuSponsor"/>
      </w:pPr>
      <w:r>
        <w:t xml:space="preserve">CURRENT VERSION OF TEXT </w:t>
      </w:r>
    </w:p>
    <w:p w:rsidR="00F22B90" w:rsidRDefault="00F22B90" w:rsidP="00F22B90">
      <w:pPr>
        <w:pStyle w:val="bpuNormText"/>
      </w:pPr>
      <w:r>
        <w:tab/>
        <w:t>As introduced.</w:t>
      </w:r>
    </w:p>
    <w:p w:rsidR="00F22B90" w:rsidRDefault="00F22B90" w:rsidP="00F22B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2B90" w:rsidRDefault="00F22B90" w:rsidP="008916EC">
      <w:pPr>
        <w:pStyle w:val="FronterPage"/>
        <w:tabs>
          <w:tab w:val="clear" w:pos="720"/>
          <w:tab w:val="clear" w:pos="1440"/>
          <w:tab w:val="clear" w:pos="2160"/>
          <w:tab w:val="clear" w:pos="2880"/>
          <w:tab w:val="clear" w:pos="3600"/>
          <w:tab w:val="clear" w:pos="4320"/>
          <w:tab w:val="clear" w:pos="5040"/>
        </w:tabs>
        <w:sectPr w:rsidR="00F22B90" w:rsidSect="00F22B90">
          <w:type w:val="continuous"/>
          <w:pgSz w:w="12240" w:h="20160" w:code="5"/>
          <w:pgMar w:top="1440" w:right="2275" w:bottom="1440" w:left="2275" w:header="72" w:footer="720" w:gutter="0"/>
          <w:pgNumType w:start="1"/>
          <w:cols w:space="720"/>
          <w:docGrid w:linePitch="360"/>
        </w:sectPr>
      </w:pPr>
    </w:p>
    <w:p w:rsidR="00686AEB" w:rsidRPr="00677316" w:rsidRDefault="003C40E8"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3C40E8">
        <w:rPr>
          <w:rStyle w:val="BillHeading2"/>
        </w:rPr>
        <w:t>Be It Enacted</w:t>
      </w:r>
      <w:r>
        <w:rPr>
          <w:rStyle w:val="BillHeading2"/>
        </w:rPr>
        <w:t xml:space="preserve"> </w:t>
      </w:r>
      <w:r w:rsidR="003C40E8">
        <w:rPr>
          <w:rStyle w:val="BillLanguage"/>
        </w:rPr>
        <w:t>by the Senate and the General Assembly of the State of New Jersey:</w:t>
      </w:r>
    </w:p>
    <w:p w:rsidR="00686AEB" w:rsidRPr="00D71D68" w:rsidRDefault="00686AEB" w:rsidP="00686AEB"/>
    <w:p w:rsidR="00686AEB" w:rsidRDefault="00686AEB" w:rsidP="00686AEB">
      <w:r>
        <w:tab/>
      </w:r>
      <w:r w:rsidR="003C40E8">
        <w:t>1.  In addition to the amounts appropriated under P.L.2020, c.97, the annual appropriations act for Fisca</w:t>
      </w:r>
      <w:r w:rsidR="00FC2E10">
        <w:t>l Year 2020-2021, there is</w:t>
      </w:r>
      <w:r w:rsidR="003C40E8">
        <w:t xml:space="preserve"> appro</w:t>
      </w:r>
      <w:r w:rsidR="00FC2E10">
        <w:t>priated the following sum</w:t>
      </w:r>
      <w:r w:rsidR="005D17A8">
        <w:t xml:space="preserve"> for the purpose</w:t>
      </w:r>
      <w:r w:rsidR="003C40E8">
        <w:t xml:space="preserve"> specified:</w:t>
      </w:r>
    </w:p>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3C40E8" w:rsidTr="00DD7852">
        <w:trPr>
          <w:trHeight w:val="900"/>
        </w:trPr>
        <w:tc>
          <w:tcPr>
            <w:tcW w:w="8625" w:type="dxa"/>
            <w:gridSpan w:val="5"/>
            <w:vAlign w:val="center"/>
          </w:tcPr>
          <w:p w:rsidR="005D17A8" w:rsidRDefault="005D17A8" w:rsidP="00DD7852">
            <w:pPr>
              <w:ind w:left="187" w:hanging="187"/>
              <w:jc w:val="center"/>
              <w:rPr>
                <w:b/>
                <w:sz w:val="26"/>
                <w:szCs w:val="26"/>
              </w:rPr>
            </w:pPr>
          </w:p>
          <w:p w:rsidR="003C40E8" w:rsidRPr="0089297C" w:rsidRDefault="001E496C" w:rsidP="00DD7852">
            <w:pPr>
              <w:ind w:left="187" w:hanging="187"/>
              <w:jc w:val="center"/>
              <w:rPr>
                <w:b/>
                <w:sz w:val="26"/>
                <w:szCs w:val="26"/>
              </w:rPr>
            </w:pPr>
            <w:r>
              <w:rPr>
                <w:b/>
                <w:sz w:val="26"/>
                <w:szCs w:val="26"/>
              </w:rPr>
              <w:t>94</w:t>
            </w:r>
            <w:r w:rsidR="003C40E8" w:rsidRPr="0089297C">
              <w:rPr>
                <w:b/>
                <w:sz w:val="26"/>
                <w:szCs w:val="26"/>
              </w:rPr>
              <w:t xml:space="preserve"> </w:t>
            </w:r>
            <w:r>
              <w:rPr>
                <w:b/>
                <w:sz w:val="26"/>
                <w:szCs w:val="26"/>
              </w:rPr>
              <w:t>Interdepartmental Accounts</w:t>
            </w:r>
          </w:p>
          <w:p w:rsidR="003C40E8" w:rsidRPr="0089297C" w:rsidRDefault="001E496C" w:rsidP="00DD7852">
            <w:pPr>
              <w:ind w:left="187" w:hanging="187"/>
              <w:jc w:val="center"/>
              <w:rPr>
                <w:b/>
                <w:i/>
                <w:sz w:val="22"/>
                <w:szCs w:val="22"/>
              </w:rPr>
            </w:pPr>
            <w:r>
              <w:rPr>
                <w:b/>
                <w:i/>
                <w:sz w:val="22"/>
                <w:szCs w:val="22"/>
              </w:rPr>
              <w:t>7</w:t>
            </w:r>
            <w:r w:rsidR="00FC2E10">
              <w:rPr>
                <w:b/>
                <w:i/>
                <w:sz w:val="22"/>
                <w:szCs w:val="22"/>
              </w:rPr>
              <w:t>0</w:t>
            </w:r>
            <w:r w:rsidR="003C40E8" w:rsidRPr="0089297C">
              <w:rPr>
                <w:b/>
                <w:i/>
                <w:sz w:val="22"/>
                <w:szCs w:val="22"/>
              </w:rPr>
              <w:t xml:space="preserve"> </w:t>
            </w:r>
            <w:r>
              <w:rPr>
                <w:b/>
                <w:i/>
                <w:sz w:val="22"/>
                <w:szCs w:val="22"/>
              </w:rPr>
              <w:t>Government Direction, Management, and Control</w:t>
            </w:r>
          </w:p>
          <w:p w:rsidR="003C40E8" w:rsidRDefault="001E496C" w:rsidP="00DD7852">
            <w:pPr>
              <w:ind w:left="187" w:hanging="187"/>
              <w:jc w:val="center"/>
              <w:rPr>
                <w:b/>
                <w:i/>
                <w:sz w:val="22"/>
                <w:szCs w:val="22"/>
              </w:rPr>
            </w:pPr>
            <w:r>
              <w:rPr>
                <w:b/>
                <w:i/>
                <w:sz w:val="22"/>
                <w:szCs w:val="22"/>
              </w:rPr>
              <w:t>74 General Government Services</w:t>
            </w:r>
          </w:p>
          <w:p w:rsidR="003C40E8" w:rsidRDefault="001E496C" w:rsidP="00DD7852">
            <w:pPr>
              <w:ind w:left="187" w:hanging="187"/>
              <w:jc w:val="center"/>
              <w:rPr>
                <w:b/>
                <w:i/>
                <w:sz w:val="22"/>
                <w:szCs w:val="22"/>
              </w:rPr>
            </w:pPr>
            <w:r>
              <w:rPr>
                <w:b/>
                <w:i/>
                <w:sz w:val="22"/>
                <w:szCs w:val="22"/>
              </w:rPr>
              <w:t>9420 Other Interdepartmental Accounts</w:t>
            </w:r>
          </w:p>
          <w:p w:rsidR="003C40E8" w:rsidRPr="00647E32" w:rsidRDefault="00FC2E10" w:rsidP="0095698E">
            <w:pPr>
              <w:jc w:val="center"/>
              <w:rPr>
                <w:b/>
                <w:u w:val="single"/>
              </w:rPr>
            </w:pPr>
            <w:r>
              <w:rPr>
                <w:b/>
                <w:u w:val="single"/>
              </w:rPr>
              <w:t>GRANTS-IN-AID</w:t>
            </w:r>
          </w:p>
        </w:tc>
      </w:tr>
      <w:tr w:rsidR="003C40E8" w:rsidRPr="00CB15A4" w:rsidTr="00B02B72">
        <w:trPr>
          <w:trHeight w:val="144"/>
        </w:trPr>
        <w:tc>
          <w:tcPr>
            <w:tcW w:w="956" w:type="dxa"/>
            <w:shd w:val="clear" w:color="auto" w:fill="auto"/>
            <w:tcMar>
              <w:left w:w="115" w:type="dxa"/>
            </w:tcMar>
          </w:tcPr>
          <w:p w:rsidR="003C40E8" w:rsidRPr="00CB15A4" w:rsidRDefault="001E496C" w:rsidP="002C39E5">
            <w:pPr>
              <w:rPr>
                <w:sz w:val="22"/>
                <w:szCs w:val="22"/>
              </w:rPr>
            </w:pPr>
            <w:r>
              <w:rPr>
                <w:sz w:val="22"/>
                <w:szCs w:val="22"/>
              </w:rPr>
              <w:t>04-9429</w:t>
            </w:r>
          </w:p>
        </w:tc>
        <w:tc>
          <w:tcPr>
            <w:tcW w:w="6139" w:type="dxa"/>
            <w:gridSpan w:val="3"/>
            <w:shd w:val="clear" w:color="auto" w:fill="auto"/>
          </w:tcPr>
          <w:p w:rsidR="003C40E8" w:rsidRPr="00CB15A4" w:rsidRDefault="001E496C" w:rsidP="00807AD5">
            <w:pPr>
              <w:pStyle w:val="ApropTab"/>
            </w:pPr>
            <w:r>
              <w:t>Other Interdepartmental Accounts.........</w:t>
            </w:r>
            <w:r w:rsidR="003C40E8" w:rsidRPr="00CB15A4">
              <w:t>.....................................</w:t>
            </w:r>
            <w:r w:rsidR="003C40E8">
              <w:t>..</w:t>
            </w:r>
          </w:p>
        </w:tc>
        <w:tc>
          <w:tcPr>
            <w:tcW w:w="1530" w:type="dxa"/>
            <w:shd w:val="clear" w:color="auto" w:fill="auto"/>
            <w:tcMar>
              <w:left w:w="0" w:type="dxa"/>
            </w:tcMar>
            <w:vAlign w:val="bottom"/>
          </w:tcPr>
          <w:p w:rsidR="003C40E8" w:rsidRPr="00CB15A4" w:rsidRDefault="003C40E8" w:rsidP="00057564">
            <w:pPr>
              <w:jc w:val="right"/>
              <w:rPr>
                <w:sz w:val="22"/>
                <w:szCs w:val="22"/>
              </w:rPr>
            </w:pPr>
            <w:r w:rsidRPr="00CB15A4">
              <w:rPr>
                <w:sz w:val="22"/>
                <w:szCs w:val="22"/>
              </w:rPr>
              <w:t>$</w:t>
            </w:r>
            <w:r w:rsidR="0070749E">
              <w:rPr>
                <w:sz w:val="22"/>
                <w:szCs w:val="22"/>
              </w:rPr>
              <w:t>180</w:t>
            </w:r>
            <w:r w:rsidR="00FC2E10">
              <w:rPr>
                <w:sz w:val="22"/>
                <w:szCs w:val="22"/>
              </w:rPr>
              <w:t>,000,000</w:t>
            </w:r>
          </w:p>
        </w:tc>
      </w:tr>
      <w:tr w:rsidR="003C40E8" w:rsidRPr="00CB15A4" w:rsidTr="00B02B72">
        <w:trPr>
          <w:trHeight w:val="635"/>
        </w:trPr>
        <w:tc>
          <w:tcPr>
            <w:tcW w:w="956" w:type="dxa"/>
            <w:shd w:val="clear" w:color="auto" w:fill="auto"/>
            <w:tcMar>
              <w:left w:w="576" w:type="dxa"/>
              <w:right w:w="216" w:type="dxa"/>
            </w:tcMar>
          </w:tcPr>
          <w:p w:rsidR="003C40E8" w:rsidRPr="00CB15A4" w:rsidRDefault="003C40E8" w:rsidP="00642129">
            <w:pPr>
              <w:rPr>
                <w:sz w:val="22"/>
                <w:szCs w:val="22"/>
              </w:rPr>
            </w:pPr>
          </w:p>
        </w:tc>
        <w:tc>
          <w:tcPr>
            <w:tcW w:w="6139" w:type="dxa"/>
            <w:gridSpan w:val="3"/>
            <w:shd w:val="clear" w:color="auto" w:fill="auto"/>
          </w:tcPr>
          <w:p w:rsidR="003C40E8" w:rsidRPr="00CB15A4" w:rsidRDefault="003C40E8" w:rsidP="00E43102">
            <w:pPr>
              <w:pStyle w:val="ApropTab"/>
            </w:pPr>
            <w:r w:rsidRPr="00CB15A4">
              <w:t xml:space="preserve">Total </w:t>
            </w:r>
            <w:r w:rsidR="00E43102">
              <w:t>Grants-in-Aid</w:t>
            </w:r>
            <w:r w:rsidRPr="00CB15A4">
              <w:t xml:space="preserve"> Appropriation,</w:t>
            </w:r>
            <w:r>
              <w:t xml:space="preserve">                            </w:t>
            </w:r>
            <w:r w:rsidR="00E43102">
              <w:t xml:space="preserve">         </w:t>
            </w:r>
            <w:r w:rsidR="001E496C">
              <w:t>General Government Services</w:t>
            </w:r>
            <w:r w:rsidR="00E43102">
              <w:t>……………</w:t>
            </w:r>
            <w:r w:rsidR="001E496C">
              <w:t>......</w:t>
            </w:r>
            <w:r w:rsidR="00E43102">
              <w:t>…………………</w:t>
            </w:r>
          </w:p>
        </w:tc>
        <w:tc>
          <w:tcPr>
            <w:tcW w:w="1530" w:type="dxa"/>
            <w:tcBorders>
              <w:top w:val="single" w:sz="4" w:space="0" w:color="auto"/>
              <w:bottom w:val="single" w:sz="4" w:space="0" w:color="auto"/>
            </w:tcBorders>
            <w:shd w:val="clear" w:color="auto" w:fill="auto"/>
            <w:tcMar>
              <w:left w:w="0" w:type="dxa"/>
            </w:tcMar>
            <w:vAlign w:val="bottom"/>
          </w:tcPr>
          <w:p w:rsidR="003C40E8" w:rsidRPr="00CB15A4" w:rsidRDefault="0070749E" w:rsidP="0095698E">
            <w:pPr>
              <w:jc w:val="right"/>
              <w:rPr>
                <w:sz w:val="22"/>
                <w:szCs w:val="22"/>
              </w:rPr>
            </w:pPr>
            <w:r>
              <w:rPr>
                <w:sz w:val="22"/>
                <w:szCs w:val="22"/>
              </w:rPr>
              <w:t>$180</w:t>
            </w:r>
            <w:r w:rsidR="00E43102">
              <w:rPr>
                <w:sz w:val="22"/>
                <w:szCs w:val="22"/>
              </w:rPr>
              <w:t>,000,000</w:t>
            </w:r>
          </w:p>
        </w:tc>
      </w:tr>
      <w:tr w:rsidR="003C40E8" w:rsidRPr="00CB15A4" w:rsidTr="00B02B72">
        <w:trPr>
          <w:trHeight w:val="183"/>
        </w:trPr>
        <w:tc>
          <w:tcPr>
            <w:tcW w:w="5475" w:type="dxa"/>
            <w:gridSpan w:val="3"/>
            <w:shd w:val="clear" w:color="auto" w:fill="auto"/>
            <w:tcMar>
              <w:left w:w="115" w:type="dxa"/>
            </w:tcMar>
          </w:tcPr>
          <w:p w:rsidR="003C40E8" w:rsidRPr="00CB15A4" w:rsidRDefault="00E43102">
            <w:pPr>
              <w:rPr>
                <w:b/>
                <w:i/>
                <w:sz w:val="22"/>
                <w:szCs w:val="22"/>
              </w:rPr>
            </w:pPr>
            <w:r>
              <w:rPr>
                <w:b/>
                <w:i/>
                <w:sz w:val="22"/>
                <w:szCs w:val="22"/>
              </w:rPr>
              <w:t>Grants-in-Aid:</w:t>
            </w:r>
          </w:p>
        </w:tc>
        <w:tc>
          <w:tcPr>
            <w:tcW w:w="1620" w:type="dxa"/>
            <w:shd w:val="clear" w:color="auto" w:fill="auto"/>
            <w:vAlign w:val="center"/>
          </w:tcPr>
          <w:p w:rsidR="003C40E8" w:rsidRPr="00CB15A4" w:rsidRDefault="003C40E8" w:rsidP="0095698E">
            <w:pPr>
              <w:rPr>
                <w:sz w:val="22"/>
                <w:szCs w:val="22"/>
              </w:rPr>
            </w:pPr>
          </w:p>
        </w:tc>
        <w:tc>
          <w:tcPr>
            <w:tcW w:w="1530" w:type="dxa"/>
            <w:tcBorders>
              <w:top w:val="single" w:sz="4" w:space="0" w:color="auto"/>
            </w:tcBorders>
            <w:shd w:val="clear" w:color="auto" w:fill="auto"/>
            <w:vAlign w:val="center"/>
          </w:tcPr>
          <w:p w:rsidR="003C40E8" w:rsidRPr="00CB15A4" w:rsidRDefault="003C40E8" w:rsidP="0095698E">
            <w:pPr>
              <w:rPr>
                <w:sz w:val="22"/>
                <w:szCs w:val="22"/>
              </w:rPr>
            </w:pPr>
          </w:p>
        </w:tc>
      </w:tr>
      <w:tr w:rsidR="003C40E8" w:rsidRPr="00CB15A4" w:rsidTr="00B02B72">
        <w:trPr>
          <w:trHeight w:val="144"/>
        </w:trPr>
        <w:tc>
          <w:tcPr>
            <w:tcW w:w="975" w:type="dxa"/>
            <w:gridSpan w:val="2"/>
            <w:shd w:val="clear" w:color="auto" w:fill="auto"/>
            <w:tcMar>
              <w:left w:w="115" w:type="dxa"/>
            </w:tcMar>
          </w:tcPr>
          <w:p w:rsidR="003C40E8" w:rsidRPr="00CB15A4" w:rsidRDefault="00E43102" w:rsidP="00642129">
            <w:pPr>
              <w:jc w:val="right"/>
              <w:rPr>
                <w:sz w:val="22"/>
                <w:szCs w:val="22"/>
              </w:rPr>
            </w:pPr>
            <w:r>
              <w:rPr>
                <w:sz w:val="22"/>
                <w:szCs w:val="22"/>
              </w:rPr>
              <w:t>22</w:t>
            </w:r>
            <w:r w:rsidR="003C40E8" w:rsidRPr="00CB15A4">
              <w:rPr>
                <w:sz w:val="22"/>
                <w:szCs w:val="22"/>
              </w:rPr>
              <w:t xml:space="preserve"> </w:t>
            </w:r>
          </w:p>
        </w:tc>
        <w:tc>
          <w:tcPr>
            <w:tcW w:w="4500" w:type="dxa"/>
            <w:shd w:val="clear" w:color="auto" w:fill="auto"/>
          </w:tcPr>
          <w:p w:rsidR="003C40E8" w:rsidRPr="00CB15A4" w:rsidRDefault="00E43102" w:rsidP="00807AD5">
            <w:pPr>
              <w:pStyle w:val="ApropTab"/>
            </w:pPr>
            <w:r>
              <w:t>COVID-19 Social Service</w:t>
            </w:r>
            <w:r w:rsidR="00FA5C02">
              <w:t>s Provider Rate Increase</w:t>
            </w:r>
            <w:r>
              <w:t xml:space="preserve"> </w:t>
            </w:r>
            <w:r w:rsidR="003C40E8" w:rsidRPr="00CB15A4">
              <w:t>.................................</w:t>
            </w:r>
            <w:r w:rsidR="003C40E8">
              <w:t>.........</w:t>
            </w:r>
          </w:p>
        </w:tc>
        <w:tc>
          <w:tcPr>
            <w:tcW w:w="1620" w:type="dxa"/>
            <w:shd w:val="clear" w:color="auto" w:fill="auto"/>
            <w:vAlign w:val="bottom"/>
          </w:tcPr>
          <w:p w:rsidR="003C40E8" w:rsidRPr="00CB15A4" w:rsidRDefault="003C40E8" w:rsidP="00057564">
            <w:pPr>
              <w:jc w:val="right"/>
              <w:rPr>
                <w:sz w:val="22"/>
                <w:szCs w:val="22"/>
              </w:rPr>
            </w:pPr>
            <w:r w:rsidRPr="00CB15A4">
              <w:rPr>
                <w:sz w:val="22"/>
                <w:szCs w:val="22"/>
              </w:rPr>
              <w:t>($</w:t>
            </w:r>
            <w:r w:rsidR="0070749E">
              <w:rPr>
                <w:sz w:val="22"/>
                <w:szCs w:val="22"/>
              </w:rPr>
              <w:t>180</w:t>
            </w:r>
            <w:r w:rsidR="00E43102">
              <w:rPr>
                <w:sz w:val="22"/>
                <w:szCs w:val="22"/>
              </w:rPr>
              <w:t>,000,000</w:t>
            </w:r>
            <w:r w:rsidRPr="00CB15A4">
              <w:rPr>
                <w:sz w:val="22"/>
                <w:szCs w:val="22"/>
              </w:rPr>
              <w:t>)</w:t>
            </w:r>
          </w:p>
        </w:tc>
        <w:tc>
          <w:tcPr>
            <w:tcW w:w="1530" w:type="dxa"/>
            <w:shd w:val="clear" w:color="auto" w:fill="auto"/>
            <w:vAlign w:val="center"/>
          </w:tcPr>
          <w:p w:rsidR="003C40E8" w:rsidRPr="00CB15A4" w:rsidRDefault="003C40E8" w:rsidP="0095698E">
            <w:pPr>
              <w:rPr>
                <w:sz w:val="22"/>
                <w:szCs w:val="22"/>
              </w:rPr>
            </w:pPr>
          </w:p>
        </w:tc>
      </w:tr>
    </w:tbl>
    <w:p w:rsidR="003C40E8" w:rsidRDefault="003C40E8" w:rsidP="00686AEB"/>
    <w:p w:rsidR="00C9349F" w:rsidRDefault="001E496C" w:rsidP="00686AEB">
      <w:r>
        <w:t>Notwithstanding the provisions of any law or regulation to the contrary, the amount hereinabove appropriated fo</w:t>
      </w:r>
      <w:r w:rsidR="00765184">
        <w:t>r COVID-19 Social Services Provider Rate Increase</w:t>
      </w:r>
      <w:r>
        <w:t xml:space="preserve"> sha</w:t>
      </w:r>
      <w:r w:rsidR="00765184">
        <w:t>ll be used to increase provider rates issued to social service providers, under contract or a fee-for-service agreement with the Department of Children and Families or any division in the Department of Human Services, that are determined</w:t>
      </w:r>
      <w:r w:rsidR="000006D6">
        <w:t>, according to parameters established</w:t>
      </w:r>
      <w:r w:rsidR="00765184">
        <w:t xml:space="preserve"> by the commissioners of those departments</w:t>
      </w:r>
      <w:r w:rsidR="000006D6">
        <w:t>,</w:t>
      </w:r>
      <w:r w:rsidR="00765184">
        <w:t xml:space="preserve"> to</w:t>
      </w:r>
      <w:r w:rsidR="000006D6">
        <w:t xml:space="preserve"> </w:t>
      </w:r>
      <w:r w:rsidR="000D0EDD">
        <w:t>be in</w:t>
      </w:r>
      <w:r w:rsidR="00D36293">
        <w:t xml:space="preserve"> extreme</w:t>
      </w:r>
      <w:r w:rsidR="000D0EDD">
        <w:t xml:space="preserve"> financial distress or at risk of being in </w:t>
      </w:r>
      <w:r w:rsidR="00D36293">
        <w:t xml:space="preserve">extreme </w:t>
      </w:r>
      <w:r w:rsidR="000D0EDD">
        <w:t>financ</w:t>
      </w:r>
      <w:r w:rsidR="00D07AC8">
        <w:t>ial distress due to the effects</w:t>
      </w:r>
      <w:r w:rsidR="000D0EDD">
        <w:t xml:space="preserve"> of the coronavirus 2019 public health crisis.  </w:t>
      </w:r>
      <w:r w:rsidR="005B7B53">
        <w:t xml:space="preserve">Any rate increase provided under this provision shall be retroactive to all payments issued to a provider in FY 2021.  </w:t>
      </w:r>
      <w:r w:rsidR="000D0EDD">
        <w:t>Providers included under this rate increase shall include, but shall not</w:t>
      </w:r>
      <w:r w:rsidR="00B6797C">
        <w:t xml:space="preserve"> be limited to, day habilitation</w:t>
      </w:r>
      <w:r w:rsidR="000D0EDD">
        <w:t xml:space="preserve"> p</w:t>
      </w:r>
      <w:r w:rsidR="00C9349F">
        <w:t xml:space="preserve">roviders, </w:t>
      </w:r>
      <w:r w:rsidR="00B6797C">
        <w:t>adult day care</w:t>
      </w:r>
      <w:r w:rsidR="00C0464A">
        <w:t xml:space="preserve"> providers, </w:t>
      </w:r>
      <w:r w:rsidR="00C9349F">
        <w:t>child</w:t>
      </w:r>
      <w:r w:rsidR="000D0EDD">
        <w:t>care providers, behavioral health providers, and substance use disorder providers.</w:t>
      </w:r>
      <w:r w:rsidR="005B7B53">
        <w:t xml:space="preserve">  </w:t>
      </w:r>
      <w:r w:rsidR="0070749E">
        <w:t>Of the $180</w:t>
      </w:r>
      <w:r w:rsidR="00AE6343">
        <w:t xml:space="preserve">,000,000, the appropriate amounts, </w:t>
      </w:r>
      <w:r w:rsidR="00C9349F">
        <w:t>as determined by the Director of the Division of Budget and Accounting</w:t>
      </w:r>
      <w:r w:rsidR="001254DB">
        <w:t xml:space="preserve"> and approved b</w:t>
      </w:r>
      <w:r w:rsidR="00216C3A">
        <w:t>y</w:t>
      </w:r>
      <w:r w:rsidR="001254DB">
        <w:t xml:space="preserve"> the Joint Budget Oversight Committee</w:t>
      </w:r>
      <w:r w:rsidR="00C9349F">
        <w:t xml:space="preserve">, shall be transferred, as necessary, to </w:t>
      </w:r>
      <w:r w:rsidR="00AE6343">
        <w:t xml:space="preserve">the </w:t>
      </w:r>
      <w:r w:rsidR="00C9349F">
        <w:t>departments and divisions</w:t>
      </w:r>
      <w:r w:rsidR="00AE6343">
        <w:t xml:space="preserve"> contracting with social services</w:t>
      </w:r>
      <w:r w:rsidR="00C9349F">
        <w:t xml:space="preserve"> providers in order to effectuate this provision.</w:t>
      </w:r>
      <w:r w:rsidR="00D36293">
        <w:t xml:space="preserve">  </w:t>
      </w:r>
      <w:r w:rsidR="00B6797C">
        <w:t>At least 1</w:t>
      </w:r>
      <w:r w:rsidR="00AE6343">
        <w:t>0 days prior to the transfer of such amounts,</w:t>
      </w:r>
      <w:r w:rsidR="00C9349F">
        <w:t xml:space="preserve"> the Director of the Division of Budget and Accounting shall submit a report to the Joint Budget Oversight Committee detailing, for each department and divisi</w:t>
      </w:r>
      <w:r w:rsidR="00D07AC8">
        <w:t>on</w:t>
      </w:r>
      <w:r w:rsidR="001434ED">
        <w:t>,</w:t>
      </w:r>
      <w:r w:rsidR="001254DB">
        <w:t xml:space="preserve"> the specific </w:t>
      </w:r>
      <w:r w:rsidR="00C9349F">
        <w:t>pr</w:t>
      </w:r>
      <w:r w:rsidR="001254DB">
        <w:t>oviders that will receive a rate increase and</w:t>
      </w:r>
      <w:r w:rsidR="00C9349F">
        <w:t xml:space="preserve"> an explanation of how the amounts associated with the </w:t>
      </w:r>
      <w:r w:rsidR="00D07AC8">
        <w:t xml:space="preserve">rate increase </w:t>
      </w:r>
      <w:r w:rsidR="00C9349F">
        <w:t>were</w:t>
      </w:r>
      <w:r w:rsidR="001254DB">
        <w:t xml:space="preserve"> calculated</w:t>
      </w:r>
      <w:r w:rsidR="00C9349F">
        <w:t>.</w:t>
      </w:r>
      <w:r w:rsidR="001254DB">
        <w:t xml:space="preserve">  The Director of the Division of Budget </w:t>
      </w:r>
      <w:r w:rsidR="001254DB">
        <w:lastRenderedPageBreak/>
        <w:t xml:space="preserve">and Accounting shall not be authorized to transfer any amounts without the approval of the Joint Budget Oversight Committee, provided that no action taken by the committee within 10 days of </w:t>
      </w:r>
      <w:bookmarkStart w:id="1" w:name="_GoBack"/>
      <w:bookmarkEnd w:id="1"/>
      <w:r w:rsidR="001254DB">
        <w:t>receiving a report</w:t>
      </w:r>
      <w:r w:rsidR="00D07AC8">
        <w:t xml:space="preserve"> from the director</w:t>
      </w:r>
      <w:r w:rsidR="001254DB">
        <w:t xml:space="preserve"> shall be deemed approval of the transfer.</w:t>
      </w:r>
      <w:r w:rsidR="005B7B53">
        <w:t xml:space="preserve">  </w:t>
      </w:r>
      <w:r w:rsidR="00D07AC8">
        <w:t>No more than 90 days after June 30, 2021</w:t>
      </w:r>
      <w:r w:rsidR="00B77626">
        <w:t>, t</w:t>
      </w:r>
      <w:r w:rsidR="00216C3A">
        <w:t>he Director of the Division of Budget and Accounting shall submit a report to the Joint Budg</w:t>
      </w:r>
      <w:r w:rsidR="00B77626">
        <w:t>et Oversight Committee</w:t>
      </w:r>
      <w:r w:rsidR="00D36293">
        <w:t xml:space="preserve"> outlining the allocation of this appropriation as compared to the</w:t>
      </w:r>
      <w:r w:rsidR="000650B3">
        <w:t xml:space="preserve"> details provided in all previously approved</w:t>
      </w:r>
      <w:r w:rsidR="00D36293">
        <w:t xml:space="preserve"> trans</w:t>
      </w:r>
      <w:r w:rsidR="000650B3">
        <w:t>fer reports</w:t>
      </w:r>
      <w:r w:rsidR="00D36293">
        <w:t>.  This report shall also indicate the tot</w:t>
      </w:r>
      <w:r w:rsidR="000650B3">
        <w:t>al amount expended from this appropriation</w:t>
      </w:r>
      <w:r w:rsidR="005B7B53">
        <w:t>, and any unexpended balances that are encumbered or will lapse.</w:t>
      </w:r>
      <w:r w:rsidR="00D36293">
        <w:t xml:space="preserve"> </w:t>
      </w:r>
    </w:p>
    <w:p w:rsidR="003C40E8" w:rsidRDefault="003C40E8" w:rsidP="00686AEB"/>
    <w:p w:rsidR="00E22062" w:rsidRPr="00AA7880" w:rsidRDefault="00E22062" w:rsidP="00E22062">
      <w:r>
        <w:tab/>
        <w:t>2.</w:t>
      </w:r>
      <w:r>
        <w:tab/>
        <w:t>This act shall take effect immediately.</w:t>
      </w:r>
    </w:p>
    <w:p w:rsidR="005B6016" w:rsidRDefault="005B6016" w:rsidP="00686AEB"/>
    <w:p w:rsidR="003A7B35" w:rsidRPr="00CE7BD8" w:rsidRDefault="003A7B35" w:rsidP="00686AEB"/>
    <w:p w:rsidR="00686AEB" w:rsidRDefault="00686AEB" w:rsidP="00686AEB">
      <w:pPr>
        <w:jc w:val="center"/>
      </w:pPr>
      <w:r w:rsidRPr="00D71D68">
        <w:t>STATEMENT</w:t>
      </w:r>
    </w:p>
    <w:p w:rsidR="005B6016" w:rsidRPr="00AA7880" w:rsidRDefault="005B6016" w:rsidP="00686AEB">
      <w:pPr>
        <w:jc w:val="center"/>
      </w:pPr>
    </w:p>
    <w:p w:rsidR="003303EA" w:rsidRPr="00092364" w:rsidRDefault="003303EA" w:rsidP="000650B3">
      <w:pPr>
        <w:pStyle w:val="FronterPageNOCAPS"/>
        <w:spacing w:line="288" w:lineRule="auto"/>
        <w:ind w:left="0"/>
      </w:pPr>
      <w:r>
        <w:tab/>
        <w:t>This bill makes a FY 2021 su</w:t>
      </w:r>
      <w:r w:rsidR="0070749E">
        <w:t>pplemental appropriation of $180</w:t>
      </w:r>
      <w:r>
        <w:t xml:space="preserve"> million </w:t>
      </w:r>
      <w:r w:rsidR="000650B3">
        <w:t xml:space="preserve">to </w:t>
      </w:r>
      <w:r w:rsidR="00096787">
        <w:t xml:space="preserve">the </w:t>
      </w:r>
      <w:r w:rsidR="000650B3">
        <w:t>Department of Children and Families (DCF) and the Department of Human Services (DHS), via Interdepartmental Accounts,</w:t>
      </w:r>
      <w:r>
        <w:t xml:space="preserve"> for increased rates for social service providers that are in financial distress due to coronavirus disease 2019</w:t>
      </w:r>
      <w:r w:rsidR="00B6797C">
        <w:t xml:space="preserve"> (COVID-19)</w:t>
      </w:r>
      <w:r>
        <w:t xml:space="preserve"> public health crisis.</w:t>
      </w:r>
      <w:r w:rsidR="00B6797C">
        <w:t xml:space="preserve">  It is the sponsor’s intent to ensure the continued op</w:t>
      </w:r>
      <w:r w:rsidR="00A15DC2">
        <w:t>eration of providers who serve</w:t>
      </w:r>
      <w:r w:rsidR="00B6797C">
        <w:t xml:space="preserve"> the most vulnerable in the State</w:t>
      </w:r>
      <w:r w:rsidR="00F7188C">
        <w:t xml:space="preserve"> as they face the financial hardships caused by the COVID-19 pandemic.  Additional safety protocols, decreased enrollment, and shifting services to virtual platforms are a few of </w:t>
      </w:r>
      <w:r w:rsidR="00B37FAB">
        <w:t xml:space="preserve">challenges affecting the financial stability of these providers since March of 2020.  </w:t>
      </w:r>
      <w:r w:rsidR="00F7188C">
        <w:t>Without funding from other sources, it is imperative that the State o</w:t>
      </w:r>
      <w:r w:rsidR="00B37FAB">
        <w:t>ffer support in order to preserve this essential network of social services providers.</w:t>
      </w:r>
      <w:r w:rsidR="00B6797C">
        <w:t xml:space="preserve">    </w:t>
      </w:r>
    </w:p>
    <w:p w:rsidR="000650B3" w:rsidRDefault="000650B3" w:rsidP="000650B3">
      <w:r>
        <w:tab/>
        <w:t xml:space="preserve">Under </w:t>
      </w:r>
      <w:r w:rsidR="00F56BE1">
        <w:t xml:space="preserve">the </w:t>
      </w:r>
      <w:r>
        <w:t>bill, notwithstanding the provisions of any law or regulation to the contrary, the appropriated amount is to be used to increase provider rates issued to social service providers, under contract or a fee-for-service agreement with the DCF or any division in the DHS, that are determined, according to parameters established by the commissioners of those departments, to be in extreme financial distress or at risk of being in extreme financial distress due to the effects of the coronavirus 2019 public health crisis.  Any rate increase provided</w:t>
      </w:r>
      <w:r w:rsidR="005B6016">
        <w:t xml:space="preserve"> under this bill</w:t>
      </w:r>
      <w:r>
        <w:t xml:space="preserve"> is required to be retroactive to all payments issued to a provider in FY 2021.  Providers included under this rate increase are to include, but not be limited to, day habilitation providers, childcare providers, behavioral health providers, and substance use disorder providers.  </w:t>
      </w:r>
    </w:p>
    <w:p w:rsidR="003303EA" w:rsidRPr="00092364" w:rsidRDefault="0070749E" w:rsidP="003A7B35">
      <w:r>
        <w:tab/>
        <w:t>Of the $180</w:t>
      </w:r>
      <w:r w:rsidR="000650B3">
        <w:t xml:space="preserve"> million, the appropriate amounts, as determined by the Director of the Division of Budget and Accounting and approved by the Joint Budget Oversight Committee, are to be transferred, as necessary, to the departments and divisions contracting with social services providers in order to effectuate the </w:t>
      </w:r>
      <w:r w:rsidR="000650B3">
        <w:lastRenderedPageBreak/>
        <w:t>provisions of the bill.  At least 30 days prior to the transfer of such amounts, the Director of the Division of Budget and Accounting is required to submit a report to the Joint Budget Oversight Committee detailing, for each department and division, the specific providers that will receive a rate increase and an explanation of how the amounts associated with the rate increase were calculated.  The Director of the Division of Budget and Accounting is not authorized to transfer any amounts without the approval of the Joint Budget Oversight Committee, provided that no action taken by the committee within 10 days of receiving a report from the director</w:t>
      </w:r>
      <w:r w:rsidR="00FE6835">
        <w:t xml:space="preserve"> is</w:t>
      </w:r>
      <w:r w:rsidR="000650B3">
        <w:t xml:space="preserve"> deemed approval of the transfer.  No more than 90 days after June 30, 2021, the Director of the Divisio</w:t>
      </w:r>
      <w:r w:rsidR="00FE6835">
        <w:t>n of Budget and Accounting is required to</w:t>
      </w:r>
      <w:r w:rsidR="000650B3">
        <w:t xml:space="preserve"> submit a report to the Joint Budget Oversight Committee outlining the allocation of this appropriation as compared to the details provided in all previously approved transfer reports.  T</w:t>
      </w:r>
      <w:r w:rsidR="00FE6835">
        <w:t>his report is to</w:t>
      </w:r>
      <w:r w:rsidR="000650B3">
        <w:t xml:space="preserve"> also indicate the total amount expended from this appropriation, and any unexpended balances that are encumbered or will lapse.</w:t>
      </w:r>
    </w:p>
    <w:sectPr w:rsidR="003303EA" w:rsidRPr="00092364" w:rsidSect="00F22B9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D0A" w:rsidRDefault="00407D0A">
      <w:r>
        <w:separator/>
      </w:r>
    </w:p>
  </w:endnote>
  <w:endnote w:type="continuationSeparator" w:id="0">
    <w:p w:rsidR="00407D0A" w:rsidRDefault="0040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50" w:rsidRDefault="006E0A50" w:rsidP="006E0A50">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D0A" w:rsidRDefault="00407D0A">
      <w:r>
        <w:separator/>
      </w:r>
    </w:p>
  </w:footnote>
  <w:footnote w:type="continuationSeparator" w:id="0">
    <w:p w:rsidR="00407D0A" w:rsidRDefault="00407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1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B90" w:rsidRDefault="00F22B90" w:rsidP="00F22B90">
    <w:pPr>
      <w:pStyle w:val="bpuHeadSpon"/>
    </w:pPr>
    <w:r w:rsidRPr="00F22B90">
      <w:rPr>
        <w:rStyle w:val="bpuHeadSponChar"/>
      </w:rPr>
      <w:t>S3323</w:t>
    </w:r>
    <w:r>
      <w:t xml:space="preserve"> SWEENEY</w:t>
    </w:r>
    <w:r w:rsidR="006E0A50">
      <w:t xml:space="preserve">, </w:t>
    </w:r>
    <w:r w:rsidR="006E0A50">
      <w:t>SINGLETON</w:t>
    </w:r>
  </w:p>
  <w:p w:rsidR="00F22B90" w:rsidRDefault="00F22B90" w:rsidP="00F22B90">
    <w:pPr>
      <w:pStyle w:val="bpuHeadSpon"/>
    </w:pPr>
    <w:r>
      <w:fldChar w:fldCharType="begin"/>
    </w:r>
    <w:r>
      <w:instrText xml:space="preserve"> PAGE  \* MERGEFORMAT </w:instrText>
    </w:r>
    <w:r>
      <w:fldChar w:fldCharType="separate"/>
    </w:r>
    <w:r w:rsidR="007901B7">
      <w:rPr>
        <w:noProof/>
      </w:rPr>
      <w:t>4</w:t>
    </w:r>
    <w:r>
      <w:fldChar w:fldCharType="end"/>
    </w:r>
  </w:p>
  <w:p w:rsidR="00F22B90" w:rsidRDefault="00F22B90" w:rsidP="00F22B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2B90" w:rsidRDefault="00F22B90" w:rsidP="00F22B90">
    <w:pPr>
      <w:pStyle w:val="bpuHeadSpon"/>
    </w:pPr>
    <w:r w:rsidRPr="00F22B90">
      <w:rPr>
        <w:rStyle w:val="bpuHeadSponChar"/>
      </w:rPr>
      <w:t>S3323</w:t>
    </w:r>
    <w:r>
      <w:t xml:space="preserve"> SWEENEY</w:t>
    </w:r>
    <w:r w:rsidR="006E0A50">
      <w:t xml:space="preserve">, </w:t>
    </w:r>
    <w:r w:rsidR="006E0A50">
      <w:t>SINGLETON</w:t>
    </w:r>
  </w:p>
  <w:p w:rsidR="00F22B90" w:rsidRDefault="00F22B90" w:rsidP="00F22B90">
    <w:pPr>
      <w:pStyle w:val="bpuHeadSpon"/>
    </w:pPr>
    <w:r>
      <w:fldChar w:fldCharType="begin"/>
    </w:r>
    <w:r>
      <w:instrText xml:space="preserve"> PAGE  \* MERGEFORMAT </w:instrText>
    </w:r>
    <w:r>
      <w:fldChar w:fldCharType="separate"/>
    </w:r>
    <w:r w:rsidR="007901B7">
      <w:rPr>
        <w:noProof/>
      </w:rPr>
      <w:t>2</w:t>
    </w:r>
    <w:r>
      <w:fldChar w:fldCharType="end"/>
    </w:r>
  </w:p>
  <w:p w:rsidR="00F22B90" w:rsidRDefault="00F22B90" w:rsidP="00F22B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D0A"/>
    <w:rsid w:val="000006D6"/>
    <w:rsid w:val="000051BD"/>
    <w:rsid w:val="000160A5"/>
    <w:rsid w:val="0001756E"/>
    <w:rsid w:val="0002335B"/>
    <w:rsid w:val="0003549A"/>
    <w:rsid w:val="000367AE"/>
    <w:rsid w:val="00043B22"/>
    <w:rsid w:val="00054975"/>
    <w:rsid w:val="00057D20"/>
    <w:rsid w:val="0006197C"/>
    <w:rsid w:val="0006281F"/>
    <w:rsid w:val="000650B3"/>
    <w:rsid w:val="0008141C"/>
    <w:rsid w:val="00094A55"/>
    <w:rsid w:val="00096787"/>
    <w:rsid w:val="00096BF7"/>
    <w:rsid w:val="000A44A7"/>
    <w:rsid w:val="000B1054"/>
    <w:rsid w:val="000B3411"/>
    <w:rsid w:val="000C054C"/>
    <w:rsid w:val="000C12C2"/>
    <w:rsid w:val="000C5038"/>
    <w:rsid w:val="000D0EDD"/>
    <w:rsid w:val="000D11AF"/>
    <w:rsid w:val="000D6255"/>
    <w:rsid w:val="000D6262"/>
    <w:rsid w:val="000D7B4A"/>
    <w:rsid w:val="000E4006"/>
    <w:rsid w:val="000F3DA2"/>
    <w:rsid w:val="000F5FDE"/>
    <w:rsid w:val="000F7466"/>
    <w:rsid w:val="00110EF3"/>
    <w:rsid w:val="001254DB"/>
    <w:rsid w:val="0013000E"/>
    <w:rsid w:val="00133F81"/>
    <w:rsid w:val="00135943"/>
    <w:rsid w:val="001434ED"/>
    <w:rsid w:val="0014664C"/>
    <w:rsid w:val="001645FB"/>
    <w:rsid w:val="00173D2B"/>
    <w:rsid w:val="00181676"/>
    <w:rsid w:val="00183603"/>
    <w:rsid w:val="0018410E"/>
    <w:rsid w:val="00194E78"/>
    <w:rsid w:val="0019707B"/>
    <w:rsid w:val="00197E8B"/>
    <w:rsid w:val="00197FA4"/>
    <w:rsid w:val="001A161A"/>
    <w:rsid w:val="001A3B79"/>
    <w:rsid w:val="001A66B6"/>
    <w:rsid w:val="001B3FBD"/>
    <w:rsid w:val="001B4716"/>
    <w:rsid w:val="001B4EA4"/>
    <w:rsid w:val="001C7C52"/>
    <w:rsid w:val="001D25F3"/>
    <w:rsid w:val="001E03E1"/>
    <w:rsid w:val="001E15F1"/>
    <w:rsid w:val="001E16FA"/>
    <w:rsid w:val="001E496C"/>
    <w:rsid w:val="001E6213"/>
    <w:rsid w:val="001F14C7"/>
    <w:rsid w:val="001F7405"/>
    <w:rsid w:val="00205533"/>
    <w:rsid w:val="00212B8D"/>
    <w:rsid w:val="00216C3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3EA"/>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B35"/>
    <w:rsid w:val="003C40E8"/>
    <w:rsid w:val="003C43EF"/>
    <w:rsid w:val="003C5A6B"/>
    <w:rsid w:val="003C7FB2"/>
    <w:rsid w:val="003D24DE"/>
    <w:rsid w:val="003E26D4"/>
    <w:rsid w:val="003E47BA"/>
    <w:rsid w:val="003F3B37"/>
    <w:rsid w:val="0040195A"/>
    <w:rsid w:val="00402DC0"/>
    <w:rsid w:val="00407D0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3F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016"/>
    <w:rsid w:val="005B7B53"/>
    <w:rsid w:val="005C07E4"/>
    <w:rsid w:val="005C2124"/>
    <w:rsid w:val="005C336F"/>
    <w:rsid w:val="005C7F3C"/>
    <w:rsid w:val="005D17A8"/>
    <w:rsid w:val="005D3D4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A50"/>
    <w:rsid w:val="006E2895"/>
    <w:rsid w:val="006F180D"/>
    <w:rsid w:val="006F4334"/>
    <w:rsid w:val="006F47AF"/>
    <w:rsid w:val="006F6B8A"/>
    <w:rsid w:val="0070749E"/>
    <w:rsid w:val="00707CD3"/>
    <w:rsid w:val="00716BB9"/>
    <w:rsid w:val="007256D1"/>
    <w:rsid w:val="007279FD"/>
    <w:rsid w:val="007502CB"/>
    <w:rsid w:val="00752D79"/>
    <w:rsid w:val="00752E20"/>
    <w:rsid w:val="00756EDE"/>
    <w:rsid w:val="00764456"/>
    <w:rsid w:val="00765184"/>
    <w:rsid w:val="00781B4D"/>
    <w:rsid w:val="007824BF"/>
    <w:rsid w:val="00783B8D"/>
    <w:rsid w:val="007901B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C6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116"/>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A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DC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965"/>
    <w:rsid w:val="00AA6197"/>
    <w:rsid w:val="00AA6C70"/>
    <w:rsid w:val="00AB16FD"/>
    <w:rsid w:val="00AB31FC"/>
    <w:rsid w:val="00AB4813"/>
    <w:rsid w:val="00AC4BBE"/>
    <w:rsid w:val="00AC6466"/>
    <w:rsid w:val="00AC7639"/>
    <w:rsid w:val="00AD08BB"/>
    <w:rsid w:val="00AD0EC0"/>
    <w:rsid w:val="00AD70D6"/>
    <w:rsid w:val="00AD75BC"/>
    <w:rsid w:val="00AD7BB0"/>
    <w:rsid w:val="00AD7BC9"/>
    <w:rsid w:val="00AE1871"/>
    <w:rsid w:val="00AE6343"/>
    <w:rsid w:val="00AF0DB9"/>
    <w:rsid w:val="00AF1A8C"/>
    <w:rsid w:val="00B0116D"/>
    <w:rsid w:val="00B01173"/>
    <w:rsid w:val="00B02F35"/>
    <w:rsid w:val="00B05A3C"/>
    <w:rsid w:val="00B07100"/>
    <w:rsid w:val="00B1138C"/>
    <w:rsid w:val="00B2574A"/>
    <w:rsid w:val="00B35D8A"/>
    <w:rsid w:val="00B37FAB"/>
    <w:rsid w:val="00B45B34"/>
    <w:rsid w:val="00B57047"/>
    <w:rsid w:val="00B61D86"/>
    <w:rsid w:val="00B6342D"/>
    <w:rsid w:val="00B6797C"/>
    <w:rsid w:val="00B726BD"/>
    <w:rsid w:val="00B732BC"/>
    <w:rsid w:val="00B77626"/>
    <w:rsid w:val="00B90E33"/>
    <w:rsid w:val="00B9676B"/>
    <w:rsid w:val="00BA2EA5"/>
    <w:rsid w:val="00BA364B"/>
    <w:rsid w:val="00BB1190"/>
    <w:rsid w:val="00BB31D0"/>
    <w:rsid w:val="00BB3A11"/>
    <w:rsid w:val="00BB4DDB"/>
    <w:rsid w:val="00BB5D79"/>
    <w:rsid w:val="00BB5F02"/>
    <w:rsid w:val="00BC7892"/>
    <w:rsid w:val="00BE24D6"/>
    <w:rsid w:val="00BE6333"/>
    <w:rsid w:val="00BE7EFA"/>
    <w:rsid w:val="00BF06AD"/>
    <w:rsid w:val="00BF2C67"/>
    <w:rsid w:val="00C0464A"/>
    <w:rsid w:val="00C04F4D"/>
    <w:rsid w:val="00C12E48"/>
    <w:rsid w:val="00C13D14"/>
    <w:rsid w:val="00C15F53"/>
    <w:rsid w:val="00C23F09"/>
    <w:rsid w:val="00C25356"/>
    <w:rsid w:val="00C328D0"/>
    <w:rsid w:val="00C46BC1"/>
    <w:rsid w:val="00C5235F"/>
    <w:rsid w:val="00C54CE2"/>
    <w:rsid w:val="00C66BF3"/>
    <w:rsid w:val="00C70140"/>
    <w:rsid w:val="00C73A95"/>
    <w:rsid w:val="00C73CA7"/>
    <w:rsid w:val="00C822F6"/>
    <w:rsid w:val="00C82AC2"/>
    <w:rsid w:val="00C8456C"/>
    <w:rsid w:val="00C84645"/>
    <w:rsid w:val="00C91E19"/>
    <w:rsid w:val="00C92250"/>
    <w:rsid w:val="00C92402"/>
    <w:rsid w:val="00C92867"/>
    <w:rsid w:val="00C9349F"/>
    <w:rsid w:val="00C93B93"/>
    <w:rsid w:val="00CA037D"/>
    <w:rsid w:val="00CA0837"/>
    <w:rsid w:val="00CA2442"/>
    <w:rsid w:val="00CA4725"/>
    <w:rsid w:val="00CB619E"/>
    <w:rsid w:val="00CB6246"/>
    <w:rsid w:val="00CC0A17"/>
    <w:rsid w:val="00CD0F93"/>
    <w:rsid w:val="00CD115C"/>
    <w:rsid w:val="00CD1BD1"/>
    <w:rsid w:val="00CD528D"/>
    <w:rsid w:val="00CE78BF"/>
    <w:rsid w:val="00CF65EB"/>
    <w:rsid w:val="00CF72AD"/>
    <w:rsid w:val="00D02441"/>
    <w:rsid w:val="00D039F4"/>
    <w:rsid w:val="00D07AC8"/>
    <w:rsid w:val="00D10496"/>
    <w:rsid w:val="00D11173"/>
    <w:rsid w:val="00D1215F"/>
    <w:rsid w:val="00D16561"/>
    <w:rsid w:val="00D17FF8"/>
    <w:rsid w:val="00D268AC"/>
    <w:rsid w:val="00D27FF3"/>
    <w:rsid w:val="00D343D0"/>
    <w:rsid w:val="00D36293"/>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062"/>
    <w:rsid w:val="00E25A5B"/>
    <w:rsid w:val="00E373C7"/>
    <w:rsid w:val="00E4267B"/>
    <w:rsid w:val="00E42F13"/>
    <w:rsid w:val="00E43102"/>
    <w:rsid w:val="00E452DF"/>
    <w:rsid w:val="00E5306B"/>
    <w:rsid w:val="00E543CF"/>
    <w:rsid w:val="00E546FD"/>
    <w:rsid w:val="00E608F1"/>
    <w:rsid w:val="00E611B9"/>
    <w:rsid w:val="00E7144F"/>
    <w:rsid w:val="00E739D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B90"/>
    <w:rsid w:val="00F2542E"/>
    <w:rsid w:val="00F27278"/>
    <w:rsid w:val="00F344E3"/>
    <w:rsid w:val="00F34D58"/>
    <w:rsid w:val="00F40FC9"/>
    <w:rsid w:val="00F41A9D"/>
    <w:rsid w:val="00F44314"/>
    <w:rsid w:val="00F54B9C"/>
    <w:rsid w:val="00F56BE1"/>
    <w:rsid w:val="00F56E96"/>
    <w:rsid w:val="00F573DD"/>
    <w:rsid w:val="00F61E59"/>
    <w:rsid w:val="00F6364B"/>
    <w:rsid w:val="00F63D99"/>
    <w:rsid w:val="00F6426B"/>
    <w:rsid w:val="00F709B3"/>
    <w:rsid w:val="00F7188C"/>
    <w:rsid w:val="00F71A5E"/>
    <w:rsid w:val="00F80AAC"/>
    <w:rsid w:val="00FA0AFC"/>
    <w:rsid w:val="00FA1C82"/>
    <w:rsid w:val="00FA2ED1"/>
    <w:rsid w:val="00FA4A52"/>
    <w:rsid w:val="00FA5C02"/>
    <w:rsid w:val="00FB4045"/>
    <w:rsid w:val="00FB4D8E"/>
    <w:rsid w:val="00FC0D0A"/>
    <w:rsid w:val="00FC1B0B"/>
    <w:rsid w:val="00FC2E10"/>
    <w:rsid w:val="00FD2F97"/>
    <w:rsid w:val="00FE68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4B7872"/>
  <w15:docId w15:val="{046540DF-54D5-422D-A97B-D9D79EDC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074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49E"/>
    <w:rPr>
      <w:rFonts w:ascii="Segoe UI" w:hAnsi="Segoe UI" w:cs="Segoe UI"/>
      <w:spacing w:val="4"/>
      <w:sz w:val="18"/>
      <w:szCs w:val="18"/>
    </w:rPr>
  </w:style>
  <w:style w:type="character" w:styleId="LineNumber">
    <w:name w:val="line number"/>
    <w:basedOn w:val="DefaultParagraphFont"/>
    <w:semiHidden/>
    <w:unhideWhenUsed/>
    <w:rsid w:val="00F22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1040</Words>
  <Characters>5873</Characters>
  <Application>Microsoft Office Word</Application>
  <DocSecurity>0</DocSecurity>
  <Lines>150</Lines>
  <Paragraphs>36</Paragraphs>
  <ScaleCrop>false</ScaleCrop>
  <HeadingPairs>
    <vt:vector size="2" baseType="variant">
      <vt:variant>
        <vt:lpstr>Title</vt:lpstr>
      </vt:variant>
      <vt:variant>
        <vt:i4>1</vt:i4>
      </vt:variant>
    </vt:vector>
  </HeadingPairs>
  <TitlesOfParts>
    <vt:vector size="1" baseType="lpstr">
      <vt:lpstr>S3323</vt:lpstr>
    </vt:vector>
  </TitlesOfParts>
  <Manager>R230</Manager>
  <Company>NJ Office of Legislative Services</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S3323</dc:title>
  <dc:subject>20-11799</dc:subject>
  <dc:creator>Senator  SWEENEY</dc:creator>
  <cp:keywords>S3323|4|HS |285|219|312|N|0|</cp:keywords>
  <dc:description>INTRODUCED JANUARY 11, 2020</dc:description>
  <cp:lastModifiedBy>Todaro, Vivian</cp:lastModifiedBy>
  <cp:revision>2</cp:revision>
  <cp:lastPrinted>2021-01-15T14:55:00Z</cp:lastPrinted>
  <dcterms:created xsi:type="dcterms:W3CDTF">2021-01-15T14:56:00Z</dcterms:created>
  <dcterms:modified xsi:type="dcterms:W3CDTF">2021-01-15T14:56:00Z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