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147" w:rsidRDefault="00E87147" w:rsidP="00E871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3331 </w:t>
      </w:r>
    </w:p>
    <w:p w:rsidR="00E87147" w:rsidRPr="009D38FF" w:rsidRDefault="00E87147" w:rsidP="00E871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48286" r:id="rId7"/>
        </w:object>
      </w:r>
    </w:p>
    <w:p w:rsidR="00E87147" w:rsidRDefault="00E87147" w:rsidP="00E87147">
      <w:pPr>
        <w:pStyle w:val="bpuState"/>
      </w:pPr>
      <w:r>
        <w:t>STATE OF NEW JERSEY</w:t>
      </w:r>
    </w:p>
    <w:p w:rsidR="00E87147" w:rsidRDefault="00E87147" w:rsidP="00E87147">
      <w:pPr>
        <w:pStyle w:val="bpuLegislature"/>
      </w:pPr>
      <w:r>
        <w:t>219th LEGISLATURE</w:t>
      </w:r>
    </w:p>
    <w:p w:rsidR="00E87147" w:rsidRDefault="00E87147" w:rsidP="00E8714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48287" r:id="rId8"/>
        </w:object>
      </w:r>
      <w:r>
        <w:t xml:space="preserve">  </w:t>
      </w:r>
    </w:p>
    <w:p w:rsidR="00E87147" w:rsidRDefault="00E87147" w:rsidP="00E87147">
      <w:pPr>
        <w:pStyle w:val="bpuIntro"/>
      </w:pPr>
      <w:r>
        <w:t>INTRODUCED JANUARY 11, 2021</w:t>
      </w:r>
    </w:p>
    <w:p w:rsidR="00E87147" w:rsidRDefault="00E87147" w:rsidP="00E87147">
      <w:pPr>
        <w:pStyle w:val="bpuIntro"/>
      </w:pPr>
    </w:p>
    <w:p w:rsidR="00E87147" w:rsidRDefault="00E87147" w:rsidP="00E87147">
      <w:pPr>
        <w:pStyle w:val="bpuIntro"/>
        <w:sectPr w:rsidR="00E87147" w:rsidSect="00E8714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87147" w:rsidRDefault="00E87147" w:rsidP="00E87147">
      <w:pPr>
        <w:pStyle w:val="bpuIntro"/>
      </w:pPr>
    </w:p>
    <w:p w:rsidR="00E87147" w:rsidRDefault="00E87147" w:rsidP="00E87147">
      <w:pPr>
        <w:pStyle w:val="bpuSponsor"/>
      </w:pPr>
      <w:r>
        <w:t>Sponsored by:</w:t>
      </w:r>
    </w:p>
    <w:p w:rsidR="00E87147" w:rsidRDefault="00E87147" w:rsidP="00E87147">
      <w:pPr>
        <w:pStyle w:val="bpuSponsor"/>
      </w:pPr>
      <w:r>
        <w:t>Senator  JOSEPH P. CRYAN</w:t>
      </w:r>
    </w:p>
    <w:p w:rsidR="00E87147" w:rsidRDefault="00E87147" w:rsidP="00E87147">
      <w:pPr>
        <w:pStyle w:val="bpuSponsor"/>
      </w:pPr>
      <w:r>
        <w:t>District 20 (Union)</w:t>
      </w:r>
    </w:p>
    <w:p w:rsidR="00E87147" w:rsidRDefault="00E87147" w:rsidP="00E87147">
      <w:pPr>
        <w:pStyle w:val="bpuSponsor"/>
      </w:pPr>
    </w:p>
    <w:p w:rsidR="00E87147" w:rsidRDefault="00E87147" w:rsidP="00E87147">
      <w:pPr>
        <w:pStyle w:val="bpuSponsor"/>
      </w:pPr>
    </w:p>
    <w:p w:rsidR="00E87147" w:rsidRDefault="00E87147" w:rsidP="00E87147">
      <w:pPr>
        <w:pStyle w:val="bpuSponsor"/>
      </w:pPr>
    </w:p>
    <w:p w:rsidR="00E87147" w:rsidRDefault="00E87147" w:rsidP="00E87147">
      <w:pPr>
        <w:pStyle w:val="bpuSponsor"/>
      </w:pPr>
    </w:p>
    <w:p w:rsidR="00E87147" w:rsidRDefault="00E87147" w:rsidP="00E87147">
      <w:pPr>
        <w:pStyle w:val="bpuSponsor"/>
      </w:pPr>
      <w:r>
        <w:t>SYNOPSIS</w:t>
      </w:r>
    </w:p>
    <w:p w:rsidR="00E87147" w:rsidRDefault="00E87147" w:rsidP="00E87147">
      <w:pPr>
        <w:pStyle w:val="bpuNormText"/>
      </w:pPr>
      <w:r>
        <w:tab/>
        <w:t xml:space="preserve">Provides that denial of services based on a person’s disability or perceived disability by domestic violence shelters is unlawful discrimination. </w:t>
      </w:r>
    </w:p>
    <w:p w:rsidR="00E87147" w:rsidRDefault="00E87147" w:rsidP="00E87147">
      <w:pPr>
        <w:pStyle w:val="bpuNormText"/>
      </w:pPr>
    </w:p>
    <w:p w:rsidR="00E87147" w:rsidRDefault="00E87147" w:rsidP="00E87147">
      <w:pPr>
        <w:pStyle w:val="bpuSponsor"/>
      </w:pPr>
      <w:r>
        <w:t xml:space="preserve">CURRENT VERSION OF TEXT </w:t>
      </w:r>
    </w:p>
    <w:p w:rsidR="00E87147" w:rsidRDefault="00E87147" w:rsidP="00E87147">
      <w:pPr>
        <w:pStyle w:val="bpuNormText"/>
      </w:pPr>
      <w:r>
        <w:tab/>
        <w:t>As introduced.</w:t>
      </w:r>
    </w:p>
    <w:p w:rsidR="00E87147" w:rsidRDefault="00E87147" w:rsidP="00E871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87147" w:rsidRDefault="00E8714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87147" w:rsidSect="00E871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E6B7E" w:rsidRPr="009D7CCF" w:rsidRDefault="004E6B7E" w:rsidP="004E6B7E">
      <w:pPr>
        <w:pStyle w:val="HangingAnAct"/>
      </w:pPr>
      <w:r w:rsidRPr="004E6B7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unlawful discrimination by domestic violence shelters and supplementing Title 10 of the Revised Statutes.</w:t>
      </w:r>
    </w:p>
    <w:p w:rsidR="004E6B7E" w:rsidRPr="00D71D68" w:rsidRDefault="004E6B7E" w:rsidP="004E6B7E"/>
    <w:p w:rsidR="004E6B7E" w:rsidRPr="00AA7880" w:rsidRDefault="004E6B7E" w:rsidP="004E6B7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E6B7E" w:rsidRDefault="004E6B7E" w:rsidP="004E6B7E"/>
    <w:p w:rsidR="004E6B7E" w:rsidRDefault="004E6B7E" w:rsidP="004E6B7E">
      <w:r>
        <w:tab/>
        <w:t>1.</w:t>
      </w:r>
      <w:r>
        <w:tab/>
        <w:t>It shall be an unlawful discrimination for a</w:t>
      </w:r>
      <w:r w:rsidRPr="008A567D">
        <w:t xml:space="preserve"> </w:t>
      </w:r>
      <w:r>
        <w:t>shelter that operates under the “Shelters for Victims of Domestic Violence Act,” P.L.1979, c.337 (C.30:14-1 et seq.) to deny admission to a person seeking the shelter’s services based on that person’s disability or perceived disability.</w:t>
      </w:r>
      <w:r w:rsidRPr="008A567D">
        <w:t xml:space="preserve">  Whenever the Attorney General receives a complaint alleging an unlawful discrimination pursuant to this section, a complaint shall be investigated and prosecuted in accordance with the provisions of the "Law Against Discrimination," P.L.1945, c.169 (C.10:5-1 et seq.). </w:t>
      </w:r>
    </w:p>
    <w:p w:rsidR="004E6B7E" w:rsidRPr="00D71D68" w:rsidRDefault="004E6B7E" w:rsidP="004E6B7E"/>
    <w:p w:rsidR="004E6B7E" w:rsidRDefault="004E6B7E" w:rsidP="004E6B7E">
      <w:r>
        <w:tab/>
        <w:t>2.</w:t>
      </w:r>
      <w:r>
        <w:tab/>
        <w:t>This act shall take effect immediately.</w:t>
      </w:r>
    </w:p>
    <w:p w:rsidR="004E6B7E" w:rsidRPr="00AA7880" w:rsidRDefault="004E6B7E" w:rsidP="004E6B7E"/>
    <w:p w:rsidR="004E6B7E" w:rsidRPr="00CE7BD8" w:rsidRDefault="004E6B7E" w:rsidP="004E6B7E"/>
    <w:p w:rsidR="004E6B7E" w:rsidRPr="00AA7880" w:rsidRDefault="004E6B7E" w:rsidP="004E6B7E">
      <w:pPr>
        <w:jc w:val="center"/>
      </w:pPr>
      <w:r w:rsidRPr="00D71D68">
        <w:t>STATEMENT</w:t>
      </w:r>
    </w:p>
    <w:p w:rsidR="004E6B7E" w:rsidRDefault="004E6B7E" w:rsidP="004E6B7E">
      <w:pPr>
        <w:jc w:val="center"/>
      </w:pPr>
    </w:p>
    <w:p w:rsidR="004E6B7E" w:rsidRPr="00B822DD" w:rsidRDefault="004E6B7E" w:rsidP="00B822DD">
      <w:r>
        <w:tab/>
        <w:t>This bill incorporates in statute that it shall be an unlawful discrimination for a</w:t>
      </w:r>
      <w:r w:rsidRPr="008A567D">
        <w:t xml:space="preserve"> </w:t>
      </w:r>
      <w:r>
        <w:t>shelter that operates under the “Shelters for Victims of Domestic Violence Act,” P.L.1979, c.337 (C.30:14-1 et seq.) to deny admission to a person seeking the shelter’s services based on that person’s disability or perceived disability.</w:t>
      </w:r>
      <w:r w:rsidRPr="008A567D">
        <w:t xml:space="preserve">  </w:t>
      </w:r>
      <w:r>
        <w:t xml:space="preserve">This bill supplements the </w:t>
      </w:r>
      <w:r w:rsidRPr="008A567D">
        <w:t>"Law Against Discrimination," P.L.1945,</w:t>
      </w:r>
      <w:r w:rsidR="00B822DD">
        <w:t> </w:t>
      </w:r>
      <w:r w:rsidRPr="008A567D">
        <w:t>c.169 (C.10:5-1 et seq.)</w:t>
      </w:r>
      <w:r>
        <w:t xml:space="preserve"> and provides that if</w:t>
      </w:r>
      <w:r w:rsidRPr="008A567D">
        <w:t xml:space="preserve"> the Attorney General receives a complaint alleging </w:t>
      </w:r>
      <w:r>
        <w:t>this type of</w:t>
      </w:r>
      <w:r w:rsidRPr="008A567D">
        <w:t xml:space="preserve"> unlawful discrimination,</w:t>
      </w:r>
      <w:r w:rsidRPr="00376BB5">
        <w:t xml:space="preserve"> </w:t>
      </w:r>
      <w:r w:rsidRPr="008A567D">
        <w:t>a complaint shall be investigated and prosecuted in accordance with the provisions of the "Law Against Discrimination</w:t>
      </w:r>
      <w:r>
        <w:t>.</w:t>
      </w:r>
      <w:r w:rsidRPr="008A567D">
        <w:t xml:space="preserve">"  </w:t>
      </w:r>
      <w:r>
        <w:t xml:space="preserve">Remedies available under the </w:t>
      </w:r>
      <w:r w:rsidRPr="008A567D">
        <w:t>"Law Against Discrimination"</w:t>
      </w:r>
      <w:r>
        <w:t xml:space="preserve"> include, in addition to any other relief or affirmative action provided by law, liability for penalties as set forth in section 2 of P.L.1983, c.412 (C.10:5-14.1a). The penalties shall be determined by the Director of the Division of Civil Rights.  Maximum amounts set forth in the statute provide for: (1) an amount not exceeding $10,000 if the respondent has not committed any prior violation within the five-year period preceding the new charge; (2) an amount not exceeding $25,000 if the respondent has been adjudged to have committed one other violation within the five-year period; and (3) an amount not exceeding $50,000 if the respondent has committed two or more violations within the seven-year period. </w:t>
      </w:r>
    </w:p>
    <w:sectPr w:rsidR="004E6B7E" w:rsidRPr="00B822DD" w:rsidSect="00E8714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41A" w:rsidRDefault="005D241A">
      <w:r>
        <w:separator/>
      </w:r>
    </w:p>
  </w:endnote>
  <w:endnote w:type="continuationSeparator" w:id="0">
    <w:p w:rsidR="005D241A" w:rsidRDefault="005D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41A" w:rsidRDefault="005D241A">
      <w:r>
        <w:separator/>
      </w:r>
    </w:p>
  </w:footnote>
  <w:footnote w:type="continuationSeparator" w:id="0">
    <w:p w:rsidR="005D241A" w:rsidRDefault="005D2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051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87147" w:rsidRDefault="00E87147" w:rsidP="00E87147">
    <w:pPr>
      <w:pStyle w:val="bpuHeadSpon"/>
    </w:pPr>
    <w:r w:rsidRPr="00E87147">
      <w:rPr>
        <w:rStyle w:val="bpuHeadSponChar"/>
      </w:rPr>
      <w:t>S3331</w:t>
    </w:r>
    <w:r>
      <w:t xml:space="preserve"> CRYAN</w:t>
    </w:r>
  </w:p>
  <w:p w:rsidR="00E87147" w:rsidRDefault="00E87147" w:rsidP="00E871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22DD">
      <w:rPr>
        <w:noProof/>
      </w:rPr>
      <w:t>3</w:t>
    </w:r>
    <w:r>
      <w:fldChar w:fldCharType="end"/>
    </w:r>
  </w:p>
  <w:p w:rsidR="00E87147" w:rsidRDefault="00E87147" w:rsidP="00E871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87147" w:rsidRDefault="00E87147" w:rsidP="00E87147">
    <w:pPr>
      <w:pStyle w:val="bpuHeadSpon"/>
    </w:pPr>
    <w:r w:rsidRPr="00E87147">
      <w:rPr>
        <w:rStyle w:val="bpuHeadSponChar"/>
      </w:rPr>
      <w:t>S3331</w:t>
    </w:r>
    <w:r>
      <w:t xml:space="preserve"> CRYAN</w:t>
    </w:r>
  </w:p>
  <w:p w:rsidR="00E87147" w:rsidRDefault="00E87147" w:rsidP="00E871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2625">
      <w:rPr>
        <w:noProof/>
      </w:rPr>
      <w:t>2</w:t>
    </w:r>
    <w:r>
      <w:fldChar w:fldCharType="end"/>
    </w:r>
  </w:p>
  <w:p w:rsidR="00E87147" w:rsidRDefault="00E87147" w:rsidP="00E871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4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736"/>
    <w:rsid w:val="00492076"/>
    <w:rsid w:val="00493B1D"/>
    <w:rsid w:val="00497037"/>
    <w:rsid w:val="004A3009"/>
    <w:rsid w:val="004A6940"/>
    <w:rsid w:val="004A77A4"/>
    <w:rsid w:val="004C742C"/>
    <w:rsid w:val="004E1F3E"/>
    <w:rsid w:val="004E6B7E"/>
    <w:rsid w:val="004F21BD"/>
    <w:rsid w:val="004F4F1D"/>
    <w:rsid w:val="004F74DD"/>
    <w:rsid w:val="00501317"/>
    <w:rsid w:val="0050495C"/>
    <w:rsid w:val="00505DC9"/>
    <w:rsid w:val="00506E1E"/>
    <w:rsid w:val="00513C81"/>
    <w:rsid w:val="00522625"/>
    <w:rsid w:val="00527BFB"/>
    <w:rsid w:val="00532A32"/>
    <w:rsid w:val="0053796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6B8A"/>
    <w:rsid w:val="005A18DC"/>
    <w:rsid w:val="005B3F92"/>
    <w:rsid w:val="005B479C"/>
    <w:rsid w:val="005B561E"/>
    <w:rsid w:val="005C07E4"/>
    <w:rsid w:val="005C2124"/>
    <w:rsid w:val="005C336F"/>
    <w:rsid w:val="005C7F3C"/>
    <w:rsid w:val="005D241A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2DCB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51F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2E4"/>
    <w:rsid w:val="008B2850"/>
    <w:rsid w:val="008C79B3"/>
    <w:rsid w:val="008D77BD"/>
    <w:rsid w:val="008E454C"/>
    <w:rsid w:val="008F1E5A"/>
    <w:rsid w:val="008F4EA5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23C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2D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526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147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5E311B9-CD62-46A0-BCD4-74869D047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87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385</Words>
  <Characters>2170</Characters>
  <Application>Microsoft Office Word</Application>
  <DocSecurity>0</DocSecurity>
  <Lines>68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S3331</vt:lpstr>
    </vt:vector>
  </TitlesOfParts>
  <Manager>R230</Manager>
  <Company>NJ Office of Legislative Services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S3331</dc:title>
  <dc:subject/>
  <dc:creator>Senator  CRYAN</dc:creator>
  <cp:keywords>S3331|2|JU |103|0|103|N|0|</cp:keywords>
  <dc:description>INTRODUCED JANUARY 11, 2021</dc:description>
  <cp:lastModifiedBy>Bektas, Brenda</cp:lastModifiedBy>
  <cp:revision>2</cp:revision>
  <cp:lastPrinted>2005-10-12T19:02:00Z</cp:lastPrinted>
  <dcterms:created xsi:type="dcterms:W3CDTF">2021-01-12T14:17:00Z</dcterms:created>
  <dcterms:modified xsi:type="dcterms:W3CDTF">2021-01-12T14:17:00Z</dcterms:modified>
  <cp:category>s.1: C.10:5-3.2 to 2020/127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