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2FB" w:rsidRDefault="007732FB" w:rsidP="007732FB">
      <w:pPr>
        <w:pStyle w:val="bpuBill"/>
      </w:pPr>
      <w:bookmarkStart w:id="0" w:name="bpuFrontPg"/>
      <w:bookmarkStart w:id="1" w:name="_GoBack"/>
      <w:bookmarkEnd w:id="0"/>
      <w:bookmarkEnd w:id="1"/>
      <w:r>
        <w:t xml:space="preserve">SENATE, No. 3337 </w:t>
      </w:r>
    </w:p>
    <w:p w:rsidR="007732FB" w:rsidRPr="009D38FF" w:rsidRDefault="007732FB" w:rsidP="007732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5264" r:id="rId7"/>
        </w:object>
      </w:r>
    </w:p>
    <w:p w:rsidR="007732FB" w:rsidRDefault="007732FB" w:rsidP="007732FB">
      <w:pPr>
        <w:pStyle w:val="bpuState"/>
      </w:pPr>
      <w:r>
        <w:t>STATE OF NEW JERSEY</w:t>
      </w:r>
    </w:p>
    <w:p w:rsidR="007732FB" w:rsidRDefault="007732FB" w:rsidP="007732FB">
      <w:pPr>
        <w:pStyle w:val="bpuLegislature"/>
      </w:pPr>
      <w:r>
        <w:t>219th LEGISLATURE</w:t>
      </w:r>
    </w:p>
    <w:p w:rsidR="007732FB" w:rsidRDefault="007732FB" w:rsidP="007732FB">
      <w:pPr>
        <w:pStyle w:val="bpuWpGraphic"/>
      </w:pPr>
      <w:r>
        <w:object w:dxaOrig="8985" w:dyaOrig="255">
          <v:shape id="_x0000_i1026" type="#_x0000_t75" style="width:6in;height:12pt" o:ole="">
            <v:imagedata r:id="rId6" o:title=""/>
          </v:shape>
          <o:OLEObject Type="Embed" ProgID="WPWin6.1" ShapeID="_x0000_i1026" DrawAspect="Content" ObjectID="_1676445265" r:id="rId8"/>
        </w:object>
      </w:r>
      <w:r>
        <w:t xml:space="preserve">  </w:t>
      </w:r>
    </w:p>
    <w:p w:rsidR="007732FB" w:rsidRDefault="007732FB" w:rsidP="007732FB">
      <w:pPr>
        <w:pStyle w:val="bpuIntro"/>
      </w:pPr>
      <w:r>
        <w:t>INTRODUCED JANUARY 11, 2021</w:t>
      </w:r>
    </w:p>
    <w:p w:rsidR="007732FB" w:rsidRDefault="007732FB" w:rsidP="007732FB">
      <w:pPr>
        <w:pStyle w:val="bpuIntro"/>
      </w:pPr>
    </w:p>
    <w:p w:rsidR="007732FB" w:rsidRDefault="007732FB" w:rsidP="007732FB">
      <w:pPr>
        <w:pStyle w:val="bpuIntro"/>
        <w:sectPr w:rsidR="007732FB" w:rsidSect="008F07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732FB" w:rsidRDefault="007732FB" w:rsidP="007732FB">
      <w:pPr>
        <w:pStyle w:val="bpuIntro"/>
      </w:pPr>
    </w:p>
    <w:p w:rsidR="007732FB" w:rsidRDefault="007732FB" w:rsidP="007732FB">
      <w:pPr>
        <w:pStyle w:val="bpuSponsor"/>
      </w:pPr>
      <w:r>
        <w:t>Sponsored by:</w:t>
      </w:r>
    </w:p>
    <w:p w:rsidR="007732FB" w:rsidRDefault="007732FB" w:rsidP="007732FB">
      <w:pPr>
        <w:pStyle w:val="bpuSponsor"/>
      </w:pPr>
      <w:r>
        <w:t>Senator  NILSA I. CRUZ-PEREZ</w:t>
      </w:r>
    </w:p>
    <w:p w:rsidR="007732FB" w:rsidRDefault="007732FB" w:rsidP="007732FB">
      <w:pPr>
        <w:pStyle w:val="bpuSponsor"/>
      </w:pPr>
      <w:r>
        <w:t>District 5 (Camden and Gloucester)</w:t>
      </w:r>
    </w:p>
    <w:p w:rsidR="007732FB" w:rsidRDefault="00C54F2C" w:rsidP="00C54F2C">
      <w:pPr>
        <w:pStyle w:val="bpuSponsor"/>
      </w:pPr>
      <w:r>
        <w:t>Senator  ANTHONY M. BUCCO</w:t>
      </w:r>
    </w:p>
    <w:p w:rsidR="00C54F2C" w:rsidRDefault="00C54F2C" w:rsidP="00C54F2C">
      <w:pPr>
        <w:pStyle w:val="bpuSponsor"/>
      </w:pPr>
      <w:r>
        <w:t>District 25 (Morris and Somerset)</w:t>
      </w:r>
    </w:p>
    <w:p w:rsidR="00C54F2C" w:rsidRPr="00C54F2C" w:rsidRDefault="00C54F2C" w:rsidP="00C54F2C">
      <w:pPr>
        <w:pStyle w:val="bpuSponsor"/>
      </w:pPr>
    </w:p>
    <w:p w:rsidR="007732FB" w:rsidRDefault="008F0766" w:rsidP="008F0766">
      <w:pPr>
        <w:pStyle w:val="bpuSponsor"/>
      </w:pPr>
      <w:r>
        <w:t>Co-Sponsored by:</w:t>
      </w:r>
    </w:p>
    <w:p w:rsidR="008F0766" w:rsidRDefault="008F0766" w:rsidP="008F0766">
      <w:pPr>
        <w:pStyle w:val="bpuSponsor"/>
      </w:pPr>
      <w:r w:rsidRPr="008F0766">
        <w:t>Senator Gopal</w:t>
      </w:r>
    </w:p>
    <w:p w:rsidR="008F0766" w:rsidRDefault="008F0766" w:rsidP="008F0766"/>
    <w:p w:rsidR="008F0766" w:rsidRPr="008F0766" w:rsidRDefault="008F0766" w:rsidP="008F0766"/>
    <w:p w:rsidR="007732FB" w:rsidRDefault="007732FB" w:rsidP="007732FB">
      <w:pPr>
        <w:pStyle w:val="bpuSponsor"/>
      </w:pPr>
    </w:p>
    <w:p w:rsidR="007732FB" w:rsidRDefault="007732FB" w:rsidP="007732FB">
      <w:pPr>
        <w:pStyle w:val="bpuSponsor"/>
      </w:pPr>
    </w:p>
    <w:p w:rsidR="007732FB" w:rsidRDefault="007732FB" w:rsidP="007732FB">
      <w:pPr>
        <w:pStyle w:val="bpuSponsor"/>
      </w:pPr>
      <w:r>
        <w:t>SYNOPSIS</w:t>
      </w:r>
    </w:p>
    <w:p w:rsidR="007732FB" w:rsidRDefault="007732FB" w:rsidP="007732FB">
      <w:pPr>
        <w:pStyle w:val="bpuNormText"/>
      </w:pPr>
      <w:r>
        <w:tab/>
        <w:t xml:space="preserve">Concerns restaurant tents during coronavirus disease 2019 pandemic. </w:t>
      </w:r>
    </w:p>
    <w:p w:rsidR="007732FB" w:rsidRDefault="007732FB" w:rsidP="007732FB">
      <w:pPr>
        <w:pStyle w:val="bpuNormText"/>
      </w:pPr>
    </w:p>
    <w:p w:rsidR="007732FB" w:rsidRDefault="007732FB" w:rsidP="007732FB">
      <w:pPr>
        <w:pStyle w:val="bpuSponsor"/>
      </w:pPr>
      <w:r>
        <w:t xml:space="preserve">CURRENT VERSION OF TEXT </w:t>
      </w:r>
    </w:p>
    <w:p w:rsidR="007732FB" w:rsidRDefault="007732FB" w:rsidP="007732FB">
      <w:pPr>
        <w:pStyle w:val="bpuNormText"/>
      </w:pPr>
      <w:r>
        <w:tab/>
        <w:t>As introduced.</w:t>
      </w:r>
    </w:p>
    <w:p w:rsidR="007732FB" w:rsidRDefault="007732FB" w:rsidP="007732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32FB" w:rsidRDefault="007732FB" w:rsidP="008916EC">
      <w:pPr>
        <w:pStyle w:val="FronterPage"/>
        <w:tabs>
          <w:tab w:val="clear" w:pos="720"/>
          <w:tab w:val="clear" w:pos="1440"/>
          <w:tab w:val="clear" w:pos="2160"/>
          <w:tab w:val="clear" w:pos="2880"/>
          <w:tab w:val="clear" w:pos="3600"/>
          <w:tab w:val="clear" w:pos="4320"/>
          <w:tab w:val="clear" w:pos="5040"/>
        </w:tabs>
        <w:sectPr w:rsidR="007732FB" w:rsidSect="007732FB">
          <w:type w:val="continuous"/>
          <w:pgSz w:w="12240" w:h="20160" w:code="5"/>
          <w:pgMar w:top="1440" w:right="2275" w:bottom="1440" w:left="2275" w:header="72" w:footer="720" w:gutter="0"/>
          <w:pgNumType w:start="1"/>
          <w:cols w:space="720"/>
          <w:docGrid w:linePitch="360"/>
        </w:sectPr>
      </w:pPr>
    </w:p>
    <w:p w:rsidR="00866A7B" w:rsidRPr="00677316" w:rsidRDefault="00866A7B" w:rsidP="00866A7B">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restaurant tents during the coronavirus disease 2019 pandemic.</w:t>
      </w:r>
    </w:p>
    <w:p w:rsidR="00866A7B" w:rsidRPr="00D71D68" w:rsidRDefault="00866A7B" w:rsidP="00866A7B"/>
    <w:p w:rsidR="00866A7B" w:rsidRPr="00AA7880" w:rsidRDefault="00866A7B" w:rsidP="00866A7B">
      <w:r>
        <w:tab/>
      </w:r>
      <w:r>
        <w:rPr>
          <w:rStyle w:val="BillHeading2"/>
        </w:rPr>
        <w:t xml:space="preserve">Be It Enacted </w:t>
      </w:r>
      <w:r>
        <w:rPr>
          <w:rStyle w:val="BillLanguage"/>
        </w:rPr>
        <w:t>by the Senate and General Assembly of the State of New Jersey:</w:t>
      </w:r>
    </w:p>
    <w:p w:rsidR="00866A7B" w:rsidRDefault="00866A7B" w:rsidP="00866A7B"/>
    <w:p w:rsidR="00866A7B" w:rsidRDefault="00866A7B" w:rsidP="00866A7B">
      <w:r>
        <w:tab/>
        <w:t>1.</w:t>
      </w:r>
      <w:r>
        <w:tab/>
        <w:t>a.</w:t>
      </w:r>
      <w:r w:rsidRPr="00CC1179">
        <w:t xml:space="preserve"> </w:t>
      </w:r>
      <w:r>
        <w:t>Notwithstanding any law, rule, or regulation to the contrary, restaurants, cafeterias, dining establishments, and food courts, with or without a liquor license, bars, and all other holders of a liquor license with retail consumption privileges, collectively referred to as “food or beverage establishments,” may seat patrons in an open air space that has a fixed roof or temporary or seasonal awning or cover with at least two sides through which egress is possible, provided that the fixed roof or temporary or seasonal awning or cover is anchored, staked, or fastened in any manner.</w:t>
      </w:r>
    </w:p>
    <w:p w:rsidR="00866A7B" w:rsidRPr="001F6CE4" w:rsidRDefault="00866A7B" w:rsidP="00866A7B">
      <w:r>
        <w:tab/>
        <w:t>b.</w:t>
      </w:r>
      <w:r>
        <w:tab/>
        <w:t>A food or beverage establishment shall not seat a patron in an open air space as provided in subsection a. of this section if the roof, awning, or cover has accumulated more than two inches of snow, unless the roof, awning, or cover is certified pursuant to c</w:t>
      </w:r>
      <w:r w:rsidRPr="009812D1">
        <w:t>hapter 23 of Title 5 of the N</w:t>
      </w:r>
      <w:r>
        <w:t xml:space="preserve">ew </w:t>
      </w:r>
      <w:r w:rsidRPr="009812D1">
        <w:t>J</w:t>
      </w:r>
      <w:r>
        <w:t>ersey</w:t>
      </w:r>
      <w:r w:rsidRPr="009812D1">
        <w:t xml:space="preserve"> Administrative Code</w:t>
      </w:r>
      <w:r>
        <w:t xml:space="preserve"> to hold a snow load.</w:t>
      </w:r>
    </w:p>
    <w:p w:rsidR="00866A7B" w:rsidRPr="00D71D68" w:rsidRDefault="00866A7B" w:rsidP="00866A7B"/>
    <w:p w:rsidR="00866A7B" w:rsidRPr="00AA7880" w:rsidRDefault="00866A7B" w:rsidP="00866A7B">
      <w:r>
        <w:tab/>
        <w:t>2.</w:t>
      </w:r>
      <w:r>
        <w:tab/>
      </w:r>
      <w:r w:rsidRPr="006849C1">
        <w:t>This act shall take effect immediately and shall expire upon the expiration of Executive Order No. 103, or any extension thereof or any replacement therefor.</w:t>
      </w:r>
    </w:p>
    <w:p w:rsidR="00866A7B" w:rsidRDefault="00866A7B" w:rsidP="00866A7B"/>
    <w:p w:rsidR="00866A7B" w:rsidRPr="00CE7BD8" w:rsidRDefault="00866A7B" w:rsidP="00866A7B"/>
    <w:p w:rsidR="00866A7B" w:rsidRPr="00AA7880" w:rsidRDefault="00866A7B" w:rsidP="00866A7B">
      <w:pPr>
        <w:jc w:val="center"/>
      </w:pPr>
      <w:r w:rsidRPr="00D71D68">
        <w:t>STATEMENT</w:t>
      </w:r>
    </w:p>
    <w:p w:rsidR="00866A7B" w:rsidRDefault="00866A7B" w:rsidP="00866A7B"/>
    <w:p w:rsidR="00866A7B" w:rsidRDefault="00866A7B" w:rsidP="00866A7B">
      <w:r>
        <w:tab/>
        <w:t xml:space="preserve">This bill would allow restaurants to seat patrons in an open air space with a fixed roof or temporary or seasonal awning or cover with at least two sides through which egress is possible, provided that the cover is anchored. The roof, awning, or cover must not have accumulated more than two inches of snow, or must be certified pursuant to chapter 23 of Title 5 of the New Jersey Administrative Code to hold a snow load. The intent of this bill is to </w:t>
      </w:r>
      <w:r w:rsidRPr="003C7FD7">
        <w:t xml:space="preserve">exempt restaurants from </w:t>
      </w:r>
      <w:r>
        <w:t xml:space="preserve">certain </w:t>
      </w:r>
      <w:r w:rsidRPr="003C7FD7">
        <w:t xml:space="preserve">requirements on snow certification during </w:t>
      </w:r>
      <w:r>
        <w:t>the coronavirus disease 2019 pandemic.</w:t>
      </w:r>
    </w:p>
    <w:sectPr w:rsidR="00866A7B" w:rsidSect="007732F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629" w:rsidRDefault="00190629">
      <w:r>
        <w:separator/>
      </w:r>
    </w:p>
  </w:endnote>
  <w:endnote w:type="continuationSeparator" w:id="0">
    <w:p w:rsidR="00190629" w:rsidRDefault="0019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F2C" w:rsidRDefault="008F0766" w:rsidP="008F0766">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629" w:rsidRDefault="00190629">
      <w:r>
        <w:separator/>
      </w:r>
    </w:p>
  </w:footnote>
  <w:footnote w:type="continuationSeparator" w:id="0">
    <w:p w:rsidR="00190629" w:rsidRDefault="0019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1D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32FB" w:rsidRDefault="007732FB" w:rsidP="007732FB">
    <w:pPr>
      <w:pStyle w:val="bpuHeadSpon"/>
    </w:pPr>
    <w:r w:rsidRPr="007732FB">
      <w:rPr>
        <w:rStyle w:val="bpuHeadSponChar"/>
      </w:rPr>
      <w:t>S3337</w:t>
    </w:r>
    <w:r>
      <w:t xml:space="preserve"> CRUZ-PEREZ</w:t>
    </w:r>
  </w:p>
  <w:p w:rsidR="007732FB" w:rsidRDefault="007732FB" w:rsidP="007732FB">
    <w:pPr>
      <w:pStyle w:val="bpuHeadSpon"/>
    </w:pPr>
    <w:r>
      <w:fldChar w:fldCharType="begin"/>
    </w:r>
    <w:r>
      <w:instrText xml:space="preserve"> PAGE  \* MERGEFORMAT </w:instrText>
    </w:r>
    <w:r>
      <w:fldChar w:fldCharType="separate"/>
    </w:r>
    <w:r w:rsidR="00DC4DEA">
      <w:rPr>
        <w:noProof/>
      </w:rPr>
      <w:t>3</w:t>
    </w:r>
    <w:r>
      <w:fldChar w:fldCharType="end"/>
    </w:r>
  </w:p>
  <w:p w:rsidR="007732FB" w:rsidRDefault="007732FB" w:rsidP="007732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32FB" w:rsidRDefault="007732FB" w:rsidP="007732FB">
    <w:pPr>
      <w:pStyle w:val="bpuHeadSpon"/>
    </w:pPr>
    <w:r w:rsidRPr="007732FB">
      <w:rPr>
        <w:rStyle w:val="bpuHeadSponChar"/>
      </w:rPr>
      <w:t>S3337</w:t>
    </w:r>
    <w:r>
      <w:t xml:space="preserve"> CRUZ-PEREZ</w:t>
    </w:r>
    <w:r w:rsidR="00C54F2C">
      <w:t>, A.M.BUCCO</w:t>
    </w:r>
  </w:p>
  <w:p w:rsidR="007732FB" w:rsidRDefault="007732FB" w:rsidP="007732FB">
    <w:pPr>
      <w:pStyle w:val="bpuHeadSpon"/>
    </w:pPr>
    <w:r>
      <w:fldChar w:fldCharType="begin"/>
    </w:r>
    <w:r>
      <w:instrText xml:space="preserve"> PAGE  \* MERGEFORMAT </w:instrText>
    </w:r>
    <w:r>
      <w:fldChar w:fldCharType="separate"/>
    </w:r>
    <w:r w:rsidR="008F1D3A">
      <w:rPr>
        <w:noProof/>
      </w:rPr>
      <w:t>2</w:t>
    </w:r>
    <w:r>
      <w:fldChar w:fldCharType="end"/>
    </w:r>
  </w:p>
  <w:p w:rsidR="007732FB" w:rsidRDefault="007732FB" w:rsidP="007732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6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86D"/>
    <w:rsid w:val="001645FB"/>
    <w:rsid w:val="00173D2B"/>
    <w:rsid w:val="00181676"/>
    <w:rsid w:val="00183603"/>
    <w:rsid w:val="0018410E"/>
    <w:rsid w:val="0019062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350"/>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9E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EF0"/>
    <w:rsid w:val="006F180D"/>
    <w:rsid w:val="006F4334"/>
    <w:rsid w:val="006F47AF"/>
    <w:rsid w:val="006F6B8A"/>
    <w:rsid w:val="00707CD3"/>
    <w:rsid w:val="00716BB9"/>
    <w:rsid w:val="007256D1"/>
    <w:rsid w:val="007279FD"/>
    <w:rsid w:val="007502CB"/>
    <w:rsid w:val="00752D79"/>
    <w:rsid w:val="00752E20"/>
    <w:rsid w:val="00756EDE"/>
    <w:rsid w:val="00764456"/>
    <w:rsid w:val="007732FB"/>
    <w:rsid w:val="00781B4D"/>
    <w:rsid w:val="007824BF"/>
    <w:rsid w:val="00783B8D"/>
    <w:rsid w:val="00794B94"/>
    <w:rsid w:val="00794BD4"/>
    <w:rsid w:val="007A2204"/>
    <w:rsid w:val="007A2F73"/>
    <w:rsid w:val="007A3061"/>
    <w:rsid w:val="007A5A0B"/>
    <w:rsid w:val="007B3A6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7B"/>
    <w:rsid w:val="00867AC2"/>
    <w:rsid w:val="0087056E"/>
    <w:rsid w:val="008727C8"/>
    <w:rsid w:val="00875402"/>
    <w:rsid w:val="00884D51"/>
    <w:rsid w:val="008916EC"/>
    <w:rsid w:val="00891E4F"/>
    <w:rsid w:val="008A31C5"/>
    <w:rsid w:val="008A4F9A"/>
    <w:rsid w:val="008B2850"/>
    <w:rsid w:val="008B5375"/>
    <w:rsid w:val="008C79B3"/>
    <w:rsid w:val="008D77BD"/>
    <w:rsid w:val="008E454C"/>
    <w:rsid w:val="008F0766"/>
    <w:rsid w:val="008F1D3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6D4F"/>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8E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C9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F2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D72"/>
    <w:rsid w:val="00DB6AA2"/>
    <w:rsid w:val="00DC4DEA"/>
    <w:rsid w:val="00DE10D1"/>
    <w:rsid w:val="00DE2514"/>
    <w:rsid w:val="00DE6851"/>
    <w:rsid w:val="00DF03EE"/>
    <w:rsid w:val="00E0190F"/>
    <w:rsid w:val="00E01B71"/>
    <w:rsid w:val="00E05CC9"/>
    <w:rsid w:val="00E15573"/>
    <w:rsid w:val="00E25A5B"/>
    <w:rsid w:val="00E319B7"/>
    <w:rsid w:val="00E373C7"/>
    <w:rsid w:val="00E4267B"/>
    <w:rsid w:val="00E42F13"/>
    <w:rsid w:val="00E452DF"/>
    <w:rsid w:val="00E543CF"/>
    <w:rsid w:val="00E546FD"/>
    <w:rsid w:val="00E6046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C3C"/>
    <w:rsid w:val="00F00D08"/>
    <w:rsid w:val="00F1350D"/>
    <w:rsid w:val="00F15583"/>
    <w:rsid w:val="00F16855"/>
    <w:rsid w:val="00F17C18"/>
    <w:rsid w:val="00F200EE"/>
    <w:rsid w:val="00F22481"/>
    <w:rsid w:val="00F24DB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8A1"/>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14BD58"/>
  <w15:docId w15:val="{6C084DC0-79CE-4A3E-AF2C-B5845DD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309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09EE"/>
    <w:rPr>
      <w:rFonts w:ascii="Segoe UI" w:hAnsi="Segoe UI" w:cs="Segoe UI"/>
      <w:spacing w:val="4"/>
      <w:sz w:val="18"/>
      <w:szCs w:val="18"/>
    </w:rPr>
  </w:style>
  <w:style w:type="character" w:styleId="LineNumber">
    <w:name w:val="line number"/>
    <w:basedOn w:val="DefaultParagraphFont"/>
    <w:semiHidden/>
    <w:unhideWhenUsed/>
    <w:rsid w:val="00773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1831</Characters>
  <Application>Microsoft Office Word</Application>
  <DocSecurity>0</DocSecurity>
  <Lines>66</Lines>
  <Paragraphs>22</Paragraphs>
  <ScaleCrop>false</ScaleCrop>
  <HeadingPairs>
    <vt:vector size="2" baseType="variant">
      <vt:variant>
        <vt:lpstr>Title</vt:lpstr>
      </vt:variant>
      <vt:variant>
        <vt:i4>1</vt:i4>
      </vt:variant>
    </vt:vector>
  </HeadingPairs>
  <TitlesOfParts>
    <vt:vector size="1" baseType="lpstr">
      <vt:lpstr>S3337</vt:lpstr>
    </vt:vector>
  </TitlesOfParts>
  <Manager>R225</Manager>
  <Company>NJ Office of Legislative Services</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S3337</dc:title>
  <dc:subject>Reintro A5139 of 20/21</dc:subject>
  <dc:creator>Senator  CRUZ-PEREZ</dc:creator>
  <cp:keywords>S3337|2|CL |311|0|311|N|0|</cp:keywords>
  <dc:description>INTRODUCED JANUARY 11, 2021</dc:description>
  <cp:lastModifiedBy>Todaro, Vivian</cp:lastModifiedBy>
  <cp:revision>2</cp:revision>
  <cp:lastPrinted>2021-03-05T15:27:00Z</cp:lastPrinted>
  <dcterms:created xsi:type="dcterms:W3CDTF">2021-03-05T15:27:00Z</dcterms:created>
  <dcterms:modified xsi:type="dcterms:W3CDTF">2021-03-05T15:27:00Z</dcterms:modified>
  <cp:category>T&amp;E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