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948" w:rsidRDefault="008E3948" w:rsidP="008E3948">
      <w:pPr>
        <w:pStyle w:val="bpuBill"/>
      </w:pPr>
      <w:bookmarkStart w:id="0" w:name="bpuFrontPg"/>
      <w:bookmarkStart w:id="1" w:name="_GoBack"/>
      <w:bookmarkEnd w:id="0"/>
      <w:bookmarkEnd w:id="1"/>
      <w:r>
        <w:t xml:space="preserve">SENATE, No. 3361 </w:t>
      </w:r>
    </w:p>
    <w:p w:rsidR="008E3948" w:rsidRPr="009D38FF" w:rsidRDefault="008E3948" w:rsidP="008E39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3963" r:id="rId7"/>
        </w:object>
      </w:r>
    </w:p>
    <w:p w:rsidR="008E3948" w:rsidRDefault="008E3948" w:rsidP="008E3948">
      <w:pPr>
        <w:pStyle w:val="bpuState"/>
      </w:pPr>
      <w:r>
        <w:t>STATE OF NEW JERSEY</w:t>
      </w:r>
    </w:p>
    <w:p w:rsidR="008E3948" w:rsidRDefault="008E3948" w:rsidP="008E3948">
      <w:pPr>
        <w:pStyle w:val="bpuLegislature"/>
      </w:pPr>
      <w:r>
        <w:t>219th LEGISLATURE</w:t>
      </w:r>
    </w:p>
    <w:p w:rsidR="008E3948" w:rsidRDefault="008E3948" w:rsidP="008E3948">
      <w:pPr>
        <w:pStyle w:val="bpuWpGraphic"/>
      </w:pPr>
      <w:r>
        <w:object w:dxaOrig="8985" w:dyaOrig="255">
          <v:shape id="_x0000_i1026" type="#_x0000_t75" style="width:6in;height:12pt" o:ole="">
            <v:imagedata r:id="rId6" o:title=""/>
          </v:shape>
          <o:OLEObject Type="Embed" ProgID="WPWin6.1" ShapeID="_x0000_i1026" DrawAspect="Content" ObjectID="_1678003964" r:id="rId8"/>
        </w:object>
      </w:r>
      <w:r>
        <w:t xml:space="preserve">  </w:t>
      </w:r>
    </w:p>
    <w:p w:rsidR="008E3948" w:rsidRDefault="008E3948" w:rsidP="008E3948">
      <w:pPr>
        <w:pStyle w:val="bpuIntro"/>
      </w:pPr>
      <w:r>
        <w:t>INTRODUCED JANUARY 12, 2021</w:t>
      </w:r>
    </w:p>
    <w:p w:rsidR="008E3948" w:rsidRDefault="008E3948" w:rsidP="008E3948">
      <w:pPr>
        <w:pStyle w:val="bpuIntro"/>
      </w:pPr>
    </w:p>
    <w:p w:rsidR="008E3948" w:rsidRDefault="008E3948" w:rsidP="008E3948">
      <w:pPr>
        <w:pStyle w:val="bpuIntro"/>
        <w:sectPr w:rsidR="008E3948" w:rsidSect="008E16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3948" w:rsidRDefault="008E3948" w:rsidP="008E3948">
      <w:pPr>
        <w:pStyle w:val="bpuIntro"/>
      </w:pPr>
    </w:p>
    <w:p w:rsidR="008E3948" w:rsidRDefault="008E3948" w:rsidP="008E3948">
      <w:pPr>
        <w:pStyle w:val="bpuSponsor"/>
      </w:pPr>
      <w:r>
        <w:t>Sponsored by:</w:t>
      </w:r>
    </w:p>
    <w:p w:rsidR="008E3948" w:rsidRDefault="008E3948" w:rsidP="008E3948">
      <w:pPr>
        <w:pStyle w:val="bpuSponsor"/>
      </w:pPr>
      <w:r>
        <w:t>Senator  LORETTA WEINBERG</w:t>
      </w:r>
    </w:p>
    <w:p w:rsidR="008E3948" w:rsidRDefault="008E3948" w:rsidP="008E3948">
      <w:pPr>
        <w:pStyle w:val="bpuSponsor"/>
      </w:pPr>
      <w:r>
        <w:t>District 37 (Bergen)</w:t>
      </w:r>
    </w:p>
    <w:p w:rsidR="008E3948" w:rsidRDefault="002C5C38" w:rsidP="002C5C38">
      <w:pPr>
        <w:pStyle w:val="bpuSponsor"/>
      </w:pPr>
      <w:r>
        <w:t>Senator  NIA H. GILL</w:t>
      </w:r>
    </w:p>
    <w:p w:rsidR="002C5C38" w:rsidRDefault="002C5C38" w:rsidP="002C5C38">
      <w:pPr>
        <w:pStyle w:val="bpuSponsor"/>
      </w:pPr>
      <w:r>
        <w:t>District 34 (Essex and Passaic)</w:t>
      </w:r>
    </w:p>
    <w:p w:rsidR="002C5C38" w:rsidRPr="002C5C38" w:rsidRDefault="002C5C38" w:rsidP="002C5C38">
      <w:pPr>
        <w:pStyle w:val="bpuSponsor"/>
      </w:pPr>
    </w:p>
    <w:p w:rsidR="008E3948" w:rsidRDefault="008E16CD" w:rsidP="008E16CD">
      <w:pPr>
        <w:pStyle w:val="bpuSponsor"/>
      </w:pPr>
      <w:r>
        <w:t>Co-Sponsored by:</w:t>
      </w:r>
    </w:p>
    <w:p w:rsidR="008E16CD" w:rsidRDefault="008E16CD" w:rsidP="008E16CD">
      <w:pPr>
        <w:pStyle w:val="bpuSponsor"/>
      </w:pPr>
      <w:r w:rsidRPr="008E16CD">
        <w:t>Senator Gopal</w:t>
      </w:r>
    </w:p>
    <w:p w:rsidR="008E16CD" w:rsidRDefault="008E16CD" w:rsidP="008E16CD"/>
    <w:p w:rsidR="008E16CD" w:rsidRPr="008E16CD" w:rsidRDefault="008E16CD" w:rsidP="008E16CD"/>
    <w:p w:rsidR="008E3948" w:rsidRDefault="008E3948" w:rsidP="008E3948">
      <w:pPr>
        <w:pStyle w:val="bpuSponsor"/>
      </w:pPr>
    </w:p>
    <w:p w:rsidR="008E3948" w:rsidRDefault="008E3948" w:rsidP="008E3948">
      <w:pPr>
        <w:pStyle w:val="bpuSponsor"/>
      </w:pPr>
    </w:p>
    <w:p w:rsidR="008E3948" w:rsidRDefault="008E3948" w:rsidP="008E3948">
      <w:pPr>
        <w:pStyle w:val="bpuSponsor"/>
      </w:pPr>
      <w:r>
        <w:t>SYNOPSIS</w:t>
      </w:r>
    </w:p>
    <w:p w:rsidR="008E3948" w:rsidRDefault="008E3948" w:rsidP="008E3948">
      <w:pPr>
        <w:pStyle w:val="bpuNormText"/>
      </w:pPr>
      <w:r>
        <w:tab/>
        <w:t xml:space="preserve">Prohibits State and local entities and private correctional facilities from entering into agreements with federal immigration authorities to detain noncitizens. </w:t>
      </w:r>
    </w:p>
    <w:p w:rsidR="008E3948" w:rsidRDefault="008E3948" w:rsidP="008E3948">
      <w:pPr>
        <w:pStyle w:val="bpuNormText"/>
      </w:pPr>
    </w:p>
    <w:p w:rsidR="008E3948" w:rsidRDefault="008E3948" w:rsidP="008E3948">
      <w:pPr>
        <w:pStyle w:val="bpuSponsor"/>
      </w:pPr>
      <w:r>
        <w:t xml:space="preserve">CURRENT VERSION OF TEXT </w:t>
      </w:r>
    </w:p>
    <w:p w:rsidR="008E3948" w:rsidRDefault="008E3948" w:rsidP="008E3948">
      <w:pPr>
        <w:pStyle w:val="bpuNormText"/>
      </w:pPr>
      <w:r>
        <w:tab/>
        <w:t>As introduced.</w:t>
      </w:r>
    </w:p>
    <w:p w:rsidR="008E3948" w:rsidRDefault="008E3948" w:rsidP="008E39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3948" w:rsidRDefault="008E3948" w:rsidP="008916EC">
      <w:pPr>
        <w:pStyle w:val="FronterPage"/>
        <w:tabs>
          <w:tab w:val="clear" w:pos="720"/>
          <w:tab w:val="clear" w:pos="1440"/>
          <w:tab w:val="clear" w:pos="2160"/>
          <w:tab w:val="clear" w:pos="2880"/>
          <w:tab w:val="clear" w:pos="3600"/>
          <w:tab w:val="clear" w:pos="4320"/>
          <w:tab w:val="clear" w:pos="5040"/>
        </w:tabs>
        <w:sectPr w:rsidR="008E3948" w:rsidSect="008E3948">
          <w:type w:val="continuous"/>
          <w:pgSz w:w="12240" w:h="20160" w:code="5"/>
          <w:pgMar w:top="1440" w:right="2275" w:bottom="1440" w:left="2275" w:header="72" w:footer="720" w:gutter="0"/>
          <w:pgNumType w:start="1"/>
          <w:cols w:space="720"/>
          <w:docGrid w:linePitch="360"/>
        </w:sectPr>
      </w:pPr>
    </w:p>
    <w:p w:rsidR="000A264B" w:rsidRPr="00677316" w:rsidRDefault="000A264B" w:rsidP="000A264B">
      <w:pPr>
        <w:pStyle w:val="HangingAnAct"/>
        <w:rPr>
          <w:rStyle w:val="HangingAnActChar"/>
        </w:rPr>
      </w:pPr>
      <w:r w:rsidRPr="000A264B">
        <w:rPr>
          <w:rStyle w:val="BillHead"/>
        </w:rPr>
        <w:lastRenderedPageBreak/>
        <w:t>An Act</w:t>
      </w:r>
      <w:r w:rsidRPr="006B7FA7">
        <w:rPr>
          <w:rStyle w:val="HangingAnActChar"/>
        </w:rPr>
        <w:t xml:space="preserve"> </w:t>
      </w:r>
      <w:r>
        <w:rPr>
          <w:rStyle w:val="HangingAnActChar"/>
        </w:rPr>
        <w:t xml:space="preserve">concerning correctional facilities and supplementing Title 30 of the Revised Statutes.  </w:t>
      </w:r>
    </w:p>
    <w:p w:rsidR="000A264B" w:rsidRPr="00D71D68" w:rsidRDefault="000A264B" w:rsidP="000A264B"/>
    <w:p w:rsidR="000A264B" w:rsidRPr="00AA7880" w:rsidRDefault="000A264B" w:rsidP="000A264B">
      <w:r>
        <w:tab/>
      </w:r>
      <w:r>
        <w:rPr>
          <w:rStyle w:val="BillHeading2"/>
        </w:rPr>
        <w:t xml:space="preserve">Be It Enacted </w:t>
      </w:r>
      <w:r>
        <w:rPr>
          <w:rStyle w:val="BillLanguage"/>
        </w:rPr>
        <w:t>by the Senate and General Assembly of the State of New Jersey:</w:t>
      </w:r>
    </w:p>
    <w:p w:rsidR="000A264B" w:rsidRDefault="000A264B" w:rsidP="000A264B"/>
    <w:p w:rsidR="000A264B" w:rsidRDefault="000A264B" w:rsidP="000A264B">
      <w:r>
        <w:tab/>
        <w:t>1.</w:t>
      </w:r>
      <w:r>
        <w:tab/>
        <w:t>a.  As used in this act:</w:t>
      </w:r>
    </w:p>
    <w:p w:rsidR="000A264B" w:rsidRDefault="000A264B" w:rsidP="000A264B">
      <w:r>
        <w:tab/>
        <w:t>“</w:t>
      </w:r>
      <w:r w:rsidRPr="006E42B9">
        <w:t>Federal immigration authority” means an agency of the United States government responsible for implementing and enforcing federal immigration law, including but not limited to, the United States Immigration and Customs Enforcement, United States Customs and Border Protection, and United States Citizenship and Immigration Services within the Department of Homeland Security.</w:t>
      </w:r>
    </w:p>
    <w:p w:rsidR="000A264B" w:rsidRDefault="000A264B" w:rsidP="000A264B">
      <w:r>
        <w:tab/>
        <w:t xml:space="preserve">“Immigration detention agreement” means any contract, agreement, intergovernmental service agreement, or memorandum of understanding that authorizes the state, local government agency, or private correctional facility to house or detain individuals for federal civil immigration violations under the authority of the Immigration and Nationality Act (8 U.S.C. s.1101 et seq.).  </w:t>
      </w:r>
    </w:p>
    <w:p w:rsidR="000A264B" w:rsidRDefault="000A264B" w:rsidP="000A264B">
      <w:r>
        <w:tab/>
        <w:t>“Local government agency” means a county, county sheriff, municipality, or other political subdivision and any agency, officer, employee, or agent thereof.</w:t>
      </w:r>
    </w:p>
    <w:p w:rsidR="000A264B" w:rsidRDefault="000A264B" w:rsidP="000A264B">
      <w:r>
        <w:tab/>
        <w:t xml:space="preserve">“Private detention facility” means any privately owned or operated facility that houses or detains individuals for federal civil immigration violations under the authority of the Immigration and Nationality Act (8 U.S.C. s.1101 et seq.).  </w:t>
      </w:r>
    </w:p>
    <w:p w:rsidR="000A264B" w:rsidRDefault="000A264B" w:rsidP="000A264B">
      <w:r>
        <w:tab/>
      </w:r>
      <w:r w:rsidR="007701B7">
        <w:t xml:space="preserve"> </w:t>
      </w:r>
      <w:r>
        <w:t>b.</w:t>
      </w:r>
      <w:r>
        <w:tab/>
        <w:t>On or after the effective date of this act:</w:t>
      </w:r>
    </w:p>
    <w:p w:rsidR="000A264B" w:rsidRDefault="000A264B" w:rsidP="000A264B">
      <w:r>
        <w:tab/>
        <w:t>(1)</w:t>
      </w:r>
      <w:r>
        <w:tab/>
        <w:t xml:space="preserve">the State or local government agency shall not enter into, renew, or extend any immigration detention agreement as defined in subsection a. of this section; or </w:t>
      </w:r>
    </w:p>
    <w:p w:rsidR="000A264B" w:rsidRDefault="000A264B" w:rsidP="000A264B">
      <w:r>
        <w:tab/>
        <w:t>(2)</w:t>
      </w:r>
      <w:r>
        <w:tab/>
        <w:t xml:space="preserve">a private detention facility operating in this State shall not enter into, renew, or extend any immigration detention agreement as defined in subsection a. of this section.  </w:t>
      </w:r>
    </w:p>
    <w:p w:rsidR="000A264B" w:rsidRDefault="000A264B" w:rsidP="000A2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A264B" w:rsidRPr="00AA7880" w:rsidRDefault="000A264B" w:rsidP="000A264B">
      <w:r>
        <w:tab/>
      </w:r>
      <w:r w:rsidR="007701B7">
        <w:t xml:space="preserve"> </w:t>
      </w:r>
      <w:r>
        <w:t>2.</w:t>
      </w:r>
      <w:r>
        <w:tab/>
        <w:t xml:space="preserve">This act shall take effect immediately.  </w:t>
      </w:r>
    </w:p>
    <w:p w:rsidR="000A264B" w:rsidRDefault="000A264B" w:rsidP="000A264B"/>
    <w:p w:rsidR="000A264B" w:rsidRPr="00CE7BD8" w:rsidRDefault="000A264B" w:rsidP="000A264B"/>
    <w:p w:rsidR="000A264B" w:rsidRPr="00AA7880" w:rsidRDefault="000A264B" w:rsidP="000A264B">
      <w:pPr>
        <w:jc w:val="center"/>
      </w:pPr>
      <w:r w:rsidRPr="00D71D68">
        <w:t>STATEMENT</w:t>
      </w:r>
    </w:p>
    <w:p w:rsidR="000A264B" w:rsidRDefault="000A264B" w:rsidP="000A264B"/>
    <w:p w:rsidR="000A264B" w:rsidRDefault="000A264B" w:rsidP="000A264B">
      <w:r>
        <w:tab/>
        <w:t xml:space="preserve">This bill prohibits the State, local government agencies, and private detention facilities operating in this State from entering into, renewing, or extending immigration detention agreements.   Under the bill, an immigration detention agreement is any contract, agreement, intergovernmental service agreement, or memorandum of understanding that authorizes the State, a local government agency, or private correctional facility to house or detain individuals for federal civil immigration violations under the </w:t>
      </w:r>
      <w:r>
        <w:lastRenderedPageBreak/>
        <w:t>authority of the Immigration and Nationality Act (8</w:t>
      </w:r>
      <w:r w:rsidR="007701B7">
        <w:t> </w:t>
      </w:r>
      <w:r>
        <w:t>U.S.C.</w:t>
      </w:r>
      <w:r w:rsidR="007701B7">
        <w:t> </w:t>
      </w:r>
      <w:r>
        <w:t>s.1101</w:t>
      </w:r>
      <w:r w:rsidR="007701B7">
        <w:t> </w:t>
      </w:r>
      <w:r>
        <w:t>et</w:t>
      </w:r>
      <w:r w:rsidR="007701B7">
        <w:t> </w:t>
      </w:r>
      <w:r>
        <w:t>seq.).</w:t>
      </w:r>
      <w:r w:rsidR="007701B7">
        <w:t>  </w:t>
      </w:r>
    </w:p>
    <w:p w:rsidR="000A264B" w:rsidRDefault="000A264B" w:rsidP="000A264B">
      <w:r>
        <w:tab/>
        <w:t xml:space="preserve">The bill also defines “federal immigration authority” as </w:t>
      </w:r>
      <w:r w:rsidRPr="006E42B9">
        <w:t>an agency of the United States government responsible for implementing and enforcing federal immigration la</w:t>
      </w:r>
      <w:r>
        <w:t>w, including but not limited to</w:t>
      </w:r>
      <w:r w:rsidRPr="006E42B9">
        <w:t xml:space="preserve"> the United States Immigration and Customs Enforcement, United States Customs and Border Protection, and United States Citizenship and Immigration Services within the Department of Homeland Security.</w:t>
      </w:r>
      <w:r>
        <w:t xml:space="preserve">  A “local government agency” is defined as a county, county sheriff, municipality, or other political subdivision in this State and any agency, officer, employee, or agent thereof. </w:t>
      </w:r>
    </w:p>
    <w:sectPr w:rsidR="000A264B" w:rsidSect="008E39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C3F" w:rsidRDefault="00A63C3F">
      <w:r>
        <w:separator/>
      </w:r>
    </w:p>
  </w:endnote>
  <w:endnote w:type="continuationSeparator" w:id="0">
    <w:p w:rsidR="00A63C3F" w:rsidRDefault="00A63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C38" w:rsidRDefault="008E16CD" w:rsidP="008E16C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C3F" w:rsidRDefault="00A63C3F">
      <w:r>
        <w:separator/>
      </w:r>
    </w:p>
  </w:footnote>
  <w:footnote w:type="continuationSeparator" w:id="0">
    <w:p w:rsidR="00A63C3F" w:rsidRDefault="00A63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6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3948" w:rsidRDefault="008E3948" w:rsidP="008E3948">
    <w:pPr>
      <w:pStyle w:val="bpuHeadSpon"/>
    </w:pPr>
    <w:r w:rsidRPr="008E3948">
      <w:rPr>
        <w:rStyle w:val="bpuHeadSponChar"/>
      </w:rPr>
      <w:t>S3361</w:t>
    </w:r>
    <w:r>
      <w:t xml:space="preserve"> WEINBERG</w:t>
    </w:r>
    <w:r w:rsidR="002C5C38">
      <w:t>, GILL</w:t>
    </w:r>
  </w:p>
  <w:p w:rsidR="008E3948" w:rsidRDefault="008E3948" w:rsidP="008E3948">
    <w:pPr>
      <w:pStyle w:val="bpuHeadSpon"/>
    </w:pPr>
    <w:r>
      <w:fldChar w:fldCharType="begin"/>
    </w:r>
    <w:r>
      <w:instrText xml:space="preserve"> PAGE  \* MERGEFORMAT </w:instrText>
    </w:r>
    <w:r>
      <w:fldChar w:fldCharType="separate"/>
    </w:r>
    <w:r w:rsidR="002068F5">
      <w:rPr>
        <w:noProof/>
      </w:rPr>
      <w:t>3</w:t>
    </w:r>
    <w:r>
      <w:fldChar w:fldCharType="end"/>
    </w:r>
  </w:p>
  <w:p w:rsidR="008E3948" w:rsidRDefault="008E3948" w:rsidP="008E39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3948" w:rsidRDefault="008E3948" w:rsidP="008E3948">
    <w:pPr>
      <w:pStyle w:val="bpuHeadSpon"/>
    </w:pPr>
    <w:r w:rsidRPr="008E3948">
      <w:rPr>
        <w:rStyle w:val="bpuHeadSponChar"/>
      </w:rPr>
      <w:t>S3361</w:t>
    </w:r>
    <w:r>
      <w:t xml:space="preserve"> WEINBERG</w:t>
    </w:r>
    <w:r w:rsidR="002C5C38">
      <w:t>, GILL</w:t>
    </w:r>
  </w:p>
  <w:p w:rsidR="008E3948" w:rsidRDefault="008E3948" w:rsidP="008E3948">
    <w:pPr>
      <w:pStyle w:val="bpuHeadSpon"/>
    </w:pPr>
    <w:r>
      <w:fldChar w:fldCharType="begin"/>
    </w:r>
    <w:r>
      <w:instrText xml:space="preserve"> PAGE  \* MERGEFORMAT </w:instrText>
    </w:r>
    <w:r>
      <w:fldChar w:fldCharType="separate"/>
    </w:r>
    <w:r w:rsidR="002068F5">
      <w:rPr>
        <w:noProof/>
      </w:rPr>
      <w:t>2</w:t>
    </w:r>
    <w:r>
      <w:fldChar w:fldCharType="end"/>
    </w:r>
  </w:p>
  <w:p w:rsidR="008E3948" w:rsidRDefault="008E3948" w:rsidP="008E3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C3F"/>
    <w:rsid w:val="00002880"/>
    <w:rsid w:val="000051BD"/>
    <w:rsid w:val="000160A5"/>
    <w:rsid w:val="0002335B"/>
    <w:rsid w:val="0003549A"/>
    <w:rsid w:val="000367AE"/>
    <w:rsid w:val="00043B22"/>
    <w:rsid w:val="00054975"/>
    <w:rsid w:val="00057D20"/>
    <w:rsid w:val="0006197C"/>
    <w:rsid w:val="0006281F"/>
    <w:rsid w:val="0008141C"/>
    <w:rsid w:val="00094A55"/>
    <w:rsid w:val="000A264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F5"/>
    <w:rsid w:val="00212B8D"/>
    <w:rsid w:val="00222983"/>
    <w:rsid w:val="002370D0"/>
    <w:rsid w:val="00255958"/>
    <w:rsid w:val="00257FA2"/>
    <w:rsid w:val="0026574A"/>
    <w:rsid w:val="002660BB"/>
    <w:rsid w:val="002720E8"/>
    <w:rsid w:val="00275293"/>
    <w:rsid w:val="002776B0"/>
    <w:rsid w:val="00286C7E"/>
    <w:rsid w:val="002928F9"/>
    <w:rsid w:val="002A1029"/>
    <w:rsid w:val="002A3A1A"/>
    <w:rsid w:val="002A4692"/>
    <w:rsid w:val="002A51BA"/>
    <w:rsid w:val="002A5BF9"/>
    <w:rsid w:val="002B2E26"/>
    <w:rsid w:val="002B3FE6"/>
    <w:rsid w:val="002C2D81"/>
    <w:rsid w:val="002C461E"/>
    <w:rsid w:val="002C5C3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B5E"/>
    <w:rsid w:val="00391DA4"/>
    <w:rsid w:val="003A3C64"/>
    <w:rsid w:val="003A3F83"/>
    <w:rsid w:val="003C43EF"/>
    <w:rsid w:val="003C5A6B"/>
    <w:rsid w:val="003C7FB2"/>
    <w:rsid w:val="003D24DE"/>
    <w:rsid w:val="003E26D4"/>
    <w:rsid w:val="003E47BA"/>
    <w:rsid w:val="003F3B37"/>
    <w:rsid w:val="0040195A"/>
    <w:rsid w:val="00402DC0"/>
    <w:rsid w:val="00416C4B"/>
    <w:rsid w:val="00416F82"/>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95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1B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E89"/>
    <w:rsid w:val="0080513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6CD"/>
    <w:rsid w:val="008E394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5E"/>
    <w:rsid w:val="00A222C2"/>
    <w:rsid w:val="00A305D6"/>
    <w:rsid w:val="00A342C4"/>
    <w:rsid w:val="00A50F6B"/>
    <w:rsid w:val="00A52237"/>
    <w:rsid w:val="00A551D6"/>
    <w:rsid w:val="00A6251B"/>
    <w:rsid w:val="00A63C3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66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775E"/>
    <w:rsid w:val="00F92331"/>
    <w:rsid w:val="00FA0AFC"/>
    <w:rsid w:val="00FA1C82"/>
    <w:rsid w:val="00FA2ED1"/>
    <w:rsid w:val="00FA4A52"/>
    <w:rsid w:val="00FB4045"/>
    <w:rsid w:val="00FB4D8E"/>
    <w:rsid w:val="00FC0D0A"/>
    <w:rsid w:val="00FC1B0B"/>
    <w:rsid w:val="00FD2F97"/>
    <w:rsid w:val="00FE05E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D07C5B"/>
  <w15:docId w15:val="{0E9F52B0-4655-42D7-982E-7F5724FFF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E3948"/>
  </w:style>
  <w:style w:type="paragraph" w:styleId="BalloonText">
    <w:name w:val="Balloon Text"/>
    <w:basedOn w:val="Normal"/>
    <w:link w:val="BalloonTextChar"/>
    <w:semiHidden/>
    <w:unhideWhenUsed/>
    <w:rsid w:val="00FE05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5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483</Words>
  <Characters>2897</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S3361</vt:lpstr>
    </vt:vector>
  </TitlesOfParts>
  <Manager>R224</Manager>
  <Company>NJ Office of Legislative Services</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S3361</dc:title>
  <dc:subject/>
  <dc:creator>Senator  WEINBERG</dc:creator>
  <cp:keywords>S3361|3|LP |234|0|234|F|0|</cp:keywords>
  <dc:description>INTRODUCED JANUARY 12, 2021</dc:description>
  <cp:lastModifiedBy>Siracusa, Nicole</cp:lastModifiedBy>
  <cp:revision>2</cp:revision>
  <cp:lastPrinted>2021-03-23T15:25:00Z</cp:lastPrinted>
  <dcterms:created xsi:type="dcterms:W3CDTF">2021-03-23T15:25:00Z</dcterms:created>
  <dcterms:modified xsi:type="dcterms:W3CDTF">2021-03-23T15:25:00Z</dcterms:modified>
  <cp:category>s.1:30:4-8.15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