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D149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D149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3361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536245" w:rsidRDefault="00536245" w:rsidP="00536245">
      <w:pPr>
        <w:pStyle w:val="TopofPage1"/>
        <w:rPr>
          <w:sz w:val="24"/>
          <w:szCs w:val="24"/>
        </w:rPr>
      </w:pPr>
      <w:r w:rsidRPr="00AE2F39">
        <w:rPr>
          <w:sz w:val="24"/>
          <w:szCs w:val="24"/>
        </w:rPr>
        <w:t>with committee amendments</w:t>
      </w:r>
    </w:p>
    <w:p w:rsidR="00536245" w:rsidRPr="004721EF" w:rsidRDefault="0053624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D1494">
        <w:rPr>
          <w:caps/>
          <w:szCs w:val="24"/>
        </w:rPr>
        <w:t>MAY 20, 2021</w:t>
      </w:r>
    </w:p>
    <w:p w:rsidR="00734898" w:rsidRDefault="00734898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F30050" w:rsidRPr="00E3262F" w:rsidRDefault="00F30050" w:rsidP="00F30050">
      <w:pPr>
        <w:tabs>
          <w:tab w:val="left" w:pos="900"/>
          <w:tab w:val="left" w:pos="4140"/>
          <w:tab w:val="left" w:pos="5670"/>
          <w:tab w:val="left" w:pos="5940"/>
        </w:tabs>
        <w:jc w:val="left"/>
        <w:rPr>
          <w:caps/>
          <w:szCs w:val="24"/>
        </w:rPr>
      </w:pPr>
      <w:r>
        <w:tab/>
        <w:t>The Senate Law and Public Safety Committee reports favorably and with committee amendments Senate Bill No. 3361.</w:t>
      </w:r>
    </w:p>
    <w:p w:rsidR="00734898" w:rsidRDefault="00734898" w:rsidP="00734898">
      <w:pPr>
        <w:rPr>
          <w:spacing w:val="4"/>
          <w:szCs w:val="24"/>
        </w:rPr>
      </w:pPr>
      <w:r>
        <w:tab/>
        <w:t>As amended and reported by the</w:t>
      </w:r>
      <w:r w:rsidR="00F30050">
        <w:t xml:space="preserve"> committee, this bill</w:t>
      </w:r>
      <w:r>
        <w:t xml:space="preserve"> </w:t>
      </w:r>
      <w:r w:rsidRPr="00BD4706">
        <w:rPr>
          <w:spacing w:val="4"/>
          <w:szCs w:val="24"/>
        </w:rPr>
        <w:t xml:space="preserve">prohibits the State, local government agencies, and private detention facilities operating in this State from entering into, renewing, or extending immigration detention agreements.   </w:t>
      </w:r>
    </w:p>
    <w:p w:rsidR="00734898" w:rsidRPr="00BD4706" w:rsidRDefault="00734898" w:rsidP="00734898">
      <w:pPr>
        <w:rPr>
          <w:spacing w:val="4"/>
          <w:szCs w:val="24"/>
        </w:rPr>
      </w:pPr>
      <w:r>
        <w:rPr>
          <w:spacing w:val="4"/>
          <w:szCs w:val="24"/>
        </w:rPr>
        <w:tab/>
      </w:r>
      <w:r w:rsidRPr="00BD4706">
        <w:rPr>
          <w:spacing w:val="4"/>
          <w:szCs w:val="24"/>
        </w:rPr>
        <w:t>Under the bill, an immigration detention agreement is any contract, agreement, intergovernmental service agreement, or memorandum of understanding that authorizes the State, a local government</w:t>
      </w:r>
      <w:r>
        <w:rPr>
          <w:spacing w:val="4"/>
          <w:szCs w:val="24"/>
        </w:rPr>
        <w:t xml:space="preserve"> agency, or private detention</w:t>
      </w:r>
      <w:r w:rsidRPr="00BD4706">
        <w:rPr>
          <w:spacing w:val="4"/>
          <w:szCs w:val="24"/>
        </w:rPr>
        <w:t xml:space="preserve"> facility to house or</w:t>
      </w:r>
      <w:r>
        <w:rPr>
          <w:spacing w:val="4"/>
          <w:szCs w:val="24"/>
        </w:rPr>
        <w:t xml:space="preserve"> detain individuals for </w:t>
      </w:r>
      <w:r w:rsidRPr="00BD4706">
        <w:rPr>
          <w:spacing w:val="4"/>
          <w:szCs w:val="24"/>
        </w:rPr>
        <w:t>civil immigration</w:t>
      </w:r>
      <w:r>
        <w:rPr>
          <w:spacing w:val="4"/>
          <w:szCs w:val="24"/>
        </w:rPr>
        <w:t xml:space="preserve"> violations</w:t>
      </w:r>
      <w:r w:rsidRPr="00BD4706">
        <w:rPr>
          <w:spacing w:val="4"/>
          <w:szCs w:val="24"/>
        </w:rPr>
        <w:t>.  </w:t>
      </w:r>
    </w:p>
    <w:p w:rsidR="00734898" w:rsidRPr="00BD4706" w:rsidRDefault="00734898" w:rsidP="0073489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D4706">
        <w:rPr>
          <w:spacing w:val="4"/>
          <w:szCs w:val="24"/>
        </w:rPr>
        <w:tab/>
        <w:t xml:space="preserve">The bill also defines </w:t>
      </w:r>
      <w:r>
        <w:rPr>
          <w:spacing w:val="4"/>
          <w:szCs w:val="24"/>
        </w:rPr>
        <w:t>a</w:t>
      </w:r>
      <w:r w:rsidRPr="00BD4706">
        <w:rPr>
          <w:spacing w:val="4"/>
          <w:szCs w:val="24"/>
        </w:rPr>
        <w:t xml:space="preserve"> “loc</w:t>
      </w:r>
      <w:r>
        <w:rPr>
          <w:spacing w:val="4"/>
          <w:szCs w:val="24"/>
        </w:rPr>
        <w:t>al government agency”</w:t>
      </w:r>
      <w:r w:rsidRPr="00BD4706">
        <w:rPr>
          <w:spacing w:val="4"/>
          <w:szCs w:val="24"/>
        </w:rPr>
        <w:t xml:space="preserve"> as a county, county sheriff, municipality, or other political subdivision in this State and any agency, officer, employee, or agent thereof. </w:t>
      </w:r>
    </w:p>
    <w:p w:rsidR="00734898" w:rsidRDefault="00734898" w:rsidP="00734898"/>
    <w:p w:rsidR="00734898" w:rsidRDefault="00734898" w:rsidP="00734898">
      <w:pPr>
        <w:rPr>
          <w:u w:val="double"/>
        </w:rPr>
      </w:pPr>
      <w:r>
        <w:rPr>
          <w:u w:val="double"/>
        </w:rPr>
        <w:t>COMMITTEE AMENDMENTS:</w:t>
      </w:r>
    </w:p>
    <w:p w:rsidR="00734898" w:rsidRDefault="00734898" w:rsidP="00734898">
      <w:r>
        <w:tab/>
        <w:t>The committee amended the bill to:</w:t>
      </w:r>
    </w:p>
    <w:p w:rsidR="00734898" w:rsidRDefault="00734898" w:rsidP="00734898">
      <w:r>
        <w:tab/>
        <w:t>1)</w:t>
      </w:r>
      <w:r w:rsidR="007259FF">
        <w:tab/>
      </w:r>
      <w:r>
        <w:t>add findings and declarations;</w:t>
      </w:r>
    </w:p>
    <w:p w:rsidR="00734898" w:rsidRDefault="00734898" w:rsidP="00734898">
      <w:r>
        <w:tab/>
        <w:t>2)</w:t>
      </w:r>
      <w:r w:rsidR="007259FF">
        <w:tab/>
      </w:r>
      <w:r>
        <w:t xml:space="preserve">provide that nothing in the bill is to be </w:t>
      </w:r>
      <w:r w:rsidRPr="00AE2F39">
        <w:t>construed to prohibit, or in any way restrict, any action where the prohibition or restriction would be contrary to federal law, the United States Constitution,</w:t>
      </w:r>
      <w:r>
        <w:t xml:space="preserve"> or the New Jersey Constitution; and </w:t>
      </w:r>
    </w:p>
    <w:p w:rsidR="00734898" w:rsidRPr="00AE2F39" w:rsidRDefault="00734898" w:rsidP="00734898">
      <w:r>
        <w:tab/>
        <w:t>3)</w:t>
      </w:r>
      <w:r w:rsidR="007259FF">
        <w:tab/>
      </w:r>
      <w:r>
        <w:t xml:space="preserve">make other clarifying and technical changes. </w:t>
      </w:r>
    </w:p>
    <w:sectPr w:rsidR="00734898" w:rsidRPr="00AE2F3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494" w:rsidRDefault="00AD1494">
      <w:r>
        <w:separator/>
      </w:r>
    </w:p>
  </w:endnote>
  <w:endnote w:type="continuationSeparator" w:id="0">
    <w:p w:rsidR="00AD1494" w:rsidRDefault="00AD1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494" w:rsidRDefault="00AD1494">
      <w:r>
        <w:separator/>
      </w:r>
    </w:p>
  </w:footnote>
  <w:footnote w:type="continuationSeparator" w:id="0">
    <w:p w:rsidR="00AD1494" w:rsidRDefault="00AD1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259FF" w:rsidP="007259F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259FF" w:rsidRDefault="007259FF" w:rsidP="007259F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494"/>
    <w:rsid w:val="00010CB9"/>
    <w:rsid w:val="000123C0"/>
    <w:rsid w:val="00015342"/>
    <w:rsid w:val="000213D6"/>
    <w:rsid w:val="00025E25"/>
    <w:rsid w:val="00027199"/>
    <w:rsid w:val="00032833"/>
    <w:rsid w:val="00033EBE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7B7E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63EF"/>
    <w:rsid w:val="002E7F11"/>
    <w:rsid w:val="002F0685"/>
    <w:rsid w:val="002F07D6"/>
    <w:rsid w:val="002F3A0C"/>
    <w:rsid w:val="002F5C85"/>
    <w:rsid w:val="00300441"/>
    <w:rsid w:val="00301568"/>
    <w:rsid w:val="0030665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87761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6245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59FF"/>
    <w:rsid w:val="00734898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7AF3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6FF1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6820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1494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C6B19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050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147348A-55BB-4A24-B30D-F14008F3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300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30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200</Words>
  <Characters>1150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S3361 SLP Statement 5 20 21</vt:lpstr>
    </vt:vector>
  </TitlesOfParts>
  <Manager>R224</Manager>
  <Company>NJ OLS DMU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S3361 SLP Statement 5/20/21</dc:title>
  <dc:subject/>
  <dc:creator>Senate SLP</dc:creator>
  <cp:keywords>S3361|1|LP |268|0|0|!||</cp:keywords>
  <dc:description/>
  <cp:lastModifiedBy>Franks, Denise</cp:lastModifiedBy>
  <cp:revision>2</cp:revision>
  <cp:lastPrinted>2021-05-20T13:00:00Z</cp:lastPrinted>
  <dcterms:created xsi:type="dcterms:W3CDTF">2021-05-21T16:29:00Z</dcterms:created>
  <dcterms:modified xsi:type="dcterms:W3CDTF">2021-05-21T16:29:00Z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