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4B914" w14:textId="1A442432" w:rsidR="007716FA" w:rsidRDefault="007716FA" w:rsidP="007716FA">
      <w:pPr>
        <w:pStyle w:val="bpuBill"/>
      </w:pPr>
      <w:bookmarkStart w:id="0" w:name="bpuFrontPg"/>
      <w:bookmarkEnd w:id="0"/>
      <w:r>
        <w:t xml:space="preserve">SENATE, No. 3369 </w:t>
      </w:r>
    </w:p>
    <w:p w14:paraId="432D3F32" w14:textId="1E7EBC0B" w:rsidR="007716FA" w:rsidRPr="009D38FF" w:rsidRDefault="007716FA" w:rsidP="007716FA">
      <w:pPr>
        <w:pStyle w:val="bpuWpGraphic"/>
      </w:pPr>
      <w:r>
        <w:object w:dxaOrig="8985" w:dyaOrig="255" w14:anchorId="39DE41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096613" r:id="rId8"/>
        </w:object>
      </w:r>
    </w:p>
    <w:p w14:paraId="2226D25D" w14:textId="77777777" w:rsidR="007716FA" w:rsidRDefault="007716FA" w:rsidP="007716FA">
      <w:pPr>
        <w:pStyle w:val="bpuState"/>
      </w:pPr>
      <w:r>
        <w:t>STATE OF NEW JERSEY</w:t>
      </w:r>
    </w:p>
    <w:p w14:paraId="15D5E37C" w14:textId="77777777" w:rsidR="007716FA" w:rsidRDefault="007716FA" w:rsidP="007716FA">
      <w:pPr>
        <w:pStyle w:val="bpuLegislature"/>
      </w:pPr>
      <w:r>
        <w:t>219th LEGISLATURE</w:t>
      </w:r>
    </w:p>
    <w:p w14:paraId="53FCDE9E" w14:textId="049D4A64" w:rsidR="007716FA" w:rsidRDefault="007716FA" w:rsidP="007716FA">
      <w:pPr>
        <w:pStyle w:val="bpuWpGraphic"/>
      </w:pPr>
      <w:r>
        <w:object w:dxaOrig="8985" w:dyaOrig="255" w14:anchorId="4984BEEC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096614" r:id="rId9"/>
        </w:object>
      </w:r>
      <w:r>
        <w:t xml:space="preserve">  </w:t>
      </w:r>
    </w:p>
    <w:p w14:paraId="255E9B19" w14:textId="77777777" w:rsidR="007716FA" w:rsidRDefault="007716FA" w:rsidP="007716FA">
      <w:pPr>
        <w:pStyle w:val="bpuIntro"/>
      </w:pPr>
      <w:r>
        <w:t>INTRODUCED JANUARY 21, 2021</w:t>
      </w:r>
    </w:p>
    <w:p w14:paraId="38CF1951" w14:textId="77777777" w:rsidR="007716FA" w:rsidRDefault="007716FA" w:rsidP="007716FA">
      <w:pPr>
        <w:pStyle w:val="bpuIntro"/>
      </w:pPr>
    </w:p>
    <w:p w14:paraId="4DD742BF" w14:textId="77777777" w:rsidR="007716FA" w:rsidRDefault="007716FA" w:rsidP="007716FA">
      <w:pPr>
        <w:pStyle w:val="bpuIntro"/>
        <w:sectPr w:rsidR="007716FA" w:rsidSect="00013FC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C2663B8" w14:textId="77777777" w:rsidR="007716FA" w:rsidRDefault="007716FA" w:rsidP="007716FA">
      <w:pPr>
        <w:pStyle w:val="bpuIntro"/>
      </w:pPr>
    </w:p>
    <w:p w14:paraId="4EB0ED67" w14:textId="77777777" w:rsidR="007716FA" w:rsidRDefault="007716FA" w:rsidP="007716FA">
      <w:pPr>
        <w:pStyle w:val="bpuSponsor"/>
      </w:pPr>
      <w:r>
        <w:t>Sponsored by:</w:t>
      </w:r>
    </w:p>
    <w:p w14:paraId="0871F5EE" w14:textId="77777777" w:rsidR="007716FA" w:rsidRDefault="007716FA" w:rsidP="007716FA">
      <w:pPr>
        <w:pStyle w:val="bpuSponsor"/>
      </w:pPr>
      <w:r>
        <w:t>Senator  KRIS</w:t>
      </w:r>
      <w:bookmarkStart w:id="1" w:name="_GoBack"/>
      <w:bookmarkEnd w:id="1"/>
      <w:r>
        <w:t>TIN M. CORRADO</w:t>
      </w:r>
    </w:p>
    <w:p w14:paraId="4912805B" w14:textId="77777777" w:rsidR="007716FA" w:rsidRDefault="007716FA" w:rsidP="007716FA">
      <w:pPr>
        <w:pStyle w:val="bpuSponsor"/>
      </w:pPr>
      <w:r>
        <w:t>District 40 (Bergen, Essex, Morris and Passaic)</w:t>
      </w:r>
    </w:p>
    <w:p w14:paraId="6893685D" w14:textId="3A1FB4AA" w:rsidR="007716FA" w:rsidRDefault="00013FC3" w:rsidP="00013FC3">
      <w:pPr>
        <w:pStyle w:val="bpuSponsor"/>
      </w:pPr>
      <w:r>
        <w:t>Senator  NELLIE POU</w:t>
      </w:r>
    </w:p>
    <w:p w14:paraId="6D62A071" w14:textId="770BD8DC" w:rsidR="00013FC3" w:rsidRDefault="00013FC3" w:rsidP="00013FC3">
      <w:pPr>
        <w:pStyle w:val="bpuSponsor"/>
      </w:pPr>
      <w:r>
        <w:t>District 35 (Bergen and Passaic)</w:t>
      </w:r>
    </w:p>
    <w:p w14:paraId="1C8B6AE2" w14:textId="77777777" w:rsidR="00013FC3" w:rsidRPr="00013FC3" w:rsidRDefault="00013FC3" w:rsidP="00013FC3">
      <w:pPr>
        <w:pStyle w:val="bpuSponsor"/>
      </w:pPr>
    </w:p>
    <w:p w14:paraId="7A537E14" w14:textId="77777777" w:rsidR="007716FA" w:rsidRDefault="007716FA" w:rsidP="007716FA">
      <w:pPr>
        <w:pStyle w:val="bpuSponsor"/>
      </w:pPr>
    </w:p>
    <w:p w14:paraId="029E4FDC" w14:textId="77777777" w:rsidR="007716FA" w:rsidRDefault="007716FA" w:rsidP="007716FA">
      <w:pPr>
        <w:pStyle w:val="bpuSponsor"/>
      </w:pPr>
    </w:p>
    <w:p w14:paraId="2283376B" w14:textId="77777777" w:rsidR="007716FA" w:rsidRDefault="007716FA" w:rsidP="007716FA">
      <w:pPr>
        <w:pStyle w:val="bpuSponsor"/>
      </w:pPr>
    </w:p>
    <w:p w14:paraId="5C93F8F9" w14:textId="77777777" w:rsidR="007716FA" w:rsidRDefault="007716FA" w:rsidP="007716FA">
      <w:pPr>
        <w:pStyle w:val="bpuSponsor"/>
      </w:pPr>
      <w:r>
        <w:t>SYNOPSIS</w:t>
      </w:r>
    </w:p>
    <w:p w14:paraId="53D64483" w14:textId="77777777" w:rsidR="007716FA" w:rsidRDefault="007716FA" w:rsidP="007716FA">
      <w:pPr>
        <w:pStyle w:val="bpuNormText"/>
      </w:pPr>
      <w:r>
        <w:tab/>
        <w:t xml:space="preserve">Requires long-term care facilities to submit reports regarding residents with disabilities. </w:t>
      </w:r>
    </w:p>
    <w:p w14:paraId="0A9ADE1B" w14:textId="77777777" w:rsidR="007716FA" w:rsidRDefault="007716FA" w:rsidP="007716FA">
      <w:pPr>
        <w:pStyle w:val="bpuNormText"/>
      </w:pPr>
    </w:p>
    <w:p w14:paraId="654FE919" w14:textId="77777777" w:rsidR="007716FA" w:rsidRDefault="007716FA" w:rsidP="007716FA">
      <w:pPr>
        <w:pStyle w:val="bpuSponsor"/>
      </w:pPr>
      <w:r>
        <w:t xml:space="preserve">CURRENT VERSION OF TEXT </w:t>
      </w:r>
    </w:p>
    <w:p w14:paraId="6277AE19" w14:textId="77777777" w:rsidR="007716FA" w:rsidRDefault="007716FA" w:rsidP="007716FA">
      <w:pPr>
        <w:pStyle w:val="bpuNormText"/>
      </w:pPr>
      <w:r>
        <w:tab/>
        <w:t>As introduced.</w:t>
      </w:r>
    </w:p>
    <w:p w14:paraId="5BC6CBDA" w14:textId="245EEBFF" w:rsidR="007716FA" w:rsidRDefault="007716FA" w:rsidP="007716F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90533A" wp14:editId="39DD34E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4752799" w14:textId="77777777" w:rsidR="007716FA" w:rsidRDefault="007716F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16FA" w:rsidSect="007716F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9D42EC5" w14:textId="77777777" w:rsidR="00686AEB" w:rsidRPr="00677316" w:rsidRDefault="00C968B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E2D0C" w:rsidRPr="008E2D0C">
        <w:rPr>
          <w:rStyle w:val="HangingAnActChar"/>
        </w:rPr>
        <w:t>concerning long-term care facilities and people with disabilities and supplementing Title 26 of the Revised Statutes.</w:t>
      </w:r>
    </w:p>
    <w:p w14:paraId="5C1345BC" w14:textId="77777777" w:rsidR="000B1054" w:rsidRPr="00D71D68" w:rsidRDefault="000B1054" w:rsidP="000B1054"/>
    <w:p w14:paraId="6A671509" w14:textId="77777777" w:rsidR="00686AEB" w:rsidRPr="00AA7880" w:rsidRDefault="00686AEB" w:rsidP="00686AEB">
      <w:r>
        <w:tab/>
      </w:r>
      <w:r w:rsidR="00C968B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968B9">
        <w:rPr>
          <w:rStyle w:val="BillLanguage"/>
        </w:rPr>
        <w:t>by the Senate and General Assembly of the State of New Jersey:</w:t>
      </w:r>
    </w:p>
    <w:p w14:paraId="0F9EEF03" w14:textId="77777777" w:rsidR="00686AEB" w:rsidRDefault="00686AEB" w:rsidP="00686AEB"/>
    <w:p w14:paraId="5F43F96A" w14:textId="1A9F52D3" w:rsidR="00AE7198" w:rsidRDefault="00AE7198" w:rsidP="00686AEB">
      <w:r>
        <w:tab/>
        <w:t>1.</w:t>
      </w:r>
      <w:r w:rsidR="00E11BB5">
        <w:tab/>
      </w:r>
      <w:r>
        <w:t>a.</w:t>
      </w:r>
      <w:r w:rsidR="00E11BB5">
        <w:t xml:space="preserve"> </w:t>
      </w:r>
      <w:r>
        <w:t xml:space="preserve"> As used in this section, "l</w:t>
      </w:r>
      <w:r w:rsidRPr="00AE7198">
        <w:t xml:space="preserve">ong-term care facility" means </w:t>
      </w:r>
      <w:r>
        <w:t xml:space="preserve">a nursing </w:t>
      </w:r>
      <w:r w:rsidRPr="00AE7198">
        <w:t>home, assisted living residence, compr</w:t>
      </w:r>
      <w:r>
        <w:t xml:space="preserve">ehensive personal care home, </w:t>
      </w:r>
      <w:r w:rsidRPr="00AE7198">
        <w:t>residential health care facility, or</w:t>
      </w:r>
      <w:r>
        <w:t xml:space="preserve"> dementia care home licensed </w:t>
      </w:r>
      <w:r w:rsidRPr="00AE7198">
        <w:t>pursuant to P.L.1971, c.136 (C.26:2H-1 et seq.).</w:t>
      </w:r>
    </w:p>
    <w:p w14:paraId="4DC4419B" w14:textId="0514F9CD" w:rsidR="00AE7198" w:rsidRDefault="00AE7198" w:rsidP="00686AEB">
      <w:r>
        <w:tab/>
        <w:t>b.</w:t>
      </w:r>
      <w:r w:rsidR="00E11BB5">
        <w:tab/>
      </w:r>
      <w:r w:rsidR="007661B9">
        <w:t>Each long-term care facility shall, within 60 days after the effective date of this act, report the total number of residents</w:t>
      </w:r>
      <w:r w:rsidR="007661B9" w:rsidRPr="00AA4587">
        <w:t xml:space="preserve"> with a </w:t>
      </w:r>
      <w:r w:rsidR="007661B9">
        <w:t>disability, the number of residents with each category</w:t>
      </w:r>
      <w:r w:rsidR="007661B9" w:rsidRPr="00AA4587">
        <w:t xml:space="preserve"> of disability</w:t>
      </w:r>
      <w:r w:rsidR="007661B9">
        <w:t xml:space="preserve">, which categories shall be determined by the Department of Health in consultation with the Department of Human Services, and the </w:t>
      </w:r>
      <w:r w:rsidR="007661B9" w:rsidRPr="00AA4587">
        <w:t>ranges</w:t>
      </w:r>
      <w:r w:rsidR="007661B9">
        <w:t xml:space="preserve"> in age of residents with each category of disability.</w:t>
      </w:r>
      <w:r>
        <w:t xml:space="preserve"> </w:t>
      </w:r>
      <w:r w:rsidR="007661B9">
        <w:t xml:space="preserve"> Thereafter, a</w:t>
      </w:r>
      <w:r>
        <w:t xml:space="preserve"> long-term </w:t>
      </w:r>
      <w:r w:rsidR="00165ECA">
        <w:t xml:space="preserve">care </w:t>
      </w:r>
      <w:r>
        <w:t xml:space="preserve">facility shall report to the Department of Health whenever there is a </w:t>
      </w:r>
      <w:r w:rsidR="0020704B">
        <w:t>change in the</w:t>
      </w:r>
      <w:r w:rsidR="00DC2818">
        <w:t xml:space="preserve"> total</w:t>
      </w:r>
      <w:r w:rsidR="0020704B">
        <w:t xml:space="preserve"> number of residents</w:t>
      </w:r>
      <w:r>
        <w:t xml:space="preserve"> with a</w:t>
      </w:r>
      <w:r w:rsidR="00DC2818">
        <w:t xml:space="preserve"> disability, the number of residents with each category</w:t>
      </w:r>
      <w:r w:rsidR="00DC2818" w:rsidRPr="00AA4587">
        <w:t xml:space="preserve"> of disability</w:t>
      </w:r>
      <w:r w:rsidR="00DC2818">
        <w:t xml:space="preserve">, and the </w:t>
      </w:r>
      <w:r w:rsidR="00DC2818" w:rsidRPr="00AA4587">
        <w:t>ranges</w:t>
      </w:r>
      <w:r w:rsidR="00DC2818">
        <w:t xml:space="preserve"> in age of residents with each category of disability.</w:t>
      </w:r>
    </w:p>
    <w:p w14:paraId="7D15B8F0" w14:textId="728D0E70" w:rsidR="00165ECA" w:rsidRDefault="00165ECA" w:rsidP="00686AEB">
      <w:r>
        <w:tab/>
        <w:t>c.</w:t>
      </w:r>
      <w:r w:rsidR="00E11BB5">
        <w:tab/>
      </w:r>
      <w:r>
        <w:t>The Department of Health shall</w:t>
      </w:r>
      <w:r w:rsidR="00AA4587">
        <w:t xml:space="preserve"> categorize data received pursuant to subsection b. of this section according to types of disability and publish on its Internet website on a quarterly basis </w:t>
      </w:r>
      <w:r w:rsidR="00AA4587" w:rsidRPr="008F26FE">
        <w:t xml:space="preserve">the total number of residents with a </w:t>
      </w:r>
      <w:r w:rsidR="007661B9">
        <w:t>disability, the number of residents  with each category</w:t>
      </w:r>
      <w:r w:rsidR="00AA4587" w:rsidRPr="008F26FE">
        <w:t xml:space="preserve"> </w:t>
      </w:r>
      <w:r w:rsidR="00AA4587">
        <w:t xml:space="preserve">of disability, and the ranges in age </w:t>
      </w:r>
      <w:r w:rsidR="00AA4587" w:rsidRPr="008F26FE">
        <w:t>of the resid</w:t>
      </w:r>
      <w:r w:rsidR="00AA4587">
        <w:t>ents</w:t>
      </w:r>
      <w:r w:rsidR="007661B9">
        <w:t xml:space="preserve"> with each category of disability</w:t>
      </w:r>
      <w:r w:rsidR="00AA4587">
        <w:t xml:space="preserve"> at each long-term care facility.</w:t>
      </w:r>
    </w:p>
    <w:p w14:paraId="4564C307" w14:textId="77777777" w:rsidR="00AE7198" w:rsidRDefault="00AE7198" w:rsidP="00686AEB"/>
    <w:p w14:paraId="459AB67D" w14:textId="4B333536" w:rsidR="00AE7198" w:rsidRDefault="00AE7198" w:rsidP="00AE7198">
      <w:r>
        <w:tab/>
        <w:t>2.</w:t>
      </w:r>
      <w:r w:rsidR="00E11BB5">
        <w:tab/>
      </w:r>
      <w:r>
        <w:t>The Commissioner of Health shall adopt rules and regulations, in accordance with the “Administrative Procedure Act,” P.L.1968, c.410 (C.52:14B-1 et seq.), as are necessary to effectuate the provisions of this act.</w:t>
      </w:r>
    </w:p>
    <w:p w14:paraId="5B57B62C" w14:textId="77777777" w:rsidR="00AE7198" w:rsidRPr="00D71D68" w:rsidRDefault="00AE7198" w:rsidP="00686AEB"/>
    <w:p w14:paraId="4EF48AE1" w14:textId="4AEEDE0A" w:rsidR="00686AEB" w:rsidRPr="00AA7880" w:rsidRDefault="00686AEB" w:rsidP="00686AEB">
      <w:r>
        <w:tab/>
      </w:r>
      <w:r w:rsidR="00AE7198">
        <w:t>3</w:t>
      </w:r>
      <w:r w:rsidR="00C968B9">
        <w:t>.</w:t>
      </w:r>
      <w:r w:rsidR="00E11BB5">
        <w:tab/>
      </w:r>
      <w:r w:rsidR="00C968B9">
        <w:t>This act shall take effect</w:t>
      </w:r>
      <w:r w:rsidR="00AE7198">
        <w:t xml:space="preserve"> immediately.</w:t>
      </w:r>
    </w:p>
    <w:p w14:paraId="1680ABDD" w14:textId="77777777" w:rsidR="00686AEB" w:rsidRDefault="00686AEB" w:rsidP="00686AEB"/>
    <w:p w14:paraId="614DF3C2" w14:textId="77777777" w:rsidR="00165ECA" w:rsidRPr="00CE7BD8" w:rsidRDefault="00165ECA" w:rsidP="00686AEB"/>
    <w:p w14:paraId="068D3558" w14:textId="77777777" w:rsidR="00686AEB" w:rsidRPr="00AA7880" w:rsidRDefault="00686AEB" w:rsidP="00686AEB">
      <w:pPr>
        <w:jc w:val="center"/>
      </w:pPr>
      <w:r w:rsidRPr="00D71D68">
        <w:t>STATEMENT</w:t>
      </w:r>
    </w:p>
    <w:p w14:paraId="7244189A" w14:textId="77777777" w:rsidR="00686AEB" w:rsidRDefault="00686AEB" w:rsidP="00686AEB"/>
    <w:p w14:paraId="3970CF85" w14:textId="3BAF3A90" w:rsidR="00AE7198" w:rsidRDefault="00AE7198" w:rsidP="00686AEB">
      <w:r>
        <w:tab/>
        <w:t>This bill r</w:t>
      </w:r>
      <w:r w:rsidR="00DC2818" w:rsidRPr="00DC2818">
        <w:t>equires long-term care facilities to submit reports regarding residents with disabilities.</w:t>
      </w:r>
    </w:p>
    <w:p w14:paraId="37D5F9A8" w14:textId="38180E7C" w:rsidR="00165ECA" w:rsidRDefault="00AE7198" w:rsidP="00165ECA">
      <w:r>
        <w:tab/>
        <w:t>Under the bill,</w:t>
      </w:r>
      <w:r w:rsidR="00165ECA">
        <w:t xml:space="preserve"> </w:t>
      </w:r>
      <w:r w:rsidR="007661B9">
        <w:t>each long-term care facility is to report the total number of residents</w:t>
      </w:r>
      <w:r w:rsidR="007661B9" w:rsidRPr="00AA4587">
        <w:t xml:space="preserve"> with a </w:t>
      </w:r>
      <w:r w:rsidR="007661B9">
        <w:t>disability, the number of residents with each category</w:t>
      </w:r>
      <w:r w:rsidR="007661B9" w:rsidRPr="00AA4587">
        <w:t xml:space="preserve"> of disability</w:t>
      </w:r>
      <w:r w:rsidR="007661B9">
        <w:t xml:space="preserve">, which categories are to be determined by the Department of Health in consultation with the Department of Human Services, and the </w:t>
      </w:r>
      <w:r w:rsidR="007661B9" w:rsidRPr="00AA4587">
        <w:t>ranges</w:t>
      </w:r>
      <w:r w:rsidR="007661B9">
        <w:t xml:space="preserve"> in age of residents with each category of disability.  </w:t>
      </w:r>
      <w:r w:rsidR="00C324FF" w:rsidRPr="00C324FF">
        <w:t>Thereafter,</w:t>
      </w:r>
      <w:r w:rsidR="00C324FF">
        <w:t xml:space="preserve"> a long-term care facility is to</w:t>
      </w:r>
      <w:r w:rsidR="00C324FF" w:rsidRPr="00C324FF">
        <w:t xml:space="preserve"> report to the Department of Health whenever there is a change in the total number of residents with a disability, the number of residents with each category of disability, and the ranges in age of residents with each category of disability.</w:t>
      </w:r>
    </w:p>
    <w:p w14:paraId="26D781CB" w14:textId="21C21588" w:rsidR="00AE7198" w:rsidRDefault="00165ECA" w:rsidP="00165ECA">
      <w:r>
        <w:tab/>
        <w:t>The bill defines "long-term care facility" to mean a nursing home, assisted living residence, comprehensive personal care home, residential health care facility, or dementia care home licensed pursuant to P.L.1971, c.136 (C.26:2H-1 et seq.).</w:t>
      </w:r>
    </w:p>
    <w:sectPr w:rsidR="00AE7198" w:rsidSect="007716F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747A3" w14:textId="77777777" w:rsidR="00560C42" w:rsidRDefault="00560C42">
      <w:r>
        <w:separator/>
      </w:r>
    </w:p>
  </w:endnote>
  <w:endnote w:type="continuationSeparator" w:id="0">
    <w:p w14:paraId="12D72C1D" w14:textId="77777777" w:rsidR="00560C42" w:rsidRDefault="00560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34CE8C" w14:textId="7D28A8A3" w:rsidR="00013FC3" w:rsidRDefault="00013FC3" w:rsidP="00013FC3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E1A6B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3F1F6" w14:textId="77777777" w:rsidR="00C968B9" w:rsidRDefault="00C968B9">
    <w:pPr>
      <w:pStyle w:val="Footer"/>
    </w:pPr>
  </w:p>
  <w:p w14:paraId="288629C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0104F" w14:textId="77777777" w:rsidR="00560C42" w:rsidRDefault="00560C42">
      <w:r>
        <w:separator/>
      </w:r>
    </w:p>
  </w:footnote>
  <w:footnote w:type="continuationSeparator" w:id="0">
    <w:p w14:paraId="03C6A19F" w14:textId="77777777" w:rsidR="00560C42" w:rsidRDefault="00560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337EE" w14:textId="77777777" w:rsidR="00665CBC" w:rsidRDefault="00B62044">
    <w:pPr>
      <w:pStyle w:val="Header"/>
    </w:pPr>
    <w:r>
      <w:rPr>
        <w:noProof/>
      </w:rPr>
      <w:pict w14:anchorId="6BFB5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FF8F4" w14:textId="475D80C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8DB2B" w14:textId="3D715C54" w:rsidR="00665CBC" w:rsidRDefault="00665CBC" w:rsidP="00686AEB">
    <w:pPr>
      <w:pStyle w:val="Header"/>
      <w:jc w:val="center"/>
      <w:rPr>
        <w:rStyle w:val="PageNumber"/>
      </w:rPr>
    </w:pPr>
  </w:p>
  <w:p w14:paraId="1574DD91" w14:textId="77777777" w:rsidR="00013FC3" w:rsidRDefault="00013FC3" w:rsidP="00013FC3">
    <w:pPr>
      <w:pStyle w:val="bpuHeadSpon"/>
    </w:pPr>
    <w:r w:rsidRPr="007716FA">
      <w:rPr>
        <w:rStyle w:val="bpuHeadSponChar"/>
      </w:rPr>
      <w:t>S3369</w:t>
    </w:r>
    <w:r>
      <w:t xml:space="preserve"> CORRADO, POU</w:t>
    </w:r>
  </w:p>
  <w:p w14:paraId="02C770E2" w14:textId="0B49D95D" w:rsidR="007716FA" w:rsidRDefault="007716FA" w:rsidP="007716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2044">
      <w:rPr>
        <w:noProof/>
      </w:rPr>
      <w:t>3</w:t>
    </w:r>
    <w:r>
      <w:fldChar w:fldCharType="end"/>
    </w:r>
  </w:p>
  <w:p w14:paraId="24FF9CF7" w14:textId="77777777" w:rsidR="007716FA" w:rsidRDefault="007716FA" w:rsidP="007716F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FC414" w14:textId="4A20D918" w:rsidR="00665CBC" w:rsidRDefault="00665CBC">
    <w:pPr>
      <w:pStyle w:val="Header"/>
    </w:pPr>
  </w:p>
  <w:p w14:paraId="69354635" w14:textId="1871BE26" w:rsidR="007716FA" w:rsidRDefault="007716FA" w:rsidP="007716FA">
    <w:pPr>
      <w:pStyle w:val="bpuHeadSpon"/>
    </w:pPr>
    <w:r w:rsidRPr="007716FA">
      <w:rPr>
        <w:rStyle w:val="bpuHeadSponChar"/>
      </w:rPr>
      <w:t>S3369</w:t>
    </w:r>
    <w:r>
      <w:t xml:space="preserve"> CORRADO</w:t>
    </w:r>
    <w:r w:rsidR="00013FC3">
      <w:t xml:space="preserve">, </w:t>
    </w:r>
    <w:r w:rsidR="00013FC3">
      <w:t>POU</w:t>
    </w:r>
  </w:p>
  <w:p w14:paraId="7BD35AD5" w14:textId="04EFEE1E" w:rsidR="007716FA" w:rsidRDefault="007716FA" w:rsidP="007716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62044">
      <w:rPr>
        <w:noProof/>
      </w:rPr>
      <w:t>2</w:t>
    </w:r>
    <w:r>
      <w:fldChar w:fldCharType="end"/>
    </w:r>
  </w:p>
  <w:p w14:paraId="56FFDB2F" w14:textId="77777777" w:rsidR="007716FA" w:rsidRDefault="007716FA" w:rsidP="007716F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B1EF0"/>
    <w:multiLevelType w:val="hybridMultilevel"/>
    <w:tmpl w:val="4F96A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25"/>
    <w:rsid w:val="000051BD"/>
    <w:rsid w:val="00013FC3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5ECA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704B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7AF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568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C42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648"/>
    <w:rsid w:val="00621076"/>
    <w:rsid w:val="00621B94"/>
    <w:rsid w:val="00626239"/>
    <w:rsid w:val="00635316"/>
    <w:rsid w:val="00635449"/>
    <w:rsid w:val="0063786E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61B9"/>
    <w:rsid w:val="007716FA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51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D0C"/>
    <w:rsid w:val="008E454C"/>
    <w:rsid w:val="008F1E5A"/>
    <w:rsid w:val="008F26F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696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440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587"/>
    <w:rsid w:val="00AA6197"/>
    <w:rsid w:val="00AA6C70"/>
    <w:rsid w:val="00AB16FD"/>
    <w:rsid w:val="00AB4813"/>
    <w:rsid w:val="00AC4BBE"/>
    <w:rsid w:val="00AC6466"/>
    <w:rsid w:val="00AC7639"/>
    <w:rsid w:val="00AC7F58"/>
    <w:rsid w:val="00AD08BB"/>
    <w:rsid w:val="00AD0EC0"/>
    <w:rsid w:val="00AD70D6"/>
    <w:rsid w:val="00AD75BC"/>
    <w:rsid w:val="00AD7BB0"/>
    <w:rsid w:val="00AD7BC9"/>
    <w:rsid w:val="00AE1871"/>
    <w:rsid w:val="00AE2988"/>
    <w:rsid w:val="00AE4D47"/>
    <w:rsid w:val="00AE7198"/>
    <w:rsid w:val="00AF0DB9"/>
    <w:rsid w:val="00AF1A8C"/>
    <w:rsid w:val="00B0116D"/>
    <w:rsid w:val="00B01173"/>
    <w:rsid w:val="00B02F35"/>
    <w:rsid w:val="00B05A3C"/>
    <w:rsid w:val="00B07100"/>
    <w:rsid w:val="00B1138C"/>
    <w:rsid w:val="00B2119C"/>
    <w:rsid w:val="00B2574A"/>
    <w:rsid w:val="00B35D8A"/>
    <w:rsid w:val="00B45B34"/>
    <w:rsid w:val="00B57047"/>
    <w:rsid w:val="00B61D86"/>
    <w:rsid w:val="00B62044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5061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4FF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68B9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C2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E35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818"/>
    <w:rsid w:val="00DE10D1"/>
    <w:rsid w:val="00DE2514"/>
    <w:rsid w:val="00DE6851"/>
    <w:rsid w:val="00DF03EE"/>
    <w:rsid w:val="00E01B71"/>
    <w:rsid w:val="00E05CC9"/>
    <w:rsid w:val="00E11BB5"/>
    <w:rsid w:val="00E15573"/>
    <w:rsid w:val="00E25A5B"/>
    <w:rsid w:val="00E371E5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A29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2963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3AE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BF8BA41"/>
  <w15:docId w15:val="{61E0E0BC-434A-4C0E-8098-462ED52A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2A7AF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A7A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A7AF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A7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A7AFA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2A7A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7AFA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20704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77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7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492</Words>
  <Characters>2665</Characters>
  <Application>Microsoft Office Word</Application>
  <DocSecurity>0</DocSecurity>
  <Lines>81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S3369</vt:lpstr>
    </vt:vector>
  </TitlesOfParts>
  <Manager>R224</Manager>
  <Company>NJ Office of Legislative Services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S3369</dc:title>
  <dc:subject>21-178</dc:subject>
  <dc:creator>Senator  CORRADO</dc:creator>
  <cp:keywords>S3369|3|HS |263|0|263|F|0|</cp:keywords>
  <dc:description>INTRODUCED JANUARY 21, 2021</dc:description>
  <cp:lastModifiedBy>Puleo, Roseanne</cp:lastModifiedBy>
  <cp:revision>2</cp:revision>
  <cp:lastPrinted>2021-05-21T14:03:00Z</cp:lastPrinted>
  <dcterms:created xsi:type="dcterms:W3CDTF">2021-05-21T14:03:00Z</dcterms:created>
  <dcterms:modified xsi:type="dcterms:W3CDTF">2021-05-21T14:03:00Z</dcterms:modified>
  <cp:category>s.1: C.26:2H-158; s.2: T &amp; E; s.3: Effective date and note to s.1 to 2020/136_x000d_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