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4CADE" w14:textId="43D77A32" w:rsidR="003F1B8B" w:rsidRDefault="003F1B8B" w:rsidP="003F1B8B">
      <w:pPr>
        <w:pStyle w:val="bpuReprint"/>
      </w:pPr>
      <w:bookmarkStart w:id="0" w:name="bpuFrontPg"/>
      <w:bookmarkEnd w:id="0"/>
      <w:r>
        <w:t>[First Reprint]</w:t>
      </w:r>
    </w:p>
    <w:p w14:paraId="36375C25" w14:textId="590C3E09" w:rsidR="00733F87" w:rsidRDefault="00733F87" w:rsidP="00733F87">
      <w:pPr>
        <w:pStyle w:val="bpuBill"/>
      </w:pPr>
      <w:r>
        <w:t xml:space="preserve">SENATE, No. 3438 </w:t>
      </w:r>
    </w:p>
    <w:p w14:paraId="3DAA338D" w14:textId="1D775994" w:rsidR="00733F87" w:rsidRPr="009D38FF" w:rsidRDefault="00733F87" w:rsidP="00733F87">
      <w:pPr>
        <w:pStyle w:val="bpuWpGraphic"/>
      </w:pPr>
      <w:r>
        <w:object w:dxaOrig="8985" w:dyaOrig="255" w14:anchorId="45886A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1585434" r:id="rId9"/>
        </w:object>
      </w:r>
    </w:p>
    <w:p w14:paraId="27040BEE" w14:textId="77777777" w:rsidR="00733F87" w:rsidRDefault="00733F87" w:rsidP="00733F87">
      <w:pPr>
        <w:pStyle w:val="bpuState"/>
      </w:pPr>
      <w:r>
        <w:t>STATE OF NEW JERSEY</w:t>
      </w:r>
    </w:p>
    <w:p w14:paraId="7585BB1C" w14:textId="77777777" w:rsidR="00733F87" w:rsidRDefault="00733F87" w:rsidP="00733F87">
      <w:pPr>
        <w:pStyle w:val="bpuLegislature"/>
      </w:pPr>
      <w:r>
        <w:t>219th LEGISLATURE</w:t>
      </w:r>
    </w:p>
    <w:p w14:paraId="3D86E717" w14:textId="008DD764" w:rsidR="00733F87" w:rsidRDefault="00733F87" w:rsidP="00733F87">
      <w:pPr>
        <w:pStyle w:val="bpuWpGraphic"/>
      </w:pPr>
      <w:r>
        <w:object w:dxaOrig="8985" w:dyaOrig="255" w14:anchorId="26680B7F">
          <v:shape id="_x0000_i1026" type="#_x0000_t75" style="width:6in;height:11.8pt" o:ole="">
            <v:imagedata r:id="rId8" o:title=""/>
          </v:shape>
          <o:OLEObject Type="Embed" ProgID="WPWin6.1" ShapeID="_x0000_i1026" DrawAspect="Content" ObjectID="_1701585435" r:id="rId10"/>
        </w:object>
      </w:r>
      <w:r>
        <w:t xml:space="preserve">  </w:t>
      </w:r>
    </w:p>
    <w:p w14:paraId="2ACCA9B3" w14:textId="77777777" w:rsidR="00733F87" w:rsidRDefault="00733F87" w:rsidP="00733F87">
      <w:pPr>
        <w:pStyle w:val="bpuIntro"/>
      </w:pPr>
      <w:r>
        <w:t>INTRODUCED FEBRUARY 11, 2021</w:t>
      </w:r>
    </w:p>
    <w:p w14:paraId="234B0937" w14:textId="77777777" w:rsidR="00733F87" w:rsidRDefault="00733F87" w:rsidP="00733F87">
      <w:pPr>
        <w:pStyle w:val="bpuIntro"/>
      </w:pPr>
    </w:p>
    <w:p w14:paraId="62B83986" w14:textId="77777777" w:rsidR="00733F87" w:rsidRDefault="00733F87" w:rsidP="00733F87">
      <w:pPr>
        <w:pStyle w:val="bpuIntro"/>
        <w:sectPr w:rsidR="00733F87" w:rsidSect="00866C7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682FF3F0" w14:textId="77777777" w:rsidR="00733F87" w:rsidRDefault="00733F87" w:rsidP="00733F87">
      <w:pPr>
        <w:pStyle w:val="bpuIntro"/>
      </w:pPr>
    </w:p>
    <w:p w14:paraId="01FB4E48" w14:textId="77777777" w:rsidR="00733F87" w:rsidRDefault="00733F87" w:rsidP="00733F87">
      <w:pPr>
        <w:pStyle w:val="bpuSponsor"/>
      </w:pPr>
      <w:r>
        <w:t>Sponsored by:</w:t>
      </w:r>
    </w:p>
    <w:p w14:paraId="194AC77C" w14:textId="77777777" w:rsidR="00733F87" w:rsidRDefault="00733F87" w:rsidP="00733F87">
      <w:pPr>
        <w:pStyle w:val="bpuSponsor"/>
      </w:pPr>
      <w:r>
        <w:t>Senator  PATRICK J. DIEGNAN, JR.</w:t>
      </w:r>
    </w:p>
    <w:p w14:paraId="74B0024C" w14:textId="77777777" w:rsidR="00733F87" w:rsidRDefault="00733F87" w:rsidP="00733F87">
      <w:pPr>
        <w:pStyle w:val="bpuSponsor"/>
      </w:pPr>
      <w:r>
        <w:t>District 18 (Middlesex)</w:t>
      </w:r>
    </w:p>
    <w:p w14:paraId="1FB322E5" w14:textId="1F5C8C9F" w:rsidR="00733F87" w:rsidRDefault="00866C74" w:rsidP="00866C74">
      <w:pPr>
        <w:pStyle w:val="bpuSponsor"/>
      </w:pPr>
      <w:r>
        <w:t>Senator  LINDA R. GREENSTEIN</w:t>
      </w:r>
    </w:p>
    <w:p w14:paraId="3C8B6C01" w14:textId="693AE5F9" w:rsidR="00866C74" w:rsidRDefault="00866C74" w:rsidP="00866C74">
      <w:pPr>
        <w:pStyle w:val="bpuSponsor"/>
      </w:pPr>
      <w:r>
        <w:t>District 14 (Mercer and Middlesex)</w:t>
      </w:r>
    </w:p>
    <w:p w14:paraId="13957B85" w14:textId="77777777" w:rsidR="00866C74" w:rsidRPr="00866C74" w:rsidRDefault="00866C74" w:rsidP="00866C74">
      <w:pPr>
        <w:pStyle w:val="bpuSponsor"/>
      </w:pPr>
    </w:p>
    <w:p w14:paraId="7A2A99EA" w14:textId="77777777" w:rsidR="00733F87" w:rsidRDefault="00733F87" w:rsidP="00733F87">
      <w:pPr>
        <w:pStyle w:val="bpuSponsor"/>
      </w:pPr>
    </w:p>
    <w:p w14:paraId="24780BC8" w14:textId="77777777" w:rsidR="00733F87" w:rsidRDefault="00733F87" w:rsidP="00733F87">
      <w:pPr>
        <w:pStyle w:val="bpuSponsor"/>
      </w:pPr>
    </w:p>
    <w:p w14:paraId="48EF8CB3" w14:textId="77777777" w:rsidR="00733F87" w:rsidRDefault="00733F87" w:rsidP="00733F87">
      <w:pPr>
        <w:pStyle w:val="bpuSponsor"/>
      </w:pPr>
    </w:p>
    <w:p w14:paraId="4F7AF144" w14:textId="77777777" w:rsidR="00733F87" w:rsidRDefault="00733F87" w:rsidP="00733F87">
      <w:pPr>
        <w:pStyle w:val="bpuSponsor"/>
      </w:pPr>
      <w:r>
        <w:t>SYNOPSIS</w:t>
      </w:r>
    </w:p>
    <w:p w14:paraId="71EC6BF0" w14:textId="060F51EB" w:rsidR="00733F87" w:rsidRDefault="00B150CB" w:rsidP="00733F87">
      <w:pPr>
        <w:pStyle w:val="bpuNormText"/>
      </w:pPr>
      <w:r>
        <w:tab/>
      </w:r>
      <w:r w:rsidR="00733F87">
        <w:t>Updates 2-1-1 telephone system information to include all current modes of public transit and information on access and usage.</w:t>
      </w:r>
    </w:p>
    <w:p w14:paraId="25575A26" w14:textId="77777777" w:rsidR="00733F87" w:rsidRDefault="00733F87" w:rsidP="00733F87">
      <w:pPr>
        <w:pStyle w:val="bpuNormText"/>
      </w:pPr>
    </w:p>
    <w:p w14:paraId="68CCCDCA" w14:textId="77777777" w:rsidR="00733F87" w:rsidRDefault="00733F87" w:rsidP="00733F87">
      <w:pPr>
        <w:pStyle w:val="bpuSponsor"/>
      </w:pPr>
      <w:r>
        <w:t xml:space="preserve">CURRENT VERSION OF TEXT </w:t>
      </w:r>
    </w:p>
    <w:p w14:paraId="1F359077" w14:textId="530CF934" w:rsidR="00733F87" w:rsidRDefault="003F1B8B" w:rsidP="00733F87">
      <w:pPr>
        <w:pStyle w:val="bpuNormText"/>
      </w:pPr>
      <w:r>
        <w:tab/>
        <w:t>As reported by the Senate Transportation Committee on November 8, 2021, with amendments.</w:t>
      </w:r>
    </w:p>
    <w:p w14:paraId="4C3B270E" w14:textId="64F3F986" w:rsidR="00733F87" w:rsidRDefault="00733F87" w:rsidP="00733F87">
      <w:pPr>
        <w:pStyle w:val="bpuNormText"/>
      </w:pPr>
      <w:r>
        <w:rPr>
          <w:noProof/>
        </w:rPr>
        <w:drawing>
          <wp:anchor distT="0" distB="0" distL="114300" distR="114300" simplePos="0" relativeHeight="251659264" behindDoc="1" locked="0" layoutInCell="1" allowOverlap="1" wp14:anchorId="7EB870C7" wp14:editId="0DFE180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A3D129" w14:textId="77777777" w:rsidR="00733F87" w:rsidRDefault="00733F87" w:rsidP="008916EC">
      <w:pPr>
        <w:pStyle w:val="FronterPage"/>
        <w:tabs>
          <w:tab w:val="clear" w:pos="720"/>
          <w:tab w:val="clear" w:pos="1440"/>
          <w:tab w:val="clear" w:pos="2160"/>
          <w:tab w:val="clear" w:pos="2880"/>
          <w:tab w:val="clear" w:pos="3600"/>
          <w:tab w:val="clear" w:pos="4320"/>
          <w:tab w:val="clear" w:pos="5040"/>
        </w:tabs>
        <w:sectPr w:rsidR="00733F87" w:rsidSect="00733F87">
          <w:type w:val="continuous"/>
          <w:pgSz w:w="12240" w:h="20160" w:code="5"/>
          <w:pgMar w:top="1440" w:right="2275" w:bottom="1440" w:left="2275" w:header="72" w:footer="720" w:gutter="0"/>
          <w:pgNumType w:start="1"/>
          <w:cols w:space="720"/>
          <w:docGrid w:linePitch="360"/>
        </w:sectPr>
      </w:pPr>
    </w:p>
    <w:p w14:paraId="01446B0E" w14:textId="45ED93A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50090">
        <w:t>concerning</w:t>
      </w:r>
      <w:r w:rsidR="009C1E29">
        <w:t xml:space="preserve"> the publication </w:t>
      </w:r>
      <w:r w:rsidR="00C50090">
        <w:t xml:space="preserve">and availability </w:t>
      </w:r>
      <w:r w:rsidR="009C1E29">
        <w:t>of certain transportation information and supplementing T</w:t>
      </w:r>
      <w:r w:rsidR="00DE1EC7">
        <w:t>itle 26</w:t>
      </w:r>
      <w:r w:rsidR="009C1E29">
        <w:t xml:space="preserve"> of the Revised Statutes</w:t>
      </w:r>
      <w:r w:rsidR="007B1D5C">
        <w:t>.</w:t>
      </w:r>
    </w:p>
    <w:p w14:paraId="38CB9648" w14:textId="77777777" w:rsidR="000B1054" w:rsidRPr="00D71D68" w:rsidRDefault="000B1054" w:rsidP="000B1054"/>
    <w:p w14:paraId="755129B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10EEE831" w14:textId="0E4219D8" w:rsidR="006A3948" w:rsidRDefault="00AB3589" w:rsidP="00A25331">
      <w:r>
        <w:tab/>
        <w:t>1.</w:t>
      </w:r>
      <w:r w:rsidR="00B150CB">
        <w:tab/>
      </w:r>
      <w:r w:rsidR="006A3948">
        <w:t>The Legislature finds and declares that:</w:t>
      </w:r>
    </w:p>
    <w:p w14:paraId="384E6B7B" w14:textId="7377EF0E" w:rsidR="006A3948" w:rsidRDefault="00B150CB" w:rsidP="006A3948">
      <w:r>
        <w:tab/>
        <w:t>a.</w:t>
      </w:r>
      <w:r>
        <w:tab/>
      </w:r>
      <w:r w:rsidR="006A3948">
        <w:t xml:space="preserve">The </w:t>
      </w:r>
      <w:r w:rsidR="00A87212">
        <w:t xml:space="preserve">New Jersey </w:t>
      </w:r>
      <w:r w:rsidR="009B59C7">
        <w:t xml:space="preserve">Statewide </w:t>
      </w:r>
      <w:r w:rsidR="006A3948">
        <w:t>2-1-1 telephone system is the national abbreviated dialing code for free access to health and human services information and referral;</w:t>
      </w:r>
    </w:p>
    <w:p w14:paraId="337E12B2" w14:textId="7020F67B" w:rsidR="006A3948" w:rsidRDefault="00B150CB" w:rsidP="006A3948">
      <w:r>
        <w:tab/>
        <w:t>b.</w:t>
      </w:r>
      <w:r>
        <w:tab/>
      </w:r>
      <w:r w:rsidR="00A25331">
        <w:t>New Jersey’s current</w:t>
      </w:r>
      <w:r w:rsidR="009B59C7">
        <w:t xml:space="preserve"> Statewide</w:t>
      </w:r>
      <w:r w:rsidR="00A25331">
        <w:t xml:space="preserve"> </w:t>
      </w:r>
      <w:r w:rsidR="00730C20">
        <w:t xml:space="preserve">2-1-1 telephone system </w:t>
      </w:r>
      <w:r w:rsidR="00A25331">
        <w:t xml:space="preserve">is </w:t>
      </w:r>
      <w:r w:rsidR="006A3948">
        <w:t>out of</w:t>
      </w:r>
      <w:r w:rsidR="00502A3D">
        <w:t xml:space="preserve"> </w:t>
      </w:r>
      <w:r w:rsidR="00A25331">
        <w:t>date</w:t>
      </w:r>
      <w:r w:rsidR="00BA5EF7">
        <w:t xml:space="preserve"> with regards to information relating to</w:t>
      </w:r>
      <w:r w:rsidR="001E3729">
        <w:t xml:space="preserve"> </w:t>
      </w:r>
      <w:r w:rsidR="00BA5EF7">
        <w:t xml:space="preserve">current </w:t>
      </w:r>
      <w:r w:rsidR="001E3729">
        <w:t xml:space="preserve">available </w:t>
      </w:r>
      <w:r w:rsidR="00BA5EF7">
        <w:t xml:space="preserve">modes of public </w:t>
      </w:r>
      <w:r w:rsidR="00A87212">
        <w:t>transit</w:t>
      </w:r>
      <w:r w:rsidR="00BA5EF7">
        <w:t xml:space="preserve">, </w:t>
      </w:r>
      <w:r w:rsidR="009B59C7">
        <w:t xml:space="preserve">that mainly </w:t>
      </w:r>
      <w:r w:rsidR="00A25331">
        <w:t>direct</w:t>
      </w:r>
      <w:r w:rsidR="009B59C7">
        <w:t>s</w:t>
      </w:r>
      <w:r w:rsidR="00A25331">
        <w:t xml:space="preserve"> people with disabilities to use private </w:t>
      </w:r>
      <w:r w:rsidR="00A87212">
        <w:t xml:space="preserve">transit </w:t>
      </w:r>
      <w:r w:rsidR="00A25331">
        <w:t xml:space="preserve">services that are expensive and not feasible for routine </w:t>
      </w:r>
      <w:r w:rsidR="001E3729">
        <w:t>travel;</w:t>
      </w:r>
    </w:p>
    <w:p w14:paraId="069FF54F" w14:textId="77777777" w:rsidR="001E3729" w:rsidRDefault="001E3729" w:rsidP="001E3729">
      <w:r>
        <w:tab/>
        <w:t xml:space="preserve">c.  New Jersey’s </w:t>
      </w:r>
      <w:r w:rsidR="009B59C7">
        <w:t xml:space="preserve">Statewide </w:t>
      </w:r>
      <w:r>
        <w:t xml:space="preserve">2-1-1 system </w:t>
      </w:r>
      <w:r w:rsidR="0040006B">
        <w:t>should</w:t>
      </w:r>
      <w:r>
        <w:t xml:space="preserve"> include all pertinent </w:t>
      </w:r>
      <w:r w:rsidR="00AB626C">
        <w:t xml:space="preserve">transportation </w:t>
      </w:r>
      <w:r>
        <w:t>information</w:t>
      </w:r>
      <w:r w:rsidR="00AB626C">
        <w:t>, especially information</w:t>
      </w:r>
      <w:r>
        <w:t xml:space="preserve"> pertaining to Access Link, county paratransit, voluntary drivers, or agencies that cater to the </w:t>
      </w:r>
      <w:r w:rsidR="0040006B">
        <w:t xml:space="preserve">transportation </w:t>
      </w:r>
      <w:r>
        <w:t>needs of persons with disabilities; and</w:t>
      </w:r>
    </w:p>
    <w:p w14:paraId="4192857B" w14:textId="274A2F69" w:rsidR="00686AEB" w:rsidRDefault="006A3948" w:rsidP="006A3948">
      <w:r>
        <w:tab/>
      </w:r>
      <w:r w:rsidR="001E3729">
        <w:t>d</w:t>
      </w:r>
      <w:r w:rsidR="00B150CB">
        <w:t>.</w:t>
      </w:r>
      <w:r w:rsidR="00B150CB">
        <w:tab/>
      </w:r>
      <w:r w:rsidR="00A87212">
        <w:t>The</w:t>
      </w:r>
      <w:r>
        <w:t xml:space="preserve"> </w:t>
      </w:r>
      <w:r w:rsidR="00150F99">
        <w:t xml:space="preserve">Statewide </w:t>
      </w:r>
      <w:r w:rsidR="00730C20">
        <w:t xml:space="preserve">2-1-1 telephone system </w:t>
      </w:r>
      <w:r w:rsidR="00A25331">
        <w:t xml:space="preserve">needs to be updated </w:t>
      </w:r>
      <w:r w:rsidR="00A87212">
        <w:t>to</w:t>
      </w:r>
      <w:r w:rsidR="00A25331">
        <w:t xml:space="preserve"> include all current modes of public transit available in N</w:t>
      </w:r>
      <w:r w:rsidR="002A0D53">
        <w:t>ew Jersey</w:t>
      </w:r>
      <w:r w:rsidR="00A87212">
        <w:t>,</w:t>
      </w:r>
      <w:r w:rsidR="00A25331">
        <w:t xml:space="preserve"> as well as </w:t>
      </w:r>
      <w:r w:rsidR="00A87212">
        <w:t xml:space="preserve">updated to </w:t>
      </w:r>
      <w:r w:rsidR="00A25331">
        <w:t xml:space="preserve">provide information on how to </w:t>
      </w:r>
      <w:r w:rsidR="00A87212">
        <w:t xml:space="preserve">access and </w:t>
      </w:r>
      <w:r w:rsidR="00A25331">
        <w:t xml:space="preserve">use the various services. </w:t>
      </w:r>
    </w:p>
    <w:p w14:paraId="2D1798DA" w14:textId="77777777" w:rsidR="006A3948" w:rsidRDefault="006A3948" w:rsidP="00A25331"/>
    <w:p w14:paraId="7D4F9C83" w14:textId="01C54246" w:rsidR="002A0D53" w:rsidRDefault="00B150CB" w:rsidP="006A3948">
      <w:r>
        <w:tab/>
        <w:t>2.</w:t>
      </w:r>
      <w:r>
        <w:tab/>
      </w:r>
      <w:r w:rsidR="00EA3623">
        <w:t>The New Jersey Transit Corporation</w:t>
      </w:r>
      <w:r w:rsidR="00A87212">
        <w:t xml:space="preserve"> </w:t>
      </w:r>
      <w:r w:rsidR="003C3601">
        <w:t>and the Department of Human Services</w:t>
      </w:r>
      <w:r w:rsidR="00A87212">
        <w:t xml:space="preserve"> </w:t>
      </w:r>
      <w:r w:rsidR="00EA3623">
        <w:t>shall partner with the</w:t>
      </w:r>
      <w:r w:rsidR="00150F99">
        <w:t xml:space="preserve"> Statewide</w:t>
      </w:r>
      <w:r w:rsidR="005C408E" w:rsidRPr="005C408E">
        <w:t xml:space="preserve"> </w:t>
      </w:r>
      <w:r w:rsidR="00730C20">
        <w:t xml:space="preserve">2-1-1 telephone system </w:t>
      </w:r>
      <w:r w:rsidR="00EA3623">
        <w:t xml:space="preserve">and shall be responsible for providing the appropriate information to the system so that </w:t>
      </w:r>
      <w:r w:rsidR="0099107C">
        <w:t>all relevant p</w:t>
      </w:r>
      <w:r w:rsidR="00EA3623">
        <w:t xml:space="preserve">ublic transit providers </w:t>
      </w:r>
      <w:r w:rsidR="00A87212">
        <w:t xml:space="preserve">and information </w:t>
      </w:r>
      <w:r w:rsidR="00EA3623">
        <w:t>are included</w:t>
      </w:r>
      <w:r w:rsidR="00A87212">
        <w:t xml:space="preserve"> and available</w:t>
      </w:r>
      <w:r w:rsidR="00EA3623">
        <w:t>.</w:t>
      </w:r>
      <w:r w:rsidR="00E046B8">
        <w:t xml:space="preserve">  The</w:t>
      </w:r>
      <w:r w:rsidR="00150F99">
        <w:t xml:space="preserve"> Statewide</w:t>
      </w:r>
      <w:r w:rsidR="00E046B8">
        <w:t xml:space="preserve"> </w:t>
      </w:r>
      <w:r w:rsidR="00730C20">
        <w:t>2-1-1 telephone system</w:t>
      </w:r>
      <w:r w:rsidR="00A87212">
        <w:t xml:space="preserve">, in conjunction with </w:t>
      </w:r>
      <w:r w:rsidR="00884920">
        <w:t>the corporation</w:t>
      </w:r>
      <w:r w:rsidR="00A87212">
        <w:t xml:space="preserve"> and </w:t>
      </w:r>
      <w:r w:rsidR="00884920">
        <w:t>the department</w:t>
      </w:r>
      <w:r w:rsidR="00A87212">
        <w:t>,</w:t>
      </w:r>
      <w:r w:rsidR="00E046B8">
        <w:t xml:space="preserve"> shall review, revise</w:t>
      </w:r>
      <w:r w:rsidR="007E51A7">
        <w:t>,</w:t>
      </w:r>
      <w:r w:rsidR="00E046B8">
        <w:t xml:space="preserve"> and maintain information concerning the current modes of available public transit, information on accessing various modes of </w:t>
      </w:r>
      <w:r w:rsidR="007E51A7">
        <w:t xml:space="preserve">public </w:t>
      </w:r>
      <w:r w:rsidR="00E046B8">
        <w:t>transit, and information on how to use the services.</w:t>
      </w:r>
      <w:r w:rsidR="001E3729">
        <w:t xml:space="preserve">  </w:t>
      </w:r>
      <w:r w:rsidR="009B2FC2">
        <w:t xml:space="preserve">Information shall be collected on all </w:t>
      </w:r>
      <w:r w:rsidR="009B2FC2" w:rsidRPr="009B2FC2">
        <w:t>transportatio</w:t>
      </w:r>
      <w:r w:rsidR="009B2FC2">
        <w:t>n services</w:t>
      </w:r>
      <w:r w:rsidR="009B59C7">
        <w:t>, including fixed route transportation services,</w:t>
      </w:r>
      <w:r w:rsidR="009B2FC2">
        <w:t xml:space="preserve"> and </w:t>
      </w:r>
      <w:r w:rsidR="00884920">
        <w:t>transportation network company</w:t>
      </w:r>
      <w:r w:rsidR="009B2FC2" w:rsidRPr="009B2FC2">
        <w:t xml:space="preserve"> and taxi services</w:t>
      </w:r>
      <w:r w:rsidR="009B2FC2">
        <w:t xml:space="preserve">, with particular attention to be paid to </w:t>
      </w:r>
      <w:r w:rsidR="00C3740C">
        <w:t xml:space="preserve">information concerning available </w:t>
      </w:r>
      <w:r w:rsidR="009B2FC2" w:rsidRPr="009B2FC2">
        <w:t xml:space="preserve">paratransit </w:t>
      </w:r>
      <w:r w:rsidR="00884920">
        <w:t>services</w:t>
      </w:r>
      <w:r w:rsidR="009B2FC2">
        <w:t xml:space="preserve"> and</w:t>
      </w:r>
      <w:r w:rsidR="009B2FC2" w:rsidRPr="009B2FC2">
        <w:t xml:space="preserve"> privat</w:t>
      </w:r>
      <w:r w:rsidR="009B2FC2">
        <w:t>e and volunteer services</w:t>
      </w:r>
      <w:r w:rsidR="009B2FC2" w:rsidRPr="009B2FC2">
        <w:t>.</w:t>
      </w:r>
    </w:p>
    <w:p w14:paraId="72344C11" w14:textId="77777777" w:rsidR="006A3948" w:rsidRDefault="006A3948" w:rsidP="006A3948"/>
    <w:p w14:paraId="786ABDF2" w14:textId="77777777" w:rsidR="003F1B8B" w:rsidRPr="003F1B8B" w:rsidRDefault="003F1B8B" w:rsidP="003F1B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1B8B">
        <w:rPr>
          <w:spacing w:val="0"/>
        </w:rPr>
        <w:tab/>
        <w:t xml:space="preserve">3.  The information collected and maintained by the New Jersey Transit Corporation, the Department of Human Services, and the Statewide 2-1-1 telephone system shall include: a listing of all current modes of public transit available in New Jersey; a detailed description of any and all prequalification or eligibility requirements necessary before use of the public transit mode may commence; information on how each New Jersey citizen may access all current and available modes of public transit; and information on how to use the services along with each public transit </w:t>
      </w:r>
      <w:r w:rsidRPr="003F1B8B">
        <w:rPr>
          <w:rFonts w:ascii="Albertus Extra Bold" w:hAnsi="Albertus Extra Bold"/>
          <w:b/>
          <w:vertAlign w:val="superscript"/>
        </w:rPr>
        <w:t>1</w:t>
      </w:r>
      <w:r w:rsidRPr="003F1B8B">
        <w:rPr>
          <w:rFonts w:ascii="Albertus Extra Bold" w:hAnsi="Albertus Extra Bold"/>
          <w:b/>
        </w:rPr>
        <w:t>[</w:t>
      </w:r>
      <w:r w:rsidRPr="003F1B8B">
        <w:rPr>
          <w:spacing w:val="0"/>
        </w:rPr>
        <w:t>providers</w:t>
      </w:r>
      <w:r w:rsidRPr="003F1B8B">
        <w:rPr>
          <w:rFonts w:ascii="Albertus Extra Bold" w:hAnsi="Albertus Extra Bold"/>
          <w:b/>
        </w:rPr>
        <w:t>]</w:t>
      </w:r>
      <w:r w:rsidRPr="003F1B8B">
        <w:rPr>
          <w:spacing w:val="0"/>
        </w:rPr>
        <w:t xml:space="preserve"> </w:t>
      </w:r>
      <w:r w:rsidRPr="003F1B8B">
        <w:rPr>
          <w:spacing w:val="0"/>
          <w:u w:val="single"/>
        </w:rPr>
        <w:t>provider’s</w:t>
      </w:r>
      <w:r w:rsidRPr="003F1B8B">
        <w:rPr>
          <w:rFonts w:ascii="Albertus Extra Bold" w:hAnsi="Albertus Extra Bold"/>
          <w:b/>
          <w:vertAlign w:val="superscript"/>
        </w:rPr>
        <w:t>1</w:t>
      </w:r>
      <w:r w:rsidRPr="003F1B8B">
        <w:rPr>
          <w:spacing w:val="0"/>
        </w:rPr>
        <w:t xml:space="preserve"> contact </w:t>
      </w:r>
      <w:bookmarkStart w:id="1" w:name="_GoBack"/>
      <w:bookmarkEnd w:id="1"/>
      <w:r w:rsidRPr="003F1B8B">
        <w:rPr>
          <w:spacing w:val="0"/>
        </w:rPr>
        <w:t>information.</w:t>
      </w:r>
    </w:p>
    <w:p w14:paraId="3775FCDA" w14:textId="77777777" w:rsidR="006A3948" w:rsidRDefault="006A3948" w:rsidP="006A3948"/>
    <w:p w14:paraId="48B8761D" w14:textId="77777777" w:rsidR="00EC70C3" w:rsidRPr="00EC70C3" w:rsidRDefault="00EC70C3" w:rsidP="00EC70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C70C3">
        <w:rPr>
          <w:spacing w:val="0"/>
        </w:rPr>
        <w:tab/>
      </w:r>
      <w:r w:rsidRPr="00EC70C3">
        <w:t>4.</w:t>
      </w:r>
      <w:r w:rsidRPr="00EC70C3">
        <w:tab/>
        <w:t>The information described in section 3 of P.L.    , c.    (C.        ) (pending before the Legislature as this bill) shall be:</w:t>
      </w:r>
    </w:p>
    <w:p w14:paraId="679811DF" w14:textId="77777777" w:rsidR="00EC70C3" w:rsidRPr="00EC70C3" w:rsidRDefault="00EC70C3" w:rsidP="00EC70C3">
      <w:r w:rsidRPr="00EC70C3">
        <w:tab/>
        <w:t>a.</w:t>
      </w:r>
      <w:r w:rsidRPr="00EC70C3">
        <w:tab/>
        <w:t>prominently displayed on the websites of both the New Jersey Transit Corporation and the Department of Human Services;</w:t>
      </w:r>
    </w:p>
    <w:p w14:paraId="4FF281F6" w14:textId="77777777" w:rsidR="00EC70C3" w:rsidRPr="00EC70C3" w:rsidRDefault="00EC70C3" w:rsidP="00EC70C3">
      <w:r w:rsidRPr="00EC70C3">
        <w:tab/>
        <w:t>b.  made available to the public through the Statewide 2-1-1 telephone system; and</w:t>
      </w:r>
    </w:p>
    <w:p w14:paraId="25708E10" w14:textId="77777777" w:rsidR="00EC70C3" w:rsidRPr="00EC70C3" w:rsidRDefault="00EC70C3" w:rsidP="00EC70C3">
      <w:r w:rsidRPr="00EC70C3">
        <w:tab/>
        <w:t xml:space="preserve">c.  made available using any other means that the Executive Director of  the </w:t>
      </w:r>
      <w:r w:rsidRPr="00EC70C3">
        <w:rPr>
          <w:rFonts w:ascii="Albertus Extra Bold" w:hAnsi="Albertus Extra Bold"/>
          <w:b/>
          <w:vertAlign w:val="superscript"/>
        </w:rPr>
        <w:t>1</w:t>
      </w:r>
      <w:r w:rsidRPr="00EC70C3">
        <w:rPr>
          <w:rFonts w:ascii="Albertus Extra Bold" w:hAnsi="Albertus Extra Bold"/>
          <w:b/>
        </w:rPr>
        <w:t>[</w:t>
      </w:r>
      <w:r w:rsidRPr="00EC70C3">
        <w:t>corporation</w:t>
      </w:r>
      <w:r w:rsidRPr="00EC70C3">
        <w:rPr>
          <w:rFonts w:ascii="Albertus Extra Bold" w:hAnsi="Albertus Extra Bold"/>
          <w:b/>
        </w:rPr>
        <w:t>]</w:t>
      </w:r>
      <w:r w:rsidRPr="00EC70C3">
        <w:rPr>
          <w:spacing w:val="0"/>
        </w:rPr>
        <w:t xml:space="preserve"> </w:t>
      </w:r>
      <w:r w:rsidRPr="00EC70C3">
        <w:rPr>
          <w:spacing w:val="0"/>
          <w:u w:val="single"/>
        </w:rPr>
        <w:t>New Jersey Transit Corporation</w:t>
      </w:r>
      <w:r w:rsidRPr="00EC70C3">
        <w:rPr>
          <w:rFonts w:ascii="Albertus Extra Bold" w:hAnsi="Albertus Extra Bold"/>
          <w:b/>
          <w:vertAlign w:val="superscript"/>
        </w:rPr>
        <w:t>1</w:t>
      </w:r>
      <w:r w:rsidRPr="00EC70C3">
        <w:t xml:space="preserve"> or the Commissioner of Human Services deems appropriate.</w:t>
      </w:r>
    </w:p>
    <w:p w14:paraId="6A06D187" w14:textId="77777777" w:rsidR="00EC70C3" w:rsidRPr="00EC70C3" w:rsidRDefault="00EC70C3" w:rsidP="00EC70C3">
      <w:r w:rsidRPr="00EC70C3">
        <w:tab/>
        <w:t>In addition, to the extent practicable, the Statewide 2-1-1 telephone system, the corporation, and the department shall disseminate information concerning public transit availability and resources using social media and any other means deemed appropriate to reach as many individuals and population groups in the State as possible.</w:t>
      </w:r>
    </w:p>
    <w:p w14:paraId="2BC984DA" w14:textId="77777777" w:rsidR="00502A3D" w:rsidRDefault="00502A3D" w:rsidP="00A25331"/>
    <w:p w14:paraId="6CFA5870" w14:textId="47D80986" w:rsidR="00936E9D" w:rsidRDefault="00502A3D" w:rsidP="00502A3D">
      <w:r>
        <w:tab/>
      </w:r>
      <w:r w:rsidR="00592BE6">
        <w:t>5</w:t>
      </w:r>
      <w:r w:rsidR="00B150CB">
        <w:t>.</w:t>
      </w:r>
      <w:r w:rsidR="00B150CB">
        <w:tab/>
      </w:r>
      <w:r w:rsidR="00BA3991">
        <w:t>This act shall take effect on the first day of the third month after enactment</w:t>
      </w:r>
      <w:r w:rsidR="00936E9D">
        <w:t>.</w:t>
      </w:r>
    </w:p>
    <w:sectPr w:rsidR="00936E9D" w:rsidSect="003F1B8B">
      <w:headerReference w:type="default" r:id="rId15"/>
      <w:footerReference w:type="default" r:id="rId16"/>
      <w:headerReference w:type="first" r:id="rId17"/>
      <w:footerReference w:type="first" r:id="rId18"/>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088CD" w14:textId="77777777" w:rsidR="00927B16" w:rsidRDefault="00927B16">
      <w:r>
        <w:separator/>
      </w:r>
    </w:p>
  </w:endnote>
  <w:endnote w:type="continuationSeparator" w:id="0">
    <w:p w14:paraId="4CEC084F" w14:textId="77777777" w:rsidR="00927B16" w:rsidRDefault="00927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80A29" w14:textId="7EFFC49A" w:rsidR="00866C74" w:rsidRDefault="00866C74" w:rsidP="00866C7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B44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74E84" w14:textId="77777777" w:rsidR="003F1B8B" w:rsidRPr="00921C91" w:rsidRDefault="003F1B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AC0D60" w14:textId="77777777" w:rsidR="003F1B8B" w:rsidRPr="00921C91" w:rsidRDefault="003F1B8B">
    <w:pPr>
      <w:pStyle w:val="Footer"/>
      <w:rPr>
        <w:szCs w:val="18"/>
      </w:rPr>
    </w:pPr>
  </w:p>
  <w:p w14:paraId="3389D32C" w14:textId="77777777" w:rsidR="003F1B8B" w:rsidRPr="00921C91" w:rsidRDefault="003F1B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E7F3FD" w14:textId="606A772C" w:rsidR="003F1B8B" w:rsidRDefault="003F1B8B" w:rsidP="00686AEB">
    <w:pPr>
      <w:pStyle w:val="Footer"/>
    </w:pPr>
    <w:r>
      <w:tab/>
      <w:t>Matter enclosed in superscript numerals has been adopted as follows:</w:t>
    </w:r>
  </w:p>
  <w:p w14:paraId="6F6ABFA1" w14:textId="7B69EE13" w:rsidR="003F1B8B" w:rsidRDefault="003F1B8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November 8, 2021.</w:t>
    </w:r>
  </w:p>
  <w:p w14:paraId="29DF5254" w14:textId="77777777" w:rsidR="003F1B8B" w:rsidRPr="003F1B8B" w:rsidRDefault="003F1B8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A1049" w14:textId="77777777" w:rsidR="00927B16" w:rsidRDefault="00927B16">
      <w:r>
        <w:separator/>
      </w:r>
    </w:p>
  </w:footnote>
  <w:footnote w:type="continuationSeparator" w:id="0">
    <w:p w14:paraId="38521E47" w14:textId="77777777" w:rsidR="00927B16" w:rsidRDefault="00927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3912ED">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7BEB0B4D" w:rsidR="00665CBC" w:rsidRDefault="00665CBC" w:rsidP="00686AEB">
    <w:pPr>
      <w:pStyle w:val="Header"/>
      <w:jc w:val="center"/>
      <w:rPr>
        <w:rStyle w:val="PageNumber"/>
      </w:rPr>
    </w:pPr>
  </w:p>
  <w:p w14:paraId="031D87FB" w14:textId="11AAADF4" w:rsidR="00733F87" w:rsidRDefault="00733F87" w:rsidP="00733F87">
    <w:pPr>
      <w:pStyle w:val="bpuHeadSpon"/>
    </w:pPr>
    <w:r w:rsidRPr="00733F87">
      <w:rPr>
        <w:rStyle w:val="bpuHeadSponChar"/>
      </w:rPr>
      <w:t>S3438</w:t>
    </w:r>
    <w:r>
      <w:t xml:space="preserve"> </w:t>
    </w:r>
    <w:r w:rsidR="003F1B8B">
      <w:t xml:space="preserve">[1R] </w:t>
    </w:r>
    <w:r>
      <w:t>DIEGNAN</w:t>
    </w:r>
    <w:r w:rsidR="00866C74">
      <w:t xml:space="preserve">, </w:t>
    </w:r>
    <w:r w:rsidR="00866C74">
      <w:t>GREENSTEIN</w:t>
    </w:r>
  </w:p>
  <w:p w14:paraId="2FE12F78" w14:textId="2E5B9272" w:rsidR="00733F87" w:rsidRDefault="00733F87" w:rsidP="00733F87">
    <w:pPr>
      <w:pStyle w:val="bpuHeadSpon"/>
    </w:pPr>
    <w:r>
      <w:fldChar w:fldCharType="begin"/>
    </w:r>
    <w:r>
      <w:instrText xml:space="preserve"> PAGE  \* MERGEFORMAT </w:instrText>
    </w:r>
    <w:r>
      <w:fldChar w:fldCharType="separate"/>
    </w:r>
    <w:r w:rsidR="00CE25E0">
      <w:rPr>
        <w:noProof/>
      </w:rPr>
      <w:t>3</w:t>
    </w:r>
    <w:r>
      <w:fldChar w:fldCharType="end"/>
    </w:r>
  </w:p>
  <w:p w14:paraId="22B576E9" w14:textId="77777777" w:rsidR="00733F87" w:rsidRDefault="00733F87" w:rsidP="00733F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1EF51" w14:textId="6C5EEB9D" w:rsidR="00665CBC" w:rsidRDefault="00665CBC">
    <w:pPr>
      <w:pStyle w:val="Header"/>
    </w:pPr>
  </w:p>
  <w:p w14:paraId="1081D5C2" w14:textId="2DBEF616" w:rsidR="00733F87" w:rsidRDefault="00733F87" w:rsidP="00733F87">
    <w:pPr>
      <w:pStyle w:val="bpuHeadSpon"/>
    </w:pPr>
    <w:r w:rsidRPr="00733F87">
      <w:rPr>
        <w:rStyle w:val="bpuHeadSponChar"/>
      </w:rPr>
      <w:t>S3438</w:t>
    </w:r>
    <w:r>
      <w:t xml:space="preserve"> </w:t>
    </w:r>
    <w:r w:rsidR="003F1B8B">
      <w:t xml:space="preserve">[1R] </w:t>
    </w:r>
    <w:r>
      <w:t>DIEGNAN</w:t>
    </w:r>
    <w:r w:rsidR="00866C74">
      <w:t xml:space="preserve">, </w:t>
    </w:r>
    <w:r w:rsidR="00866C74">
      <w:t>GREENSTEIN</w:t>
    </w:r>
  </w:p>
  <w:p w14:paraId="7D2922AC" w14:textId="6E8DC236" w:rsidR="00733F87" w:rsidRDefault="00733F87" w:rsidP="00733F87">
    <w:pPr>
      <w:pStyle w:val="bpuHeadSpon"/>
    </w:pPr>
    <w:r>
      <w:fldChar w:fldCharType="begin"/>
    </w:r>
    <w:r>
      <w:instrText xml:space="preserve"> PAGE  \* MERGEFORMAT </w:instrText>
    </w:r>
    <w:r>
      <w:fldChar w:fldCharType="separate"/>
    </w:r>
    <w:r w:rsidR="00CE25E0">
      <w:rPr>
        <w:noProof/>
      </w:rPr>
      <w:t>2</w:t>
    </w:r>
    <w:r>
      <w:fldChar w:fldCharType="end"/>
    </w:r>
  </w:p>
  <w:p w14:paraId="61D25916" w14:textId="77777777" w:rsidR="00733F87" w:rsidRDefault="00733F87" w:rsidP="00733F8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7916"/>
    <w:rsid w:val="00051FA6"/>
    <w:rsid w:val="00054975"/>
    <w:rsid w:val="00057D20"/>
    <w:rsid w:val="000606DA"/>
    <w:rsid w:val="0006197C"/>
    <w:rsid w:val="0006281F"/>
    <w:rsid w:val="0008141C"/>
    <w:rsid w:val="0008614E"/>
    <w:rsid w:val="00091381"/>
    <w:rsid w:val="00094A55"/>
    <w:rsid w:val="00097E8F"/>
    <w:rsid w:val="000A44A7"/>
    <w:rsid w:val="000B1054"/>
    <w:rsid w:val="000B3411"/>
    <w:rsid w:val="000B3DF0"/>
    <w:rsid w:val="000C054C"/>
    <w:rsid w:val="000C12C2"/>
    <w:rsid w:val="000D11AF"/>
    <w:rsid w:val="000D15A4"/>
    <w:rsid w:val="000D4C89"/>
    <w:rsid w:val="000D6255"/>
    <w:rsid w:val="000D6262"/>
    <w:rsid w:val="000D720B"/>
    <w:rsid w:val="000D7B4A"/>
    <w:rsid w:val="000E4006"/>
    <w:rsid w:val="000E51F6"/>
    <w:rsid w:val="000E602B"/>
    <w:rsid w:val="000F3664"/>
    <w:rsid w:val="000F3DA2"/>
    <w:rsid w:val="000F3FF0"/>
    <w:rsid w:val="000F5FDE"/>
    <w:rsid w:val="000F7466"/>
    <w:rsid w:val="00107573"/>
    <w:rsid w:val="00124F53"/>
    <w:rsid w:val="0013000E"/>
    <w:rsid w:val="00133F81"/>
    <w:rsid w:val="00135943"/>
    <w:rsid w:val="00143B74"/>
    <w:rsid w:val="00150F99"/>
    <w:rsid w:val="001645FB"/>
    <w:rsid w:val="00166DEC"/>
    <w:rsid w:val="00173D2B"/>
    <w:rsid w:val="00174B72"/>
    <w:rsid w:val="00181676"/>
    <w:rsid w:val="00183603"/>
    <w:rsid w:val="0019131E"/>
    <w:rsid w:val="00193D4A"/>
    <w:rsid w:val="00194E78"/>
    <w:rsid w:val="0019707B"/>
    <w:rsid w:val="00197E8B"/>
    <w:rsid w:val="00197FA4"/>
    <w:rsid w:val="001A161A"/>
    <w:rsid w:val="001A33E0"/>
    <w:rsid w:val="001A3B79"/>
    <w:rsid w:val="001A43F3"/>
    <w:rsid w:val="001A66B6"/>
    <w:rsid w:val="001B4095"/>
    <w:rsid w:val="001B4716"/>
    <w:rsid w:val="001B4DD3"/>
    <w:rsid w:val="001B4EA4"/>
    <w:rsid w:val="001B7266"/>
    <w:rsid w:val="001C0735"/>
    <w:rsid w:val="001C7C52"/>
    <w:rsid w:val="001D25F3"/>
    <w:rsid w:val="001E15F1"/>
    <w:rsid w:val="001E16FA"/>
    <w:rsid w:val="001E3729"/>
    <w:rsid w:val="001E6213"/>
    <w:rsid w:val="001E623A"/>
    <w:rsid w:val="001F14C7"/>
    <w:rsid w:val="001F244C"/>
    <w:rsid w:val="001F7405"/>
    <w:rsid w:val="00205533"/>
    <w:rsid w:val="00212B8D"/>
    <w:rsid w:val="00222983"/>
    <w:rsid w:val="00226103"/>
    <w:rsid w:val="0023163F"/>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B1DED"/>
    <w:rsid w:val="002B2E26"/>
    <w:rsid w:val="002B3FE6"/>
    <w:rsid w:val="002C2D81"/>
    <w:rsid w:val="002C461E"/>
    <w:rsid w:val="002C6CEC"/>
    <w:rsid w:val="002E09CE"/>
    <w:rsid w:val="002E69D1"/>
    <w:rsid w:val="002F3BA6"/>
    <w:rsid w:val="003031F2"/>
    <w:rsid w:val="0030421C"/>
    <w:rsid w:val="00315320"/>
    <w:rsid w:val="00321010"/>
    <w:rsid w:val="00325776"/>
    <w:rsid w:val="00325E27"/>
    <w:rsid w:val="00330395"/>
    <w:rsid w:val="00333704"/>
    <w:rsid w:val="00336624"/>
    <w:rsid w:val="0034025F"/>
    <w:rsid w:val="00340458"/>
    <w:rsid w:val="0034200F"/>
    <w:rsid w:val="003446A0"/>
    <w:rsid w:val="0034481B"/>
    <w:rsid w:val="00350130"/>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1B8B"/>
    <w:rsid w:val="003F3B37"/>
    <w:rsid w:val="003F4DD1"/>
    <w:rsid w:val="0040006B"/>
    <w:rsid w:val="0040195A"/>
    <w:rsid w:val="00402DC0"/>
    <w:rsid w:val="00416C4B"/>
    <w:rsid w:val="0041751E"/>
    <w:rsid w:val="004211E5"/>
    <w:rsid w:val="00422091"/>
    <w:rsid w:val="00423FB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6940"/>
    <w:rsid w:val="004A77A4"/>
    <w:rsid w:val="004B3756"/>
    <w:rsid w:val="004C742C"/>
    <w:rsid w:val="004D2F7E"/>
    <w:rsid w:val="004D2FFE"/>
    <w:rsid w:val="004E1F3E"/>
    <w:rsid w:val="004F03BF"/>
    <w:rsid w:val="004F21BD"/>
    <w:rsid w:val="004F4F1D"/>
    <w:rsid w:val="004F6763"/>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012C"/>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2124"/>
    <w:rsid w:val="005C336F"/>
    <w:rsid w:val="005C408E"/>
    <w:rsid w:val="005C7F3C"/>
    <w:rsid w:val="005E017C"/>
    <w:rsid w:val="005E50C6"/>
    <w:rsid w:val="005F199C"/>
    <w:rsid w:val="005F2A97"/>
    <w:rsid w:val="005F399B"/>
    <w:rsid w:val="006019F8"/>
    <w:rsid w:val="00605B20"/>
    <w:rsid w:val="0061156F"/>
    <w:rsid w:val="00613FF5"/>
    <w:rsid w:val="00615087"/>
    <w:rsid w:val="006155A8"/>
    <w:rsid w:val="00621B94"/>
    <w:rsid w:val="006261BB"/>
    <w:rsid w:val="00626239"/>
    <w:rsid w:val="00635316"/>
    <w:rsid w:val="00635449"/>
    <w:rsid w:val="006378C5"/>
    <w:rsid w:val="0064213A"/>
    <w:rsid w:val="00645A7A"/>
    <w:rsid w:val="00645E6A"/>
    <w:rsid w:val="00651A8F"/>
    <w:rsid w:val="00665CBC"/>
    <w:rsid w:val="00667A5C"/>
    <w:rsid w:val="00670E50"/>
    <w:rsid w:val="00674757"/>
    <w:rsid w:val="00677316"/>
    <w:rsid w:val="00683486"/>
    <w:rsid w:val="00686AEB"/>
    <w:rsid w:val="00695AD2"/>
    <w:rsid w:val="00695E0F"/>
    <w:rsid w:val="006A2350"/>
    <w:rsid w:val="006A24BC"/>
    <w:rsid w:val="006A3948"/>
    <w:rsid w:val="006B1A8B"/>
    <w:rsid w:val="006B7897"/>
    <w:rsid w:val="006B7FA7"/>
    <w:rsid w:val="006C086A"/>
    <w:rsid w:val="006C21C1"/>
    <w:rsid w:val="006C7327"/>
    <w:rsid w:val="006D00E5"/>
    <w:rsid w:val="006D791B"/>
    <w:rsid w:val="006E2895"/>
    <w:rsid w:val="006F180D"/>
    <w:rsid w:val="006F4334"/>
    <w:rsid w:val="006F47AF"/>
    <w:rsid w:val="006F5AF4"/>
    <w:rsid w:val="006F6B8A"/>
    <w:rsid w:val="00707CD3"/>
    <w:rsid w:val="00716BB9"/>
    <w:rsid w:val="007256D1"/>
    <w:rsid w:val="007279FD"/>
    <w:rsid w:val="00730C20"/>
    <w:rsid w:val="00733F87"/>
    <w:rsid w:val="007502CB"/>
    <w:rsid w:val="00752D79"/>
    <w:rsid w:val="00752E20"/>
    <w:rsid w:val="00756EDE"/>
    <w:rsid w:val="0076770D"/>
    <w:rsid w:val="00781B4D"/>
    <w:rsid w:val="007824BF"/>
    <w:rsid w:val="00783B8D"/>
    <w:rsid w:val="00792F75"/>
    <w:rsid w:val="00794B94"/>
    <w:rsid w:val="00794BD4"/>
    <w:rsid w:val="00795D0F"/>
    <w:rsid w:val="007A2F73"/>
    <w:rsid w:val="007A3061"/>
    <w:rsid w:val="007A5A0B"/>
    <w:rsid w:val="007A6B61"/>
    <w:rsid w:val="007A794F"/>
    <w:rsid w:val="007B1D5C"/>
    <w:rsid w:val="007C0E14"/>
    <w:rsid w:val="007C3ACF"/>
    <w:rsid w:val="007C7DE4"/>
    <w:rsid w:val="007D40CB"/>
    <w:rsid w:val="007D5796"/>
    <w:rsid w:val="007D59C0"/>
    <w:rsid w:val="007D7D9C"/>
    <w:rsid w:val="007E187A"/>
    <w:rsid w:val="007E51A7"/>
    <w:rsid w:val="007F485D"/>
    <w:rsid w:val="007F6050"/>
    <w:rsid w:val="00813627"/>
    <w:rsid w:val="00830782"/>
    <w:rsid w:val="00832816"/>
    <w:rsid w:val="00837109"/>
    <w:rsid w:val="00840365"/>
    <w:rsid w:val="008406A3"/>
    <w:rsid w:val="00841D2C"/>
    <w:rsid w:val="00845F3C"/>
    <w:rsid w:val="00845FB4"/>
    <w:rsid w:val="008461B8"/>
    <w:rsid w:val="008462F1"/>
    <w:rsid w:val="00846422"/>
    <w:rsid w:val="00847EF1"/>
    <w:rsid w:val="008538FA"/>
    <w:rsid w:val="008573B0"/>
    <w:rsid w:val="00866563"/>
    <w:rsid w:val="00866C74"/>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77BD"/>
    <w:rsid w:val="008E454C"/>
    <w:rsid w:val="008F1E5A"/>
    <w:rsid w:val="00900E00"/>
    <w:rsid w:val="00901BDA"/>
    <w:rsid w:val="009121D8"/>
    <w:rsid w:val="00916F7A"/>
    <w:rsid w:val="00917FE3"/>
    <w:rsid w:val="009238A4"/>
    <w:rsid w:val="00927B16"/>
    <w:rsid w:val="009318C7"/>
    <w:rsid w:val="00931C09"/>
    <w:rsid w:val="009348C2"/>
    <w:rsid w:val="00936E9D"/>
    <w:rsid w:val="009440D0"/>
    <w:rsid w:val="009523A3"/>
    <w:rsid w:val="00960958"/>
    <w:rsid w:val="00962E43"/>
    <w:rsid w:val="00963A4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F16D1"/>
    <w:rsid w:val="00AF1A8C"/>
    <w:rsid w:val="00B0116D"/>
    <w:rsid w:val="00B01173"/>
    <w:rsid w:val="00B02F35"/>
    <w:rsid w:val="00B05A3C"/>
    <w:rsid w:val="00B07100"/>
    <w:rsid w:val="00B10716"/>
    <w:rsid w:val="00B1138C"/>
    <w:rsid w:val="00B150CB"/>
    <w:rsid w:val="00B16D8F"/>
    <w:rsid w:val="00B2574A"/>
    <w:rsid w:val="00B35D8A"/>
    <w:rsid w:val="00B35FF2"/>
    <w:rsid w:val="00B45B34"/>
    <w:rsid w:val="00B475F6"/>
    <w:rsid w:val="00B57047"/>
    <w:rsid w:val="00B61D86"/>
    <w:rsid w:val="00B6342D"/>
    <w:rsid w:val="00B71213"/>
    <w:rsid w:val="00B72224"/>
    <w:rsid w:val="00B726BD"/>
    <w:rsid w:val="00B732BC"/>
    <w:rsid w:val="00B90E33"/>
    <w:rsid w:val="00B9676B"/>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6EC5"/>
    <w:rsid w:val="00C23F09"/>
    <w:rsid w:val="00C25356"/>
    <w:rsid w:val="00C328D0"/>
    <w:rsid w:val="00C3740C"/>
    <w:rsid w:val="00C42442"/>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25E0"/>
    <w:rsid w:val="00CE78BF"/>
    <w:rsid w:val="00CF63E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6A79"/>
    <w:rsid w:val="00E80692"/>
    <w:rsid w:val="00E80C24"/>
    <w:rsid w:val="00E93836"/>
    <w:rsid w:val="00EA3623"/>
    <w:rsid w:val="00EA7C16"/>
    <w:rsid w:val="00EB4AEA"/>
    <w:rsid w:val="00EC0E20"/>
    <w:rsid w:val="00EC5281"/>
    <w:rsid w:val="00EC70C3"/>
    <w:rsid w:val="00EC791D"/>
    <w:rsid w:val="00EC7CA6"/>
    <w:rsid w:val="00ED3C5D"/>
    <w:rsid w:val="00ED4553"/>
    <w:rsid w:val="00F00D08"/>
    <w:rsid w:val="00F15583"/>
    <w:rsid w:val="00F17053"/>
    <w:rsid w:val="00F200EE"/>
    <w:rsid w:val="00F22481"/>
    <w:rsid w:val="00F24997"/>
    <w:rsid w:val="00F2542E"/>
    <w:rsid w:val="00F27278"/>
    <w:rsid w:val="00F344E3"/>
    <w:rsid w:val="00F34D58"/>
    <w:rsid w:val="00F41A9D"/>
    <w:rsid w:val="00F44314"/>
    <w:rsid w:val="00F50243"/>
    <w:rsid w:val="00F54B9C"/>
    <w:rsid w:val="00F56E96"/>
    <w:rsid w:val="00F573DD"/>
    <w:rsid w:val="00F61E59"/>
    <w:rsid w:val="00F63D99"/>
    <w:rsid w:val="00F6426B"/>
    <w:rsid w:val="00F709B3"/>
    <w:rsid w:val="00F71A5E"/>
    <w:rsid w:val="00F76844"/>
    <w:rsid w:val="00FA0AFC"/>
    <w:rsid w:val="00FA1C82"/>
    <w:rsid w:val="00FA2ED1"/>
    <w:rsid w:val="00FA4A52"/>
    <w:rsid w:val="00FA4FFE"/>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73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6DE31-ECD4-492C-A129-7A8FCDEEE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615</Words>
  <Characters>3500</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S3438</vt:lpstr>
    </vt:vector>
  </TitlesOfParts>
  <Manager>R230</Manager>
  <Company>NJ Office of Legislative Services</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S3438 1R</dc:title>
  <dc:subject/>
  <dc:creator>Senator  DIEGNAN</dc:creator>
  <cp:keywords>S3438|3|AU |273|270|278|!|0|</cp:keywords>
  <dc:description>INTRODUCED FEBRUARY 11, 2021_x000d_
AMENDED NOVEMBER 8, 2021</dc:description>
  <cp:lastModifiedBy>Todaro, Vivian</cp:lastModifiedBy>
  <cp:revision>2</cp:revision>
  <cp:lastPrinted>2021-12-21T14:48:00Z</cp:lastPrinted>
  <dcterms:created xsi:type="dcterms:W3CDTF">2021-12-21T14:50:00Z</dcterms:created>
  <dcterms:modified xsi:type="dcterms:W3CDTF">2021-12-21T14:50:00Z</dcterms:modified>
  <cp:category>ss.1-4: C.26:17-1 et seq. (new chapter); s.5: Eff. date &amp; Note to ss.1-5 to 2020/117_x000d_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