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42BA" w:rsidRDefault="004142BA" w:rsidP="004142BA">
      <w:pPr>
        <w:pStyle w:val="bpuBill"/>
      </w:pPr>
      <w:bookmarkStart w:id="0" w:name="bpuFrontPg"/>
      <w:bookmarkStart w:id="1" w:name="_GoBack"/>
      <w:bookmarkEnd w:id="0"/>
      <w:bookmarkEnd w:id="1"/>
      <w:r>
        <w:t xml:space="preserve">SENATE, No. 3465 </w:t>
      </w:r>
    </w:p>
    <w:p w:rsidR="004142BA" w:rsidRPr="009D38FF" w:rsidRDefault="004142BA" w:rsidP="004142B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7049914" r:id="rId8"/>
        </w:object>
      </w:r>
    </w:p>
    <w:p w:rsidR="004142BA" w:rsidRDefault="004142BA" w:rsidP="004142BA">
      <w:pPr>
        <w:pStyle w:val="bpuState"/>
      </w:pPr>
      <w:r>
        <w:t>STATE OF NEW JERSEY</w:t>
      </w:r>
    </w:p>
    <w:p w:rsidR="004142BA" w:rsidRDefault="004142BA" w:rsidP="004142BA">
      <w:pPr>
        <w:pStyle w:val="bpuLegislature"/>
      </w:pPr>
      <w:r>
        <w:t>219th LEGISLATURE</w:t>
      </w:r>
    </w:p>
    <w:p w:rsidR="004142BA" w:rsidRDefault="004142BA" w:rsidP="004142BA">
      <w:pPr>
        <w:pStyle w:val="bpuWpGraphic"/>
      </w:pPr>
      <w:r>
        <w:object w:dxaOrig="8985" w:dyaOrig="255">
          <v:shape id="_x0000_i1026" type="#_x0000_t75" style="width:6in;height:12pt" o:ole="">
            <v:imagedata r:id="rId7" o:title=""/>
          </v:shape>
          <o:OLEObject Type="Embed" ProgID="WPWin6.1" ShapeID="_x0000_i1026" DrawAspect="Content" ObjectID="_1677049915" r:id="rId9"/>
        </w:object>
      </w:r>
      <w:r>
        <w:t xml:space="preserve">  </w:t>
      </w:r>
    </w:p>
    <w:p w:rsidR="004142BA" w:rsidRDefault="004142BA" w:rsidP="004142BA">
      <w:pPr>
        <w:pStyle w:val="bpuIntro"/>
      </w:pPr>
      <w:r>
        <w:t>INTRODUCED FEBRUARY 17, 2021</w:t>
      </w:r>
    </w:p>
    <w:p w:rsidR="004142BA" w:rsidRDefault="004142BA" w:rsidP="004142BA">
      <w:pPr>
        <w:pStyle w:val="bpuIntro"/>
      </w:pPr>
    </w:p>
    <w:p w:rsidR="004142BA" w:rsidRDefault="004142BA" w:rsidP="004142BA">
      <w:pPr>
        <w:pStyle w:val="bpuIntro"/>
        <w:sectPr w:rsidR="004142BA" w:rsidSect="00524201">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4142BA" w:rsidRDefault="004142BA" w:rsidP="004142BA">
      <w:pPr>
        <w:pStyle w:val="bpuIntro"/>
      </w:pPr>
    </w:p>
    <w:p w:rsidR="004142BA" w:rsidRDefault="004142BA" w:rsidP="004142BA">
      <w:pPr>
        <w:pStyle w:val="bpuSponsor"/>
      </w:pPr>
      <w:r>
        <w:t>Sponsored by:</w:t>
      </w:r>
    </w:p>
    <w:p w:rsidR="004142BA" w:rsidRDefault="004142BA" w:rsidP="004142BA">
      <w:pPr>
        <w:pStyle w:val="bpuSponsor"/>
      </w:pPr>
      <w:r>
        <w:t>Senator  STEVEN V. OROHO</w:t>
      </w:r>
    </w:p>
    <w:p w:rsidR="004142BA" w:rsidRDefault="004142BA" w:rsidP="004142BA">
      <w:pPr>
        <w:pStyle w:val="bpuSponsor"/>
      </w:pPr>
      <w:r>
        <w:t>District 24 (Morris, Sussex and Warren)</w:t>
      </w:r>
    </w:p>
    <w:p w:rsidR="004142BA" w:rsidRDefault="004142BA" w:rsidP="004142BA">
      <w:pPr>
        <w:pStyle w:val="bpuSponsor"/>
      </w:pPr>
      <w:r>
        <w:t>Senator  STEPHEN M. SWEENEY</w:t>
      </w:r>
    </w:p>
    <w:p w:rsidR="004142BA" w:rsidRDefault="004142BA" w:rsidP="004142BA">
      <w:pPr>
        <w:pStyle w:val="bpuSponsor"/>
      </w:pPr>
      <w:r>
        <w:t>District 3 (Cumberland, Gloucester and Salem)</w:t>
      </w:r>
    </w:p>
    <w:p w:rsidR="004142BA" w:rsidRDefault="004142BA" w:rsidP="004142BA">
      <w:pPr>
        <w:pStyle w:val="bpuSponsor"/>
      </w:pPr>
    </w:p>
    <w:p w:rsidR="004142BA" w:rsidRDefault="00524201" w:rsidP="00524201">
      <w:pPr>
        <w:pStyle w:val="bpuSponsor"/>
      </w:pPr>
      <w:r>
        <w:t>Co-Sponsored by:</w:t>
      </w:r>
    </w:p>
    <w:p w:rsidR="00524201" w:rsidRDefault="00524201" w:rsidP="00524201">
      <w:pPr>
        <w:pStyle w:val="bpuSponsor"/>
      </w:pPr>
      <w:r w:rsidRPr="00524201">
        <w:t>Senator Cruz-Perez</w:t>
      </w:r>
    </w:p>
    <w:p w:rsidR="00524201" w:rsidRDefault="00524201" w:rsidP="00524201"/>
    <w:p w:rsidR="00524201" w:rsidRPr="00524201" w:rsidRDefault="00524201" w:rsidP="00524201"/>
    <w:p w:rsidR="004142BA" w:rsidRDefault="004142BA" w:rsidP="004142BA">
      <w:pPr>
        <w:pStyle w:val="bpuSponsor"/>
      </w:pPr>
    </w:p>
    <w:p w:rsidR="004142BA" w:rsidRDefault="004142BA" w:rsidP="004142BA">
      <w:pPr>
        <w:pStyle w:val="bpuSponsor"/>
      </w:pPr>
    </w:p>
    <w:p w:rsidR="004142BA" w:rsidRDefault="004142BA" w:rsidP="004142BA">
      <w:pPr>
        <w:pStyle w:val="bpuSponsor"/>
      </w:pPr>
      <w:r>
        <w:t>SYNOPSIS</w:t>
      </w:r>
    </w:p>
    <w:p w:rsidR="004142BA" w:rsidRDefault="004142BA" w:rsidP="004142BA">
      <w:pPr>
        <w:pStyle w:val="bpuNormText"/>
      </w:pPr>
      <w:r>
        <w:tab/>
        <w:t xml:space="preserve">Directs Department of Agriculture to pay annual premiums for the federal Dairy Margin Coverage Program to enrolled dairy farmers. </w:t>
      </w:r>
    </w:p>
    <w:p w:rsidR="004142BA" w:rsidRDefault="004142BA" w:rsidP="004142BA">
      <w:pPr>
        <w:pStyle w:val="bpuNormText"/>
      </w:pPr>
    </w:p>
    <w:p w:rsidR="004142BA" w:rsidRDefault="004142BA" w:rsidP="004142BA">
      <w:pPr>
        <w:pStyle w:val="bpuSponsor"/>
      </w:pPr>
      <w:r>
        <w:t xml:space="preserve">CURRENT VERSION OF TEXT </w:t>
      </w:r>
    </w:p>
    <w:p w:rsidR="004142BA" w:rsidRDefault="004142BA" w:rsidP="004142BA">
      <w:pPr>
        <w:pStyle w:val="bpuNormText"/>
      </w:pPr>
      <w:r>
        <w:tab/>
        <w:t>As introduced.</w:t>
      </w:r>
    </w:p>
    <w:p w:rsidR="004142BA" w:rsidRDefault="004142BA" w:rsidP="004142B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142BA" w:rsidRDefault="004142BA" w:rsidP="008916EC">
      <w:pPr>
        <w:pStyle w:val="FronterPage"/>
        <w:tabs>
          <w:tab w:val="clear" w:pos="720"/>
          <w:tab w:val="clear" w:pos="1440"/>
          <w:tab w:val="clear" w:pos="2160"/>
          <w:tab w:val="clear" w:pos="2880"/>
          <w:tab w:val="clear" w:pos="3600"/>
          <w:tab w:val="clear" w:pos="4320"/>
          <w:tab w:val="clear" w:pos="5040"/>
        </w:tabs>
        <w:sectPr w:rsidR="004142BA" w:rsidSect="004142BA">
          <w:type w:val="continuous"/>
          <w:pgSz w:w="12240" w:h="20160" w:code="5"/>
          <w:pgMar w:top="1440" w:right="2275" w:bottom="1440" w:left="2275" w:header="72" w:footer="720" w:gutter="0"/>
          <w:pgNumType w:start="1"/>
          <w:cols w:space="720"/>
          <w:docGrid w:linePitch="360"/>
        </w:sectPr>
      </w:pPr>
    </w:p>
    <w:p w:rsidR="0054354E" w:rsidRPr="00677316" w:rsidRDefault="0054354E" w:rsidP="0054354E">
      <w:pPr>
        <w:pStyle w:val="HangingAnAct"/>
        <w:rPr>
          <w:rStyle w:val="HangingAnActChar"/>
        </w:rPr>
      </w:pPr>
      <w:r w:rsidRPr="0054354E">
        <w:rPr>
          <w:rStyle w:val="BillHead"/>
        </w:rPr>
        <w:lastRenderedPageBreak/>
        <w:t>An Act</w:t>
      </w:r>
      <w:r w:rsidRPr="006B7FA7">
        <w:rPr>
          <w:rStyle w:val="HangingAnActChar"/>
        </w:rPr>
        <w:t xml:space="preserve"> </w:t>
      </w:r>
      <w:r>
        <w:rPr>
          <w:rStyle w:val="HangingAnActChar"/>
        </w:rPr>
        <w:t xml:space="preserve">concerning reimbursement of certain premiums to dairy farmers and supplementing Title 4 of the Revised Statutes. </w:t>
      </w:r>
    </w:p>
    <w:p w:rsidR="0054354E" w:rsidRPr="00D71D68" w:rsidRDefault="0054354E" w:rsidP="0054354E"/>
    <w:p w:rsidR="0054354E" w:rsidRPr="00AA7880" w:rsidRDefault="0054354E" w:rsidP="0054354E">
      <w:r>
        <w:tab/>
      </w:r>
      <w:r>
        <w:rPr>
          <w:rStyle w:val="BillHeading2"/>
        </w:rPr>
        <w:t xml:space="preserve">Be It Enacted </w:t>
      </w:r>
      <w:r>
        <w:rPr>
          <w:rStyle w:val="BillLanguage"/>
        </w:rPr>
        <w:t>by the Senate and General Assembly of the State of New Jersey:</w:t>
      </w:r>
    </w:p>
    <w:p w:rsidR="0054354E" w:rsidRDefault="0054354E" w:rsidP="0054354E"/>
    <w:p w:rsidR="0054354E" w:rsidRDefault="0054354E" w:rsidP="0054354E">
      <w:r>
        <w:tab/>
        <w:t>1.</w:t>
      </w:r>
      <w:r w:rsidR="005D7D03">
        <w:tab/>
      </w:r>
      <w:r>
        <w:t>a.  The Department of Agriculture shall disburse annually to each enrolled dairy farmer in the State the amount of the annual premium paid by the</w:t>
      </w:r>
      <w:r w:rsidRPr="0033390D">
        <w:t xml:space="preserve"> </w:t>
      </w:r>
      <w:r>
        <w:t>enrolled dairy farmer for coverage under the</w:t>
      </w:r>
      <w:r w:rsidRPr="0033390D">
        <w:t xml:space="preserve"> </w:t>
      </w:r>
      <w:r>
        <w:t>federal Dairy Margin Coverage Program.  The department, pursuant to the “Administrative Procedure Act,” P.L.1968, c.410 (C.52:14B-1 et seq.), shall adopt rules and regulations establishing procedures for the disbursement of funds to reimburse each enrolled dairy farmer in the State the amount the enrolled dairy farmer has paid for the annual premium for the federal Dairy Margin Coverage Program.</w:t>
      </w:r>
    </w:p>
    <w:p w:rsidR="0054354E" w:rsidRDefault="0054354E" w:rsidP="0054354E">
      <w:r>
        <w:tab/>
        <w:t>b.</w:t>
      </w:r>
      <w:r w:rsidR="005D7D03">
        <w:tab/>
      </w:r>
      <w:r>
        <w:t>The Department of Agriculture shall include in its annual budget request to the Governor an amount equal to the moneys necessary to pay the annual premiums for the federal Dairy Margin Coverage Program for all enrolled dairy farmers in the State.  The Legislature shall appropriate the necessary funds to the department for this purpose.</w:t>
      </w:r>
    </w:p>
    <w:p w:rsidR="0054354E" w:rsidRDefault="0054354E" w:rsidP="0054354E">
      <w:r>
        <w:tab/>
        <w:t>c.</w:t>
      </w:r>
      <w:r w:rsidR="005D7D03">
        <w:tab/>
      </w:r>
      <w:r>
        <w:t>As used in this section:</w:t>
      </w:r>
    </w:p>
    <w:p w:rsidR="0054354E" w:rsidRDefault="0054354E" w:rsidP="0054354E">
      <w:r>
        <w:tab/>
        <w:t>“Department” means the Department of Agriculture.</w:t>
      </w:r>
    </w:p>
    <w:p w:rsidR="0054354E" w:rsidRDefault="0054354E" w:rsidP="0054354E">
      <w:r>
        <w:tab/>
        <w:t>“Enrolled dairy farmer” means a dairy farmer enrolled in the federal Dairy Margin Coverage Program.</w:t>
      </w:r>
    </w:p>
    <w:p w:rsidR="0054354E" w:rsidRDefault="0054354E" w:rsidP="0054354E">
      <w:pPr>
        <w:rPr>
          <w:lang w:val="en"/>
        </w:rPr>
      </w:pPr>
      <w:r>
        <w:tab/>
        <w:t>“Federal Dairy Margin Coverage Program” means the federal Dairy Margin Coverage Program</w:t>
      </w:r>
      <w:r w:rsidRPr="005136BA">
        <w:rPr>
          <w:lang w:val="en"/>
        </w:rPr>
        <w:t xml:space="preserve"> </w:t>
      </w:r>
      <w:r>
        <w:rPr>
          <w:lang w:val="en"/>
        </w:rPr>
        <w:t xml:space="preserve">that </w:t>
      </w:r>
      <w:r w:rsidRPr="00BF4B6E">
        <w:rPr>
          <w:lang w:val="en"/>
        </w:rPr>
        <w:t>replaced the former federal Margin Protection Program</w:t>
      </w:r>
      <w:r>
        <w:rPr>
          <w:lang w:val="en"/>
        </w:rPr>
        <w:t xml:space="preserve"> for Dairy Producers pursuant to the federal </w:t>
      </w:r>
      <w:r w:rsidRPr="00BF4B6E">
        <w:rPr>
          <w:lang w:val="en"/>
        </w:rPr>
        <w:t>Agricultural Act of 2018</w:t>
      </w:r>
      <w:r>
        <w:rPr>
          <w:lang w:val="en"/>
        </w:rPr>
        <w:t>.</w:t>
      </w:r>
    </w:p>
    <w:p w:rsidR="0054354E" w:rsidRDefault="0054354E" w:rsidP="0054354E"/>
    <w:p w:rsidR="0054354E" w:rsidRDefault="0054354E" w:rsidP="0054354E">
      <w:r>
        <w:tab/>
        <w:t>2.</w:t>
      </w:r>
      <w:r w:rsidR="005D7D03">
        <w:tab/>
      </w:r>
      <w:r>
        <w:t>This act shall take effect immediately.</w:t>
      </w:r>
    </w:p>
    <w:p w:rsidR="0054354E" w:rsidRDefault="0054354E" w:rsidP="0054354E"/>
    <w:p w:rsidR="0054354E" w:rsidRPr="00CE7BD8" w:rsidRDefault="0054354E" w:rsidP="0054354E"/>
    <w:p w:rsidR="0054354E" w:rsidRPr="00AA7880" w:rsidRDefault="0054354E" w:rsidP="0054354E">
      <w:pPr>
        <w:jc w:val="center"/>
      </w:pPr>
      <w:r w:rsidRPr="00D71D68">
        <w:t>STATEMENT</w:t>
      </w:r>
    </w:p>
    <w:p w:rsidR="0054354E" w:rsidRDefault="0054354E" w:rsidP="0054354E"/>
    <w:p w:rsidR="0054354E" w:rsidRDefault="0054354E" w:rsidP="0054354E">
      <w:r>
        <w:tab/>
        <w:t>This bill directs the Department of Agriculture to reimburse annually each enrolled dairy farmer in the State the amount of the annual premium paid by that farmer for coverage under the</w:t>
      </w:r>
      <w:r w:rsidRPr="0033390D">
        <w:t xml:space="preserve"> </w:t>
      </w:r>
      <w:r>
        <w:t>federal Dairy Margin Coverage Program.  The bill requires the department to adopt rules and regulations to establish procedures to reimburse enrolled dairy farmers the amount of the annual premium.</w:t>
      </w:r>
    </w:p>
    <w:p w:rsidR="0054354E" w:rsidRDefault="0054354E" w:rsidP="0054354E">
      <w:r>
        <w:tab/>
        <w:t>The bill would also require the department to include in its annual budget request to the Governor an amount equal to the moneys necessary to pay the annual premiums for the federal Dairy Margin Coverage Program for all enrolled dairy farmers in the State.</w:t>
      </w:r>
    </w:p>
    <w:p w:rsidR="0054354E" w:rsidRDefault="0054354E" w:rsidP="0054354E">
      <w:r>
        <w:rPr>
          <w:lang w:val="en"/>
        </w:rPr>
        <w:tab/>
      </w:r>
      <w:r w:rsidRPr="00BF4B6E">
        <w:rPr>
          <w:lang w:val="en"/>
        </w:rPr>
        <w:t xml:space="preserve">The </w:t>
      </w:r>
      <w:r>
        <w:rPr>
          <w:lang w:val="en"/>
        </w:rPr>
        <w:t xml:space="preserve">federal </w:t>
      </w:r>
      <w:r w:rsidRPr="00BF4B6E">
        <w:rPr>
          <w:lang w:val="en"/>
        </w:rPr>
        <w:t>Agricultural Act of 2018 (</w:t>
      </w:r>
      <w:r>
        <w:rPr>
          <w:lang w:val="en"/>
        </w:rPr>
        <w:t xml:space="preserve">commonly referred to as the </w:t>
      </w:r>
      <w:r w:rsidRPr="00BF4B6E">
        <w:rPr>
          <w:lang w:val="en"/>
        </w:rPr>
        <w:t>2018 Farm Bill) replaced the former federal Margin Protection Program for Dairy Producers (MPP-Dairy) with the Dairy Margin Coverage program</w:t>
      </w:r>
      <w:r>
        <w:rPr>
          <w:lang w:val="en"/>
        </w:rPr>
        <w:t xml:space="preserve"> </w:t>
      </w:r>
      <w:r w:rsidRPr="00BF4B6E">
        <w:rPr>
          <w:lang w:val="en"/>
        </w:rPr>
        <w:t>(DMC)</w:t>
      </w:r>
      <w:r>
        <w:rPr>
          <w:lang w:val="en"/>
        </w:rPr>
        <w:t xml:space="preserve">.  </w:t>
      </w:r>
      <w:r w:rsidRPr="00BF4B6E">
        <w:rPr>
          <w:lang w:val="en"/>
        </w:rPr>
        <w:t>The DMC is a voluntary risk management program for dairy producers that makes payments when the national average income-over-feed-cost margin falls below a farmer selected coverage level.</w:t>
      </w:r>
      <w:r>
        <w:rPr>
          <w:color w:val="222222"/>
          <w:lang w:val="en"/>
        </w:rPr>
        <w:t xml:space="preserve">  </w:t>
      </w:r>
      <w:r w:rsidRPr="00BF4B6E">
        <w:rPr>
          <w:color w:val="222222"/>
          <w:lang w:val="en"/>
        </w:rPr>
        <w:t>The p</w:t>
      </w:r>
      <w:r>
        <w:rPr>
          <w:color w:val="222222"/>
          <w:lang w:val="en"/>
        </w:rPr>
        <w:t>rogram provides c</w:t>
      </w:r>
      <w:r w:rsidRPr="00BF4B6E">
        <w:rPr>
          <w:color w:val="222222"/>
          <w:lang w:val="en"/>
        </w:rPr>
        <w:t>atastrophic coverage</w:t>
      </w:r>
      <w:r>
        <w:rPr>
          <w:color w:val="222222"/>
          <w:lang w:val="en"/>
        </w:rPr>
        <w:t xml:space="preserve"> and v</w:t>
      </w:r>
      <w:r w:rsidRPr="00BF4B6E">
        <w:rPr>
          <w:color w:val="222222"/>
          <w:lang w:val="en"/>
        </w:rPr>
        <w:t>arious levels of buy-up coverage.</w:t>
      </w:r>
      <w:r>
        <w:rPr>
          <w:color w:val="222222"/>
          <w:lang w:val="en"/>
        </w:rPr>
        <w:t xml:space="preserve">  </w:t>
      </w:r>
      <w:r w:rsidRPr="00BF4B6E">
        <w:rPr>
          <w:lang w:val="en"/>
        </w:rPr>
        <w:t>F</w:t>
      </w:r>
      <w:r>
        <w:rPr>
          <w:lang w:val="en"/>
        </w:rPr>
        <w:t xml:space="preserve">armers </w:t>
      </w:r>
      <w:r w:rsidRPr="00BF4B6E">
        <w:rPr>
          <w:lang w:val="en"/>
        </w:rPr>
        <w:t>register for the DMC between June and D</w:t>
      </w:r>
      <w:r>
        <w:rPr>
          <w:lang w:val="en"/>
        </w:rPr>
        <w:t xml:space="preserve">ecember of a </w:t>
      </w:r>
      <w:r w:rsidRPr="00BF4B6E">
        <w:rPr>
          <w:lang w:val="en"/>
        </w:rPr>
        <w:t>given year.</w:t>
      </w:r>
      <w:r w:rsidR="005D7D03">
        <w:rPr>
          <w:lang w:val="en"/>
        </w:rPr>
        <w:t xml:space="preserve"> </w:t>
      </w:r>
      <w:r>
        <w:rPr>
          <w:lang w:val="en"/>
        </w:rPr>
        <w:t>In 2019, 23 dairy farmers in New Jersey applied to participate in the program.</w:t>
      </w:r>
    </w:p>
    <w:sectPr w:rsidR="0054354E" w:rsidSect="004142BA">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6303" w:rsidRDefault="00EB6303">
      <w:r>
        <w:separator/>
      </w:r>
    </w:p>
  </w:endnote>
  <w:endnote w:type="continuationSeparator" w:id="0">
    <w:p w:rsidR="00EB6303" w:rsidRDefault="00EB63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4201" w:rsidRDefault="00524201" w:rsidP="00524201">
    <w:pPr>
      <w:pStyle w:val="sponUdate"/>
    </w:pPr>
    <w:r>
      <w:t>(Sponsorship Updated As Of: 3/11/2021)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6303" w:rsidRDefault="00EB6303">
      <w:r>
        <w:separator/>
      </w:r>
    </w:p>
  </w:footnote>
  <w:footnote w:type="continuationSeparator" w:id="0">
    <w:p w:rsidR="00EB6303" w:rsidRDefault="00EB63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B2AA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142BA" w:rsidRDefault="004142BA" w:rsidP="004142BA">
    <w:pPr>
      <w:pStyle w:val="bpuHeadSpon"/>
    </w:pPr>
    <w:r w:rsidRPr="004142BA">
      <w:rPr>
        <w:rStyle w:val="bpuHeadSponChar"/>
      </w:rPr>
      <w:t>S3465</w:t>
    </w:r>
    <w:r>
      <w:t xml:space="preserve"> OROHO, SWEENEY</w:t>
    </w:r>
  </w:p>
  <w:p w:rsidR="004142BA" w:rsidRDefault="004142BA" w:rsidP="004142BA">
    <w:pPr>
      <w:pStyle w:val="bpuHeadSpon"/>
    </w:pPr>
    <w:r>
      <w:fldChar w:fldCharType="begin"/>
    </w:r>
    <w:r>
      <w:instrText xml:space="preserve"> PAGE  \* MERGEFORMAT </w:instrText>
    </w:r>
    <w:r>
      <w:fldChar w:fldCharType="separate"/>
    </w:r>
    <w:r w:rsidR="006F3040">
      <w:rPr>
        <w:noProof/>
      </w:rPr>
      <w:t>3</w:t>
    </w:r>
    <w:r>
      <w:fldChar w:fldCharType="end"/>
    </w:r>
  </w:p>
  <w:p w:rsidR="004142BA" w:rsidRDefault="004142BA" w:rsidP="004142B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142BA" w:rsidRDefault="004142BA" w:rsidP="004142BA">
    <w:pPr>
      <w:pStyle w:val="bpuHeadSpon"/>
    </w:pPr>
    <w:r w:rsidRPr="004142BA">
      <w:rPr>
        <w:rStyle w:val="bpuHeadSponChar"/>
      </w:rPr>
      <w:t>S3465</w:t>
    </w:r>
    <w:r>
      <w:t xml:space="preserve"> OROHO, SWEENEY</w:t>
    </w:r>
  </w:p>
  <w:p w:rsidR="004142BA" w:rsidRDefault="004142BA" w:rsidP="004142BA">
    <w:pPr>
      <w:pStyle w:val="bpuHeadSpon"/>
    </w:pPr>
    <w:r>
      <w:fldChar w:fldCharType="begin"/>
    </w:r>
    <w:r>
      <w:instrText xml:space="preserve"> PAGE  \* MERGEFORMAT </w:instrText>
    </w:r>
    <w:r>
      <w:fldChar w:fldCharType="separate"/>
    </w:r>
    <w:r w:rsidR="004B2AAE">
      <w:rPr>
        <w:noProof/>
      </w:rPr>
      <w:t>2</w:t>
    </w:r>
    <w:r>
      <w:fldChar w:fldCharType="end"/>
    </w:r>
  </w:p>
  <w:p w:rsidR="004142BA" w:rsidRDefault="004142BA" w:rsidP="004142B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6303"/>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C7CFB"/>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54D3F"/>
    <w:rsid w:val="0036180C"/>
    <w:rsid w:val="00363CF5"/>
    <w:rsid w:val="00364344"/>
    <w:rsid w:val="00365E4F"/>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42BA"/>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132B"/>
    <w:rsid w:val="004A3009"/>
    <w:rsid w:val="004A6940"/>
    <w:rsid w:val="004A77A4"/>
    <w:rsid w:val="004B2AAE"/>
    <w:rsid w:val="004B764D"/>
    <w:rsid w:val="004C742C"/>
    <w:rsid w:val="004E1F3E"/>
    <w:rsid w:val="004F21BD"/>
    <w:rsid w:val="004F4F1D"/>
    <w:rsid w:val="004F74DD"/>
    <w:rsid w:val="00501317"/>
    <w:rsid w:val="0050495C"/>
    <w:rsid w:val="00505DC9"/>
    <w:rsid w:val="00506E1E"/>
    <w:rsid w:val="00513C81"/>
    <w:rsid w:val="005173CA"/>
    <w:rsid w:val="00524201"/>
    <w:rsid w:val="00527BFB"/>
    <w:rsid w:val="00532A32"/>
    <w:rsid w:val="00540B0B"/>
    <w:rsid w:val="0054354E"/>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1467"/>
    <w:rsid w:val="005C2124"/>
    <w:rsid w:val="005C336F"/>
    <w:rsid w:val="005C7F3C"/>
    <w:rsid w:val="005D7D03"/>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3040"/>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5610D"/>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6303"/>
    <w:rsid w:val="00EC5281"/>
    <w:rsid w:val="00EC791D"/>
    <w:rsid w:val="00EC7CA6"/>
    <w:rsid w:val="00ED3C5D"/>
    <w:rsid w:val="00ED4553"/>
    <w:rsid w:val="00EE785E"/>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A40464C"/>
  <w15:docId w15:val="{550EA65C-275F-45F1-964E-C7B28B7F8B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4142BA"/>
  </w:style>
  <w:style w:type="paragraph" w:styleId="BalloonText">
    <w:name w:val="Balloon Text"/>
    <w:basedOn w:val="Normal"/>
    <w:link w:val="BalloonTextChar"/>
    <w:semiHidden/>
    <w:unhideWhenUsed/>
    <w:rsid w:val="006F304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F304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26F85A-0FB7-407F-849E-57F860E3B0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511</Words>
  <Characters>2789</Characters>
  <Application>Microsoft Office Word</Application>
  <DocSecurity>0</DocSecurity>
  <Lines>87</Lines>
  <Paragraphs>28</Paragraphs>
  <ScaleCrop>false</ScaleCrop>
  <HeadingPairs>
    <vt:vector size="2" baseType="variant">
      <vt:variant>
        <vt:lpstr>Title</vt:lpstr>
      </vt:variant>
      <vt:variant>
        <vt:i4>1</vt:i4>
      </vt:variant>
    </vt:vector>
  </HeadingPairs>
  <TitlesOfParts>
    <vt:vector size="1" baseType="lpstr">
      <vt:lpstr>S3465</vt:lpstr>
    </vt:vector>
  </TitlesOfParts>
  <Manager>R224</Manager>
  <Company>NJ Office of Legislative Services</Company>
  <LinksUpToDate>false</LinksUpToDate>
  <CharactersWithSpaces>3301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S3465</dc:title>
  <dc:subject/>
  <dc:creator>Senator  OROHO, Senator  SWEENEY</dc:creator>
  <cp:keywords>S3465|3|EA |131|0|131|F|0|</cp:keywords>
  <dc:description>INTRODUCED FEBRUARY 17, 2021</dc:description>
  <cp:lastModifiedBy>Todaro, Vivian</cp:lastModifiedBy>
  <cp:revision>2</cp:revision>
  <cp:lastPrinted>2021-03-12T15:24:00Z</cp:lastPrinted>
  <dcterms:created xsi:type="dcterms:W3CDTF">2021-03-12T15:25:00Z</dcterms:created>
  <dcterms:modified xsi:type="dcterms:W3CDTF">2021-03-12T15:25:00Z</dcterms:modified>
  <cp:category>C.4:12A-72 to 2020/146_x000d_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