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050C"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F050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050C">
        <w:rPr>
          <w:caps/>
          <w:szCs w:val="24"/>
        </w:rPr>
        <w:t>MAY 13, 2021</w:t>
      </w:r>
    </w:p>
    <w:p w:rsidR="004144CF" w:rsidRDefault="004144CF" w:rsidP="0083060A"/>
    <w:p w:rsidR="00655CA3" w:rsidRDefault="009E0DE9" w:rsidP="0083060A">
      <w:r>
        <w:tab/>
        <w:t>The Senate Commerce Committee reports favorably Senate Bill No. 3474.</w:t>
      </w:r>
    </w:p>
    <w:p w:rsidR="003811B1" w:rsidRPr="003811B1" w:rsidRDefault="003811B1" w:rsidP="003811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811B1">
        <w:rPr>
          <w:spacing w:val="4"/>
          <w:szCs w:val="24"/>
        </w:rPr>
        <w:tab/>
        <w:t xml:space="preserve">This bill requires the inclusion of a disclosure letter with any mailing that falsely implies a State government connection, approval, or endorsement. </w:t>
      </w:r>
    </w:p>
    <w:p w:rsidR="003811B1" w:rsidRPr="003811B1" w:rsidRDefault="003811B1" w:rsidP="003811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811B1">
        <w:rPr>
          <w:spacing w:val="4"/>
          <w:szCs w:val="24"/>
        </w:rPr>
        <w:tab/>
        <w:t xml:space="preserve">Under the provisions of this bill, it would be an unlawful practice under the consumer fraud act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unless the person includes a disclosure letter.  </w:t>
      </w:r>
    </w:p>
    <w:p w:rsidR="003811B1" w:rsidRPr="003811B1" w:rsidRDefault="003811B1" w:rsidP="003811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811B1">
        <w:rPr>
          <w:spacing w:val="4"/>
          <w:szCs w:val="24"/>
        </w:rPr>
        <w:tab/>
        <w:t>The bill provides that the disclosure letter is to contain the following:</w:t>
      </w:r>
    </w:p>
    <w:p w:rsidR="003811B1" w:rsidRPr="003811B1" w:rsidRDefault="003811B1" w:rsidP="003811B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811B1">
        <w:rPr>
          <w:spacing w:val="4"/>
          <w:szCs w:val="24"/>
        </w:rPr>
        <w:t>the full name of the person sending the solicitation;</w:t>
      </w:r>
    </w:p>
    <w:p w:rsidR="003811B1" w:rsidRPr="003811B1" w:rsidRDefault="003811B1" w:rsidP="003811B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811B1">
        <w:rPr>
          <w:spacing w:val="4"/>
          <w:szCs w:val="24"/>
        </w:rPr>
        <w:t>if the solicitation constitutes an offer to satisfy a State statutory obligation in exchange for a fee, a breakdown of the cost of the service to include the total amount of money to be paid to the State to satisfy the statutory obligation and the fee charged for the service; and</w:t>
      </w:r>
    </w:p>
    <w:p w:rsidR="003811B1" w:rsidRPr="003811B1" w:rsidRDefault="003811B1" w:rsidP="003811B1">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811B1">
        <w:rPr>
          <w:spacing w:val="4"/>
          <w:szCs w:val="24"/>
        </w:rPr>
        <w:t>language printed in no less than 14 point, bold typeface stating: “This product or service has not been approved or endorsed by the State of New Jersey, and this offer is not being made by a State agency, department, commission, or program.”</w:t>
      </w:r>
    </w:p>
    <w:p w:rsidR="003811B1" w:rsidRPr="003811B1" w:rsidRDefault="003811B1" w:rsidP="003811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811B1">
        <w:rPr>
          <w:spacing w:val="4"/>
          <w:szCs w:val="24"/>
        </w:rPr>
        <w:tab/>
        <w:t xml:space="preserve">The bill defines “person” to mean an individual, corporation, business trust, estate, trust, partnership, limited liability company, association, joint venture, public corporation, or any other legal or commercial entity.  </w:t>
      </w:r>
    </w:p>
    <w:p w:rsidR="003811B1" w:rsidRPr="003811B1" w:rsidRDefault="003811B1" w:rsidP="003811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811B1">
        <w:rPr>
          <w:spacing w:val="4"/>
          <w:szCs w:val="24"/>
        </w:rPr>
        <w:tab/>
        <w:t xml:space="preserve">An unlawful practice under the consumer fraud act, P.L.1960, c.39 (C.56:8-1 et seq.), is punishable by a monetary penalty of not more than $10,000 for a first offense and not more than $20,000 for any subsequent offense.  In addition, a violation can result in a cease and desist order issued by the Attorney General, the assessment of punitive damages, and the awarding of treble damages and costs to the injured.  </w:t>
      </w:r>
    </w:p>
    <w:p w:rsidR="004B2ABF" w:rsidRDefault="000342D9" w:rsidP="0083060A">
      <w:r>
        <w:lastRenderedPageBreak/>
        <w:tab/>
        <w:t>As reported, this bill is identical to Assembly Bill No. 4834 as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50C" w:rsidRDefault="005F050C">
      <w:r>
        <w:separator/>
      </w:r>
    </w:p>
  </w:endnote>
  <w:endnote w:type="continuationSeparator" w:id="0">
    <w:p w:rsidR="005F050C" w:rsidRDefault="005F0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50C" w:rsidRDefault="005F050C">
      <w:r>
        <w:separator/>
      </w:r>
    </w:p>
  </w:footnote>
  <w:footnote w:type="continuationSeparator" w:id="0">
    <w:p w:rsidR="005F050C" w:rsidRDefault="005F0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B69D8" w:rsidP="003B69D8">
    <w:pPr>
      <w:pStyle w:val="HeaderPage2"/>
      <w:jc w:val="center"/>
    </w:pPr>
    <w:r>
      <w:fldChar w:fldCharType="begin"/>
    </w:r>
    <w:r>
      <w:instrText xml:space="preserve"> PAGE  \* MERGEFORMAT </w:instrText>
    </w:r>
    <w:r>
      <w:fldChar w:fldCharType="separate"/>
    </w:r>
    <w:r w:rsidR="000760FC">
      <w:rPr>
        <w:noProof/>
      </w:rPr>
      <w:t>2</w:t>
    </w:r>
    <w:r>
      <w:fldChar w:fldCharType="end"/>
    </w:r>
  </w:p>
  <w:p w:rsidR="003B69D8" w:rsidRDefault="003B69D8" w:rsidP="003B69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50C"/>
    <w:rsid w:val="00010CB9"/>
    <w:rsid w:val="000123C0"/>
    <w:rsid w:val="00015342"/>
    <w:rsid w:val="000213D6"/>
    <w:rsid w:val="00025E25"/>
    <w:rsid w:val="00027199"/>
    <w:rsid w:val="00032833"/>
    <w:rsid w:val="000342D9"/>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0FC"/>
    <w:rsid w:val="00077EF2"/>
    <w:rsid w:val="00080402"/>
    <w:rsid w:val="00082DCC"/>
    <w:rsid w:val="000927EF"/>
    <w:rsid w:val="000928AB"/>
    <w:rsid w:val="000979D2"/>
    <w:rsid w:val="00097A1F"/>
    <w:rsid w:val="000B3E82"/>
    <w:rsid w:val="000B5230"/>
    <w:rsid w:val="000B7E9C"/>
    <w:rsid w:val="000C3CE4"/>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9B4"/>
    <w:rsid w:val="001C5767"/>
    <w:rsid w:val="001C5A13"/>
    <w:rsid w:val="001D0158"/>
    <w:rsid w:val="001E11F2"/>
    <w:rsid w:val="001E3C6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1B1"/>
    <w:rsid w:val="0038423A"/>
    <w:rsid w:val="00385E25"/>
    <w:rsid w:val="003A1FF6"/>
    <w:rsid w:val="003A2064"/>
    <w:rsid w:val="003A7D21"/>
    <w:rsid w:val="003B227A"/>
    <w:rsid w:val="003B6728"/>
    <w:rsid w:val="003B69D8"/>
    <w:rsid w:val="003B74FA"/>
    <w:rsid w:val="003C33AC"/>
    <w:rsid w:val="003C7607"/>
    <w:rsid w:val="003E1B5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50C"/>
    <w:rsid w:val="005F075C"/>
    <w:rsid w:val="005F5E32"/>
    <w:rsid w:val="0060467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41C"/>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DE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12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1E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3AB"/>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F5ABEC6-BC8C-475E-89D0-BB2995C0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77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374</Words>
  <Characters>1916</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S3474 COMMERCE Statement MAY 13, 2021</vt:lpstr>
    </vt:vector>
  </TitlesOfParts>
  <Manager>R229</Manager>
  <Company>NJ OLS DMU</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S3474 SCM Statement 5/13/21</dc:title>
  <dc:subject/>
  <dc:creator>Senate SCM</dc:creator>
  <cp:keywords>S3474|2|CL |307|0|0|!||</cp:keywords>
  <dc:description/>
  <cp:lastModifiedBy>Bell, Careema</cp:lastModifiedBy>
  <cp:revision>2</cp:revision>
  <cp:lastPrinted>1999-09-30T17:29:00Z</cp:lastPrinted>
  <dcterms:created xsi:type="dcterms:W3CDTF">2021-05-14T15:44:00Z</dcterms:created>
  <dcterms:modified xsi:type="dcterms:W3CDTF">2021-05-14T15:44:00Z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