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C1C" w:rsidRDefault="00303C1C" w:rsidP="00303C1C">
      <w:pPr>
        <w:pStyle w:val="bpuBill"/>
      </w:pPr>
      <w:bookmarkStart w:id="0" w:name="bpuFrontPg"/>
      <w:bookmarkStart w:id="1" w:name="_GoBack"/>
      <w:bookmarkEnd w:id="0"/>
      <w:bookmarkEnd w:id="1"/>
      <w:r>
        <w:t xml:space="preserve">SENATE, No. 3480 </w:t>
      </w:r>
    </w:p>
    <w:p w:rsidR="00303C1C" w:rsidRPr="009D38FF" w:rsidRDefault="00303C1C" w:rsidP="00303C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01780" r:id="rId8"/>
        </w:object>
      </w:r>
    </w:p>
    <w:p w:rsidR="00303C1C" w:rsidRDefault="00303C1C" w:rsidP="00303C1C">
      <w:pPr>
        <w:pStyle w:val="bpuState"/>
      </w:pPr>
      <w:r>
        <w:t>STATE OF NEW JERSEY</w:t>
      </w:r>
    </w:p>
    <w:p w:rsidR="00303C1C" w:rsidRDefault="00303C1C" w:rsidP="00303C1C">
      <w:pPr>
        <w:pStyle w:val="bpuLegislature"/>
      </w:pPr>
      <w:r>
        <w:t>219th LEGISLATURE</w:t>
      </w:r>
    </w:p>
    <w:p w:rsidR="00303C1C" w:rsidRDefault="00303C1C" w:rsidP="00303C1C">
      <w:pPr>
        <w:pStyle w:val="bpuWpGraphic"/>
      </w:pPr>
      <w:r>
        <w:object w:dxaOrig="8985" w:dyaOrig="255">
          <v:shape id="_x0000_i1026" type="#_x0000_t75" style="width:6in;height:12pt" o:ole="">
            <v:imagedata r:id="rId7" o:title=""/>
          </v:shape>
          <o:OLEObject Type="Embed" ProgID="WPWin6.1" ShapeID="_x0000_i1026" DrawAspect="Content" ObjectID="_1675601781" r:id="rId9"/>
        </w:object>
      </w:r>
      <w:r>
        <w:t xml:space="preserve">  </w:t>
      </w:r>
    </w:p>
    <w:p w:rsidR="00303C1C" w:rsidRDefault="00303C1C" w:rsidP="00303C1C">
      <w:pPr>
        <w:pStyle w:val="bpuIntro"/>
      </w:pPr>
      <w:r>
        <w:t>INTRODUCED FEBRUARY 23, 2021</w:t>
      </w:r>
    </w:p>
    <w:p w:rsidR="00303C1C" w:rsidRDefault="00303C1C" w:rsidP="00303C1C">
      <w:pPr>
        <w:pStyle w:val="bpuIntro"/>
      </w:pPr>
    </w:p>
    <w:p w:rsidR="00303C1C" w:rsidRDefault="00303C1C" w:rsidP="00303C1C">
      <w:pPr>
        <w:pStyle w:val="bpuIntro"/>
        <w:sectPr w:rsidR="00303C1C" w:rsidSect="00303C1C">
          <w:headerReference w:type="even" r:id="rId10"/>
          <w:headerReference w:type="default" r:id="rId11"/>
          <w:pgSz w:w="12240" w:h="20160" w:code="5"/>
          <w:pgMar w:top="2160" w:right="1440" w:bottom="1440" w:left="1440" w:header="72" w:footer="720" w:gutter="0"/>
          <w:pgNumType w:start="1"/>
          <w:cols w:space="720"/>
          <w:docGrid w:linePitch="360"/>
        </w:sectPr>
      </w:pPr>
    </w:p>
    <w:p w:rsidR="00303C1C" w:rsidRDefault="00303C1C" w:rsidP="00303C1C">
      <w:pPr>
        <w:pStyle w:val="bpuIntro"/>
      </w:pPr>
    </w:p>
    <w:p w:rsidR="00303C1C" w:rsidRDefault="00303C1C" w:rsidP="00303C1C">
      <w:pPr>
        <w:pStyle w:val="bpuSponsor"/>
      </w:pPr>
      <w:r>
        <w:t>Sponsored by:</w:t>
      </w:r>
    </w:p>
    <w:p w:rsidR="00303C1C" w:rsidRDefault="00303C1C" w:rsidP="00303C1C">
      <w:pPr>
        <w:pStyle w:val="bpuSponsor"/>
      </w:pPr>
      <w:r>
        <w:t>Senator  KRISTIN M. CORRADO</w:t>
      </w:r>
    </w:p>
    <w:p w:rsidR="00303C1C" w:rsidRDefault="00303C1C" w:rsidP="00303C1C">
      <w:pPr>
        <w:pStyle w:val="bpuSponsor"/>
      </w:pPr>
      <w:r>
        <w:t>District 40 (Bergen, Essex, Morris and Passaic)</w:t>
      </w:r>
    </w:p>
    <w:p w:rsidR="00303C1C" w:rsidRDefault="00303C1C" w:rsidP="00303C1C">
      <w:pPr>
        <w:pStyle w:val="bpuSponsor"/>
      </w:pPr>
    </w:p>
    <w:p w:rsidR="00303C1C" w:rsidRDefault="00303C1C" w:rsidP="00303C1C">
      <w:pPr>
        <w:pStyle w:val="bpuSponsor"/>
      </w:pPr>
    </w:p>
    <w:p w:rsidR="00303C1C" w:rsidRDefault="00303C1C" w:rsidP="00303C1C">
      <w:pPr>
        <w:pStyle w:val="bpuSponsor"/>
      </w:pPr>
    </w:p>
    <w:p w:rsidR="00303C1C" w:rsidRDefault="00303C1C" w:rsidP="00303C1C">
      <w:pPr>
        <w:pStyle w:val="bpuSponsor"/>
      </w:pPr>
    </w:p>
    <w:p w:rsidR="00303C1C" w:rsidRDefault="00303C1C" w:rsidP="00303C1C">
      <w:pPr>
        <w:pStyle w:val="bpuSponsor"/>
      </w:pPr>
      <w:r>
        <w:t>SYNOPSIS</w:t>
      </w:r>
    </w:p>
    <w:p w:rsidR="00303C1C" w:rsidRDefault="00303C1C" w:rsidP="00303C1C">
      <w:pPr>
        <w:pStyle w:val="bpuNormText"/>
      </w:pPr>
      <w:r>
        <w:tab/>
        <w:t xml:space="preserve">Concerns definition of veteran for civil service hiring preference. </w:t>
      </w:r>
    </w:p>
    <w:p w:rsidR="00303C1C" w:rsidRDefault="00303C1C" w:rsidP="00303C1C">
      <w:pPr>
        <w:pStyle w:val="bpuNormText"/>
      </w:pPr>
    </w:p>
    <w:p w:rsidR="00303C1C" w:rsidRDefault="00303C1C" w:rsidP="00303C1C">
      <w:pPr>
        <w:pStyle w:val="bpuSponsor"/>
      </w:pPr>
      <w:r>
        <w:t xml:space="preserve">CURRENT VERSION OF TEXT </w:t>
      </w:r>
    </w:p>
    <w:p w:rsidR="00303C1C" w:rsidRDefault="00303C1C" w:rsidP="00303C1C">
      <w:pPr>
        <w:pStyle w:val="bpuNormText"/>
      </w:pPr>
      <w:r>
        <w:tab/>
        <w:t>As introduced.</w:t>
      </w:r>
    </w:p>
    <w:p w:rsidR="00303C1C" w:rsidRDefault="00303C1C" w:rsidP="00303C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3C1C" w:rsidRDefault="00303C1C" w:rsidP="008916EC">
      <w:pPr>
        <w:pStyle w:val="FronterPage"/>
        <w:tabs>
          <w:tab w:val="clear" w:pos="720"/>
          <w:tab w:val="clear" w:pos="1440"/>
          <w:tab w:val="clear" w:pos="2160"/>
          <w:tab w:val="clear" w:pos="2880"/>
          <w:tab w:val="clear" w:pos="3600"/>
          <w:tab w:val="clear" w:pos="4320"/>
          <w:tab w:val="clear" w:pos="5040"/>
        </w:tabs>
        <w:sectPr w:rsidR="00303C1C" w:rsidSect="00303C1C">
          <w:type w:val="continuous"/>
          <w:pgSz w:w="12240" w:h="20160" w:code="5"/>
          <w:pgMar w:top="1440" w:right="2275" w:bottom="1440" w:left="2275" w:header="72" w:footer="720" w:gutter="0"/>
          <w:pgNumType w:start="1"/>
          <w:cols w:space="720"/>
          <w:docGrid w:linePitch="360"/>
        </w:sectPr>
      </w:pPr>
    </w:p>
    <w:p w:rsidR="00686AEB" w:rsidRPr="00677316" w:rsidRDefault="00C6383F" w:rsidP="003E47BA">
      <w:pPr>
        <w:pStyle w:val="HangingAnAct"/>
        <w:rPr>
          <w:rStyle w:val="HangingAnActChar"/>
        </w:rPr>
      </w:pPr>
      <w:r>
        <w:rPr>
          <w:rStyle w:val="BillHead"/>
        </w:rPr>
        <w:lastRenderedPageBreak/>
        <w:t>An Act</w:t>
      </w:r>
      <w:r w:rsidR="00686AEB" w:rsidRPr="006B7FA7">
        <w:rPr>
          <w:rStyle w:val="HangingAnActChar"/>
        </w:rPr>
        <w:t xml:space="preserve"> </w:t>
      </w:r>
      <w:r w:rsidR="004B33D7">
        <w:t xml:space="preserve">concerning civil service hiring preference for veterans and amending N.J.S.11A:5-1.  </w:t>
      </w:r>
    </w:p>
    <w:p w:rsidR="000B1054" w:rsidRPr="00D71D68" w:rsidRDefault="000B1054" w:rsidP="000B1054"/>
    <w:p w:rsidR="00686AEB" w:rsidRPr="00AA7880" w:rsidRDefault="00686AEB" w:rsidP="00686AEB">
      <w:r>
        <w:tab/>
      </w:r>
      <w:r w:rsidR="00C6383F">
        <w:rPr>
          <w:rStyle w:val="BillHeading2"/>
        </w:rPr>
        <w:t>Be It Enacted</w:t>
      </w:r>
      <w:r>
        <w:rPr>
          <w:rStyle w:val="BillHeading2"/>
        </w:rPr>
        <w:t xml:space="preserve"> </w:t>
      </w:r>
      <w:r w:rsidR="00C6383F">
        <w:rPr>
          <w:rStyle w:val="BillLanguage"/>
        </w:rPr>
        <w:t>by the Senate and General Assembly of the State of New Jersey:</w:t>
      </w:r>
    </w:p>
    <w:p w:rsidR="00686AEB" w:rsidRDefault="00686AEB" w:rsidP="00686AEB"/>
    <w:p w:rsidR="00FF7996" w:rsidRDefault="000E6E1D" w:rsidP="00FF7996">
      <w:r>
        <w:tab/>
        <w:t>1.</w:t>
      </w:r>
      <w:r>
        <w:tab/>
      </w:r>
      <w:r w:rsidR="00FF7996">
        <w:t xml:space="preserve">11A:5-1. </w:t>
      </w:r>
      <w:r>
        <w:t xml:space="preserve"> </w:t>
      </w:r>
      <w:r w:rsidR="00FF7996">
        <w:t xml:space="preserve">As used in this chapter: </w:t>
      </w:r>
    </w:p>
    <w:p w:rsidR="00FF7996" w:rsidRDefault="00FF7996" w:rsidP="00FF7996">
      <w:r>
        <w:tab/>
        <w:t>a.</w:t>
      </w:r>
      <w:r>
        <w:tab/>
        <w:t xml:space="preserve">"Disabled veteran" means any veteran who is eligible to be compensated for a service-connected disability from </w:t>
      </w:r>
      <w:r w:rsidR="009922F4" w:rsidRPr="009922F4">
        <w:rPr>
          <w:rFonts w:ascii="Albertus Extra Bold" w:hAnsi="Albertus Extra Bold"/>
          <w:b/>
        </w:rPr>
        <w:t>[</w:t>
      </w:r>
      <w:r>
        <w:t>war</w:t>
      </w:r>
      <w:r w:rsidR="009922F4" w:rsidRPr="009922F4">
        <w:rPr>
          <w:rFonts w:ascii="Albertus Extra Bold" w:hAnsi="Albertus Extra Bold"/>
          <w:b/>
        </w:rPr>
        <w:t>]</w:t>
      </w:r>
      <w:r>
        <w:t xml:space="preserve"> </w:t>
      </w:r>
      <w:r w:rsidR="009922F4">
        <w:rPr>
          <w:u w:val="single"/>
        </w:rPr>
        <w:t>active duty</w:t>
      </w:r>
      <w:r w:rsidR="009922F4">
        <w:t xml:space="preserve"> </w:t>
      </w:r>
      <w:r>
        <w:t>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FF7996" w:rsidRDefault="00FF7996" w:rsidP="00FF7996">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FF7996" w:rsidRDefault="00FF7996" w:rsidP="00FF7996">
      <w:r>
        <w:tab/>
        <w:t>(1)</w:t>
      </w:r>
      <w:r>
        <w:tab/>
        <w:t>World War I, between April 6, 1917 and November 11, 1918;</w:t>
      </w:r>
    </w:p>
    <w:p w:rsidR="00FF7996" w:rsidRDefault="00FF7996" w:rsidP="00FF7996">
      <w:r>
        <w:tab/>
        <w:t>(2)</w:t>
      </w:r>
      <w:r>
        <w:tab/>
        <w:t xml:space="preserve">World War II, on or after September 16, 1940, who shall have served </w:t>
      </w:r>
      <w:r w:rsidR="009B4ACB" w:rsidRPr="009B4ACB">
        <w:rPr>
          <w:rFonts w:ascii="Albertus Extra Bold" w:hAnsi="Albertus Extra Bold"/>
          <w:b/>
        </w:rPr>
        <w:t>[</w:t>
      </w:r>
      <w:r>
        <w:t>at least 90 days</w:t>
      </w:r>
      <w:r w:rsidR="009B4ACB" w:rsidRPr="009B4ACB">
        <w:rPr>
          <w:rFonts w:ascii="Albertus Extra Bold" w:hAnsi="Albertus Extra Bold"/>
          <w:b/>
        </w:rPr>
        <w:t>]</w:t>
      </w:r>
      <w:r>
        <w:t xml:space="preserve"> beginning on or before December 31, 1946 in </w:t>
      </w:r>
      <w:r w:rsidR="009B4ACB" w:rsidRPr="009B4ACB">
        <w:rPr>
          <w:rFonts w:ascii="Albertus Extra Bold" w:hAnsi="Albertus Extra Bold"/>
          <w:b/>
        </w:rPr>
        <w:t>[</w:t>
      </w:r>
      <w:r>
        <w:t>such</w:t>
      </w:r>
      <w:r w:rsidR="009B4ACB" w:rsidRPr="009B4ACB">
        <w:rPr>
          <w:rFonts w:ascii="Albertus Extra Bold" w:hAnsi="Albertus Extra Bold"/>
          <w:b/>
        </w:rPr>
        <w:t>]</w:t>
      </w:r>
      <w:r>
        <w:t xml:space="preserve"> active service</w:t>
      </w:r>
      <w:r w:rsidR="009B4ACB" w:rsidRPr="009B4ACB">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w:t>
      </w:r>
      <w:r>
        <w:lastRenderedPageBreak/>
        <w:t>incurred injury or disability shall be classed a veteran whether or not that person has completed the 90-day service</w:t>
      </w:r>
      <w:r w:rsidR="009B4ACB" w:rsidRPr="009B4ACB">
        <w:rPr>
          <w:rFonts w:ascii="Albertus Extra Bold" w:hAnsi="Albertus Extra Bold"/>
          <w:b/>
        </w:rPr>
        <w:t>]</w:t>
      </w:r>
      <w:r>
        <w:t>;</w:t>
      </w:r>
    </w:p>
    <w:p w:rsidR="00FF7996" w:rsidRDefault="00FF7996" w:rsidP="00FF7996">
      <w:r>
        <w:tab/>
        <w:t>(3)</w:t>
      </w:r>
      <w:r>
        <w:tab/>
        <w:t xml:space="preserve">Korean conflict, on or after June 23, 1950, who shall have served </w:t>
      </w:r>
      <w:r w:rsidR="009B4ACB" w:rsidRPr="009B4ACB">
        <w:rPr>
          <w:rFonts w:ascii="Albertus Extra Bold" w:hAnsi="Albertus Extra Bold"/>
          <w:b/>
        </w:rPr>
        <w:t>[</w:t>
      </w:r>
      <w:r>
        <w:t>at least 90 days</w:t>
      </w:r>
      <w:r w:rsidR="009B4ACB" w:rsidRPr="009B4ACB">
        <w:rPr>
          <w:rFonts w:ascii="Albertus Extra Bold" w:hAnsi="Albertus Extra Bold"/>
          <w:b/>
        </w:rPr>
        <w:t>]</w:t>
      </w:r>
      <w:r>
        <w:t xml:space="preserve"> beginning on or before January 31, 1955, in active service</w:t>
      </w:r>
      <w:r w:rsidR="009B4ACB" w:rsidRPr="009B4ACB">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r w:rsidR="009B4ACB" w:rsidRPr="009B4ACB">
        <w:rPr>
          <w:rFonts w:ascii="Albertus Extra Bold" w:hAnsi="Albertus Extra Bold"/>
          <w:b/>
        </w:rPr>
        <w:t>]</w:t>
      </w:r>
      <w:r>
        <w:t>;</w:t>
      </w:r>
    </w:p>
    <w:p w:rsidR="00FF7996" w:rsidRDefault="00FF7996" w:rsidP="00FF7996">
      <w:r>
        <w:tab/>
        <w:t>(4)</w:t>
      </w:r>
      <w:r>
        <w:tab/>
        <w:t>Lebanon crisis, on or after July 1, 1958, who has served in Lebanon</w:t>
      </w:r>
      <w:r w:rsidR="0078191E">
        <w:t xml:space="preserve"> </w:t>
      </w:r>
      <w:r w:rsidR="0078191E">
        <w:rPr>
          <w:u w:val="single"/>
        </w:rPr>
        <w:t>or in another area in the region,</w:t>
      </w:r>
      <w:r>
        <w:t xml:space="preserve"> or on board any ship </w:t>
      </w:r>
      <w:r w:rsidR="009B4ACB" w:rsidRPr="009B4ACB">
        <w:rPr>
          <w:rFonts w:ascii="Albertus Extra Bold" w:hAnsi="Albertus Extra Bold"/>
          <w:b/>
        </w:rPr>
        <w:t>[</w:t>
      </w:r>
      <w:r>
        <w:t>actively engaged</w:t>
      </w:r>
      <w:r w:rsidR="009B4ACB" w:rsidRPr="009B4ACB">
        <w:rPr>
          <w:rFonts w:ascii="Albertus Extra Bold" w:hAnsi="Albertus Extra Bold"/>
          <w:b/>
        </w:rPr>
        <w:t>]</w:t>
      </w:r>
      <w:r>
        <w:t xml:space="preserve"> in </w:t>
      </w:r>
      <w:r w:rsidR="009B4ACB" w:rsidRPr="009B4ACB">
        <w:rPr>
          <w:rFonts w:ascii="Albertus Extra Bold" w:hAnsi="Albertus Extra Bold"/>
          <w:b/>
        </w:rPr>
        <w:t>[</w:t>
      </w:r>
      <w:r>
        <w:t>patrolling</w:t>
      </w:r>
      <w:r w:rsidR="009B4ACB" w:rsidRPr="009B4ACB">
        <w:rPr>
          <w:rFonts w:ascii="Albertus Extra Bold" w:hAnsi="Albertus Extra Bold"/>
          <w:b/>
        </w:rPr>
        <w:t>]</w:t>
      </w:r>
      <w:r>
        <w:t xml:space="preserve"> the territorial waters of that nation </w:t>
      </w:r>
      <w:r w:rsidR="009B4ACB" w:rsidRPr="009B4ACB">
        <w:rPr>
          <w:rFonts w:ascii="Albertus Extra Bold" w:hAnsi="Albertus Extra Bold"/>
          <w:b/>
        </w:rPr>
        <w:t>[</w:t>
      </w:r>
      <w:r>
        <w:t>for a period, continuous or in the aggregate, of at least 14 days</w:t>
      </w:r>
      <w:r w:rsidR="009B4ACB" w:rsidRPr="009B4ACB">
        <w:rPr>
          <w:rFonts w:ascii="Albertus Extra Bold" w:hAnsi="Albertus Extra Bold"/>
          <w:b/>
        </w:rPr>
        <w:t>]</w:t>
      </w:r>
      <w:r>
        <w:t xml:space="preserve"> commencing on or before November 1, 1958 or the date of termination of that conflict, as proclaimed by the President of the United States or Congress, whichever date of termination is the latest, in such active service; </w:t>
      </w:r>
      <w:r w:rsidR="009B4ACB" w:rsidRPr="009B4ACB">
        <w:rPr>
          <w:rFonts w:ascii="Albertus Extra Bold" w:hAnsi="Albertus Extra Bold"/>
          <w:b/>
        </w:rPr>
        <w:t>[</w:t>
      </w:r>
      <w:r>
        <w:t>provided, that any person receiving an actual service-incurred injury or disability shall be classed as a veteran whether or not that person has completed the 14 days' service as herein provided;</w:t>
      </w:r>
      <w:r w:rsidR="009B4ACB" w:rsidRPr="009B4ACB">
        <w:rPr>
          <w:rFonts w:ascii="Albertus Extra Bold" w:hAnsi="Albertus Extra Bold"/>
          <w:b/>
        </w:rPr>
        <w:t>]</w:t>
      </w:r>
    </w:p>
    <w:p w:rsidR="00FF7996" w:rsidRDefault="00FF7996" w:rsidP="00FF7996">
      <w:r>
        <w:tab/>
        <w:t>(5)</w:t>
      </w:r>
      <w:r>
        <w:tab/>
        <w:t xml:space="preserve">Vietnam conflict, on or after December 31, 1960, who shall have served </w:t>
      </w:r>
      <w:r w:rsidR="00873EA2" w:rsidRPr="00873EA2">
        <w:rPr>
          <w:rFonts w:ascii="Albertus Extra Bold" w:hAnsi="Albertus Extra Bold"/>
          <w:b/>
        </w:rPr>
        <w:t>[</w:t>
      </w:r>
      <w:r>
        <w:t>at least 90 days</w:t>
      </w:r>
      <w:r w:rsidR="009B4ACB" w:rsidRPr="009B4ACB">
        <w:rPr>
          <w:rFonts w:ascii="Albertus Extra Bold" w:hAnsi="Albertus Extra Bold"/>
          <w:b/>
        </w:rPr>
        <w:t>]</w:t>
      </w:r>
      <w:r>
        <w:t xml:space="preserve"> beginning on or before May 7, 1975, in active service</w:t>
      </w:r>
      <w:r w:rsidR="009B4ACB" w:rsidRPr="009B4ACB">
        <w:rPr>
          <w:rFonts w:ascii="Albertus Extra Bold" w:hAnsi="Albertus Extra Bold"/>
          <w:b/>
        </w:rPr>
        <w:t>[</w:t>
      </w:r>
      <w:r>
        <w:t>,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r w:rsidR="009B4ACB" w:rsidRPr="009B4ACB">
        <w:rPr>
          <w:rFonts w:ascii="Albertus Extra Bold" w:hAnsi="Albertus Extra Bold"/>
          <w:b/>
        </w:rPr>
        <w:t>]</w:t>
      </w:r>
      <w:r>
        <w:t>;</w:t>
      </w:r>
    </w:p>
    <w:p w:rsidR="00FF7996" w:rsidRDefault="00FF7996" w:rsidP="00FF7996">
      <w:r>
        <w:tab/>
        <w:t>(6)</w:t>
      </w:r>
      <w:r>
        <w:tab/>
        <w:t xml:space="preserve">Lebanon peacekeeping mission, on or after September 26, 1982, who has served in Lebanon </w:t>
      </w:r>
      <w:r w:rsidR="009B4ACB">
        <w:rPr>
          <w:u w:val="single"/>
        </w:rPr>
        <w:t>or in another area in the region,</w:t>
      </w:r>
      <w:r w:rsidR="009B4ACB">
        <w:t xml:space="preserve"> </w:t>
      </w:r>
      <w:r>
        <w:t xml:space="preserve">or on board any ship </w:t>
      </w:r>
      <w:r w:rsidR="009B4ACB" w:rsidRPr="009B4ACB">
        <w:rPr>
          <w:rFonts w:ascii="Albertus Extra Bold" w:hAnsi="Albertus Extra Bold"/>
          <w:b/>
        </w:rPr>
        <w:t>[</w:t>
      </w:r>
      <w:r>
        <w:t>actively engaged</w:t>
      </w:r>
      <w:r w:rsidR="009B4ACB" w:rsidRPr="009B4ACB">
        <w:rPr>
          <w:rFonts w:ascii="Albertus Extra Bold" w:hAnsi="Albertus Extra Bold"/>
          <w:b/>
        </w:rPr>
        <w:t>]</w:t>
      </w:r>
      <w:r>
        <w:t xml:space="preserve"> in </w:t>
      </w:r>
      <w:r w:rsidR="009B4ACB" w:rsidRPr="009B4ACB">
        <w:rPr>
          <w:rFonts w:ascii="Albertus Extra Bold" w:hAnsi="Albertus Extra Bold"/>
          <w:b/>
        </w:rPr>
        <w:t>[</w:t>
      </w:r>
      <w:r>
        <w:t>patrolling</w:t>
      </w:r>
      <w:r w:rsidR="009B4ACB" w:rsidRPr="009B4ACB">
        <w:rPr>
          <w:rFonts w:ascii="Albertus Extra Bold" w:hAnsi="Albertus Extra Bold"/>
          <w:b/>
        </w:rPr>
        <w:t>]</w:t>
      </w:r>
      <w:r>
        <w:t xml:space="preserve"> the territorial waters of that nation </w:t>
      </w:r>
      <w:r w:rsidR="009B4ACB" w:rsidRPr="009B4ACB">
        <w:rPr>
          <w:rFonts w:ascii="Albertus Extra Bold" w:hAnsi="Albertus Extra Bold"/>
          <w:b/>
        </w:rPr>
        <w:t>[</w:t>
      </w:r>
      <w:r>
        <w:t>for a period, continuous or in the aggregate, of at least 14 days</w:t>
      </w:r>
      <w:r w:rsidR="009B4ACB" w:rsidRPr="009B4ACB">
        <w:rPr>
          <w:rFonts w:ascii="Albertus Extra Bold" w:hAnsi="Albertus Extra Bold"/>
          <w:b/>
        </w:rPr>
        <w:t>]</w:t>
      </w:r>
      <w:r>
        <w:t xml:space="preserve"> commencing on or before December 1, 1987 or the date of termination of that mission, as proclaimed by the President of the United States or Congress, whichever date of termination is the latest, in such active service; </w:t>
      </w:r>
      <w:r w:rsidR="00D61579" w:rsidRPr="00D61579">
        <w:rPr>
          <w:rFonts w:ascii="Albertus Extra Bold" w:hAnsi="Albertus Extra Bold"/>
          <w:b/>
        </w:rPr>
        <w:t>[</w:t>
      </w:r>
      <w:r>
        <w:t xml:space="preserve">provided, that any person receiving an </w:t>
      </w:r>
      <w:r>
        <w:lastRenderedPageBreak/>
        <w:t>actual service-incurred injury or disability shall be classed as a veteran whether or not that person has completed the 14 days' service as herein provided;</w:t>
      </w:r>
      <w:r w:rsidR="00D61579" w:rsidRPr="00D61579">
        <w:rPr>
          <w:rFonts w:ascii="Albertus Extra Bold" w:hAnsi="Albertus Extra Bold"/>
          <w:b/>
        </w:rPr>
        <w:t>]</w:t>
      </w:r>
    </w:p>
    <w:p w:rsidR="00FF7996" w:rsidRDefault="00FF7996" w:rsidP="00FF7996">
      <w:r>
        <w:tab/>
        <w:t>(7)</w:t>
      </w:r>
      <w:r>
        <w:tab/>
        <w:t xml:space="preserve">Grenada peacekeeping mission, on or after October 23, 1983, who has served in Grenada </w:t>
      </w:r>
      <w:r w:rsidR="00D61579">
        <w:rPr>
          <w:u w:val="single"/>
        </w:rPr>
        <w:t>or in another area in the region,</w:t>
      </w:r>
      <w:r w:rsidR="00D61579">
        <w:t xml:space="preserve"> </w:t>
      </w:r>
      <w:r>
        <w:t xml:space="preserve">or on board any ship </w:t>
      </w:r>
      <w:r w:rsidR="00D61579" w:rsidRPr="00D61579">
        <w:rPr>
          <w:rFonts w:ascii="Albertus Extra Bold" w:hAnsi="Albertus Extra Bold"/>
          <w:b/>
        </w:rPr>
        <w:t>[</w:t>
      </w:r>
      <w:r>
        <w:t>actively engaged</w:t>
      </w:r>
      <w:r w:rsidR="00D61579" w:rsidRPr="00D61579">
        <w:rPr>
          <w:rFonts w:ascii="Albertus Extra Bold" w:hAnsi="Albertus Extra Bold"/>
          <w:b/>
        </w:rPr>
        <w:t>]</w:t>
      </w:r>
      <w:r>
        <w:t xml:space="preserve"> in </w:t>
      </w:r>
      <w:r w:rsidR="00D61579" w:rsidRPr="00D61579">
        <w:rPr>
          <w:rFonts w:ascii="Albertus Extra Bold" w:hAnsi="Albertus Extra Bold"/>
          <w:b/>
        </w:rPr>
        <w:t>[</w:t>
      </w:r>
      <w:r>
        <w:t>patrolling</w:t>
      </w:r>
      <w:r w:rsidR="00D61579" w:rsidRPr="00D61579">
        <w:rPr>
          <w:rFonts w:ascii="Albertus Extra Bold" w:hAnsi="Albertus Extra Bold"/>
          <w:b/>
        </w:rPr>
        <w:t>]</w:t>
      </w:r>
      <w:r>
        <w:t xml:space="preserve"> the territorial waters of that nation </w:t>
      </w:r>
      <w:r w:rsidR="00D61579" w:rsidRPr="00D61579">
        <w:rPr>
          <w:rFonts w:ascii="Albertus Extra Bold" w:hAnsi="Albertus Extra Bold"/>
          <w:b/>
        </w:rPr>
        <w:t>[</w:t>
      </w:r>
      <w:r>
        <w:t>for a period, continuous or in the aggregate, of at least 14 days</w:t>
      </w:r>
      <w:r w:rsidR="00D61579" w:rsidRPr="00D61579">
        <w:rPr>
          <w:rFonts w:ascii="Albertus Extra Bold" w:hAnsi="Albertus Extra Bold"/>
          <w:b/>
        </w:rPr>
        <w:t>]</w:t>
      </w:r>
      <w:r>
        <w:t xml:space="preserve"> commencing on or before November 21, 1983 or the date of termination of that mission, as proclaimed by the President of the United States or Congress, whichever date of termination is the latest, in such active service; </w:t>
      </w:r>
      <w:r w:rsidR="00D61579" w:rsidRPr="00D61579">
        <w:rPr>
          <w:rFonts w:ascii="Albertus Extra Bold" w:hAnsi="Albertus Extra Bold"/>
          <w:b/>
        </w:rPr>
        <w:t>[</w:t>
      </w:r>
      <w:r>
        <w:t>provided, that any person receiving an actual service-incurred injury or disability shall be classed as a veteran whether or not that person has completed the 14 days' service as herein provided</w:t>
      </w:r>
      <w:r w:rsidR="00D61579" w:rsidRPr="00D61579">
        <w:rPr>
          <w:rFonts w:ascii="Albertus Extra Bold" w:hAnsi="Albertus Extra Bold"/>
          <w:b/>
        </w:rPr>
        <w:t>]</w:t>
      </w:r>
      <w:r>
        <w:t>;</w:t>
      </w:r>
    </w:p>
    <w:p w:rsidR="00FF7996" w:rsidRDefault="00FF7996" w:rsidP="00FF7996">
      <w:r>
        <w:tab/>
        <w:t>(8)</w:t>
      </w:r>
      <w:r>
        <w:tab/>
        <w:t xml:space="preserve">Panama peacekeeping mission, on or after December 20, 1989 or the date of inception of that mission, as proclaimed by the President of the United States or Congress, whichever date of inception is earliest, who has served in Panama </w:t>
      </w:r>
      <w:r w:rsidR="00D61579">
        <w:rPr>
          <w:u w:val="single"/>
        </w:rPr>
        <w:t>or in another area in the region,</w:t>
      </w:r>
      <w:r w:rsidR="00D61579">
        <w:t xml:space="preserve"> </w:t>
      </w:r>
      <w:r>
        <w:t xml:space="preserve">or on board any ship </w:t>
      </w:r>
      <w:r w:rsidR="00D61579" w:rsidRPr="00D61579">
        <w:rPr>
          <w:rFonts w:ascii="Albertus Extra Bold" w:hAnsi="Albertus Extra Bold"/>
          <w:b/>
        </w:rPr>
        <w:t>[</w:t>
      </w:r>
      <w:r>
        <w:t>actively engaged</w:t>
      </w:r>
      <w:r w:rsidR="00D61579" w:rsidRPr="00D61579">
        <w:rPr>
          <w:rFonts w:ascii="Albertus Extra Bold" w:hAnsi="Albertus Extra Bold"/>
          <w:b/>
        </w:rPr>
        <w:t>]</w:t>
      </w:r>
      <w:r>
        <w:t xml:space="preserve"> in </w:t>
      </w:r>
      <w:r w:rsidR="00D61579" w:rsidRPr="00D61579">
        <w:rPr>
          <w:rFonts w:ascii="Albertus Extra Bold" w:hAnsi="Albertus Extra Bold"/>
          <w:b/>
        </w:rPr>
        <w:t>[</w:t>
      </w:r>
      <w:r>
        <w:t>patrolling</w:t>
      </w:r>
      <w:r w:rsidR="00D61579" w:rsidRPr="00D61579">
        <w:rPr>
          <w:rFonts w:ascii="Albertus Extra Bold" w:hAnsi="Albertus Extra Bold"/>
          <w:b/>
        </w:rPr>
        <w:t>]</w:t>
      </w:r>
      <w:r>
        <w:t xml:space="preserve"> the territorial waters of that nation </w:t>
      </w:r>
      <w:r w:rsidR="00D61579" w:rsidRPr="00D61579">
        <w:rPr>
          <w:rFonts w:ascii="Albertus Extra Bold" w:hAnsi="Albertus Extra Bold"/>
          <w:b/>
        </w:rPr>
        <w:t>[</w:t>
      </w:r>
      <w:r>
        <w:t>for a period, continuous or in the aggregate, of at least 14 days</w:t>
      </w:r>
      <w:r w:rsidR="00D61579" w:rsidRPr="00D61579">
        <w:rPr>
          <w:rFonts w:ascii="Albertus Extra Bold" w:hAnsi="Albertus Extra Bold"/>
          <w:b/>
        </w:rPr>
        <w:t>]</w:t>
      </w:r>
      <w:r>
        <w:t xml:space="preserve"> commencing on or before January 31, 1990 or the date of termination of that mission, as proclaimed by the President of the United States or Congress, whichever date of termination is the latest, in such active service; </w:t>
      </w:r>
      <w:r w:rsidR="00D61579" w:rsidRPr="00D61579">
        <w:rPr>
          <w:rFonts w:ascii="Albertus Extra Bold" w:hAnsi="Albertus Extra Bold"/>
          <w:b/>
        </w:rPr>
        <w:t>[</w:t>
      </w:r>
      <w:r>
        <w:t>provided, that any person receiving an actual service-incurred injury or disability shall be classed as a veteran whether or not that person has completed the 14 days' service as herein provided</w:t>
      </w:r>
      <w:r w:rsidR="00D61579" w:rsidRPr="00D61579">
        <w:rPr>
          <w:rFonts w:ascii="Albertus Extra Bold" w:hAnsi="Albertus Extra Bold"/>
          <w:b/>
        </w:rPr>
        <w:t>]</w:t>
      </w:r>
      <w:r>
        <w:t>;</w:t>
      </w:r>
    </w:p>
    <w:p w:rsidR="00FF7996" w:rsidRDefault="00FF7996" w:rsidP="00FF7996">
      <w:r>
        <w:tab/>
        <w:t>(9)</w:t>
      </w:r>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w:t>
      </w:r>
      <w:r w:rsidR="007A2EB2" w:rsidRPr="007A2EB2">
        <w:rPr>
          <w:rFonts w:ascii="Albertus Extra Bold" w:hAnsi="Albertus Extra Bold"/>
          <w:b/>
        </w:rPr>
        <w:t>[</w:t>
      </w:r>
      <w:r>
        <w:t>actively engaged</w:t>
      </w:r>
      <w:r w:rsidR="007A2EB2" w:rsidRPr="007A2EB2">
        <w:rPr>
          <w:rFonts w:ascii="Albertus Extra Bold" w:hAnsi="Albertus Extra Bold"/>
          <w:b/>
        </w:rPr>
        <w:t>]</w:t>
      </w:r>
      <w:r>
        <w:t xml:space="preserve"> in </w:t>
      </w:r>
      <w:r w:rsidR="007A2EB2" w:rsidRPr="007A2EB2">
        <w:rPr>
          <w:rFonts w:ascii="Albertus Extra Bold" w:hAnsi="Albertus Extra Bold"/>
          <w:b/>
        </w:rPr>
        <w:t>[</w:t>
      </w:r>
      <w:r>
        <w:t>patrolling</w:t>
      </w:r>
      <w:r w:rsidR="007A2EB2" w:rsidRPr="007A2EB2">
        <w:rPr>
          <w:rFonts w:ascii="Albertus Extra Bold" w:hAnsi="Albertus Extra Bold"/>
          <w:b/>
        </w:rPr>
        <w:t>]</w:t>
      </w:r>
      <w:r>
        <w:t xml:space="preserve"> the Persian Gulf </w:t>
      </w:r>
      <w:r w:rsidR="007A2EB2" w:rsidRPr="007A2EB2">
        <w:rPr>
          <w:rFonts w:ascii="Albertus Extra Bold" w:hAnsi="Albertus Extra Bold"/>
          <w:b/>
        </w:rPr>
        <w:t>[</w:t>
      </w:r>
      <w:r>
        <w:t>for a period, continuous or in the aggregate, of at least 14 days</w:t>
      </w:r>
      <w:r w:rsidR="007A2EB2" w:rsidRPr="007A2EB2">
        <w:rPr>
          <w:rFonts w:ascii="Albertus Extra Bold" w:hAnsi="Albertus Extra Bold"/>
          <w:b/>
        </w:rPr>
        <w:t>]</w:t>
      </w:r>
      <w:r>
        <w:t xml:space="preserve"> commencing on or before the date of termination of that mission, as proclaimed by the President of the United States or Congress, whichever date of termination is the latest, in such active service; </w:t>
      </w:r>
      <w:r w:rsidR="007A2EB2" w:rsidRPr="007A2EB2">
        <w:rPr>
          <w:rFonts w:ascii="Albertus Extra Bold" w:hAnsi="Albertus Extra Bold"/>
          <w:b/>
        </w:rPr>
        <w:t>[</w:t>
      </w:r>
      <w:r>
        <w:t>provided, that any person receiving an actual service-incurred injury or disability shall be classed as a veteran whether or not that person has completed the 14 days' service as herein provided;</w:t>
      </w:r>
      <w:r w:rsidR="007A2EB2" w:rsidRPr="007A2EB2">
        <w:rPr>
          <w:rFonts w:ascii="Albertus Extra Bold" w:hAnsi="Albertus Extra Bold"/>
          <w:b/>
        </w:rPr>
        <w:t>]</w:t>
      </w:r>
    </w:p>
    <w:p w:rsidR="00FF7996" w:rsidRDefault="00FF7996" w:rsidP="00FF7996">
      <w:r>
        <w:tab/>
        <w:t xml:space="preserve">(10)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w:t>
      </w:r>
      <w:r w:rsidR="007A2EB2" w:rsidRPr="007A2EB2">
        <w:rPr>
          <w:rFonts w:ascii="Albertus Extra Bold" w:hAnsi="Albertus Extra Bold"/>
          <w:b/>
        </w:rPr>
        <w:t>[</w:t>
      </w:r>
      <w:r>
        <w:t>direct</w:t>
      </w:r>
      <w:r w:rsidR="007A2EB2" w:rsidRPr="007A2EB2">
        <w:rPr>
          <w:rFonts w:ascii="Albertus Extra Bold" w:hAnsi="Albertus Extra Bold"/>
          <w:b/>
        </w:rPr>
        <w:t>]</w:t>
      </w:r>
      <w:r>
        <w:t xml:space="preserve"> support of </w:t>
      </w:r>
      <w:r>
        <w:lastRenderedPageBreak/>
        <w:t xml:space="preserve">that operation </w:t>
      </w:r>
      <w:r w:rsidR="007A2EB2" w:rsidRPr="007A2EB2">
        <w:rPr>
          <w:rFonts w:ascii="Albertus Extra Bold" w:hAnsi="Albertus Extra Bold"/>
          <w:b/>
        </w:rPr>
        <w:t>[</w:t>
      </w:r>
      <w:r>
        <w:t>for a period, continuously or in the aggregate, of at least 14 days</w:t>
      </w:r>
      <w:r w:rsidR="007A2EB2" w:rsidRPr="007A2EB2">
        <w:rPr>
          <w:rFonts w:ascii="Albertus Extra Bold" w:hAnsi="Albertus Extra Bold"/>
          <w:b/>
        </w:rPr>
        <w:t>]</w:t>
      </w:r>
      <w:r>
        <w:t xml:space="preserve"> in such active service commencing on or before the date of termination of that operation, as proclaimed by the President of the United States, Congress or United States Secretary of Defense, whichever date of termination is the latest; </w:t>
      </w:r>
      <w:r w:rsidR="007A2EB2" w:rsidRPr="007A2EB2">
        <w:rPr>
          <w:rFonts w:ascii="Albertus Extra Bold" w:hAnsi="Albertus Extra Bold"/>
          <w:b/>
        </w:rPr>
        <w:t>[</w:t>
      </w:r>
      <w:r>
        <w:t>provided, that any person receiving an actual service-incurred injury or disability while engaged in such service shall be classed as a veteran whether or not that person has completed the 14 days' service as herein provided;</w:t>
      </w:r>
      <w:r w:rsidR="007A2EB2" w:rsidRPr="007A2EB2">
        <w:rPr>
          <w:rFonts w:ascii="Albertus Extra Bold" w:hAnsi="Albertus Extra Bold"/>
          <w:b/>
        </w:rPr>
        <w:t>]</w:t>
      </w:r>
    </w:p>
    <w:p w:rsidR="00FF7996" w:rsidRDefault="00FF7996" w:rsidP="00FF7996">
      <w:r>
        <w:tab/>
        <w:t>(11) Operation "</w:t>
      </w:r>
      <w:r w:rsidR="007A2EB2">
        <w:t xml:space="preserve">Restore Hope" in Somalia, on or </w:t>
      </w:r>
      <w:r>
        <w:t xml:space="preserve">after December 5, 1992, or the date of inception of that operation as proclaimed by the President of the United States or the Congress, whichever date is earliest, who has served in Somalia </w:t>
      </w:r>
      <w:r w:rsidR="007A2EB2">
        <w:rPr>
          <w:u w:val="single"/>
        </w:rPr>
        <w:t>or in another area in the region,</w:t>
      </w:r>
      <w:r w:rsidR="007A2EB2">
        <w:t xml:space="preserve"> </w:t>
      </w:r>
      <w:r>
        <w:t xml:space="preserve">or on board any ship </w:t>
      </w:r>
      <w:r w:rsidR="007A2EB2" w:rsidRPr="007A2EB2">
        <w:rPr>
          <w:rFonts w:ascii="Albertus Extra Bold" w:hAnsi="Albertus Extra Bold"/>
          <w:b/>
        </w:rPr>
        <w:t>[</w:t>
      </w:r>
      <w:r>
        <w:t>actively engaged</w:t>
      </w:r>
      <w:r w:rsidR="007A2EB2" w:rsidRPr="007A2EB2">
        <w:rPr>
          <w:rFonts w:ascii="Albertus Extra Bold" w:hAnsi="Albertus Extra Bold"/>
          <w:b/>
        </w:rPr>
        <w:t>]</w:t>
      </w:r>
      <w:r>
        <w:t xml:space="preserve"> in </w:t>
      </w:r>
      <w:r w:rsidR="007A2EB2" w:rsidRPr="007A2EB2">
        <w:rPr>
          <w:rFonts w:ascii="Albertus Extra Bold" w:hAnsi="Albertus Extra Bold"/>
          <w:b/>
        </w:rPr>
        <w:t>[</w:t>
      </w:r>
      <w:r>
        <w:t>patrolling</w:t>
      </w:r>
      <w:r w:rsidR="007A2EB2" w:rsidRPr="007A2EB2">
        <w:rPr>
          <w:rFonts w:ascii="Albertus Extra Bold" w:hAnsi="Albertus Extra Bold"/>
          <w:b/>
        </w:rPr>
        <w:t>]</w:t>
      </w:r>
      <w:r>
        <w:t xml:space="preserve"> the territorial waters of that nation </w:t>
      </w:r>
      <w:r w:rsidR="007A2EB2" w:rsidRPr="007A2EB2">
        <w:rPr>
          <w:rFonts w:ascii="Albertus Extra Bold" w:hAnsi="Albertus Extra Bold"/>
          <w:b/>
        </w:rPr>
        <w:t>[</w:t>
      </w:r>
      <w:r>
        <w:t>for a period, continuously or in the aggregate, of at least 14 days</w:t>
      </w:r>
      <w:r w:rsidR="007A2EB2" w:rsidRPr="007A2EB2">
        <w:rPr>
          <w:rFonts w:ascii="Albertus Extra Bold" w:hAnsi="Albertus Extra Bold"/>
          <w:b/>
        </w:rPr>
        <w:t>]</w:t>
      </w:r>
      <w:r>
        <w:t xml:space="preserve"> in such active service commencing on or before March 31, 1994; </w:t>
      </w:r>
      <w:r w:rsidR="007A2EB2" w:rsidRPr="007A2EB2">
        <w:rPr>
          <w:rFonts w:ascii="Albertus Extra Bold" w:hAnsi="Albertus Extra Bold"/>
          <w:b/>
        </w:rPr>
        <w:t>[</w:t>
      </w:r>
      <w:r>
        <w:t>provided that any person receiving an actual service-incurred injury or disability shall be classed as a veteran whether or not that person has completed the 14-day service as herein provided;</w:t>
      </w:r>
      <w:r w:rsidR="007A2EB2" w:rsidRPr="007A2EB2">
        <w:rPr>
          <w:rFonts w:ascii="Albertus Extra Bold" w:hAnsi="Albertus Extra Bold"/>
          <w:b/>
        </w:rPr>
        <w:t>]</w:t>
      </w:r>
    </w:p>
    <w:p w:rsidR="00FF7996" w:rsidRDefault="00FF7996" w:rsidP="00FF7996">
      <w:r>
        <w:tab/>
        <w:t xml:space="preserve">(12) Operations "Joint Endeavor" and "Joint Guard" in the Republic of Bosnia and Herzegovina, on or after November 20, 1995, who served in such active service in </w:t>
      </w:r>
      <w:r w:rsidR="007A2EB2" w:rsidRPr="007A2EB2">
        <w:rPr>
          <w:rFonts w:ascii="Albertus Extra Bold" w:hAnsi="Albertus Extra Bold"/>
          <w:b/>
        </w:rPr>
        <w:t>[</w:t>
      </w:r>
      <w:r>
        <w:t>direct</w:t>
      </w:r>
      <w:r w:rsidR="007A2EB2" w:rsidRPr="007A2EB2">
        <w:rPr>
          <w:rFonts w:ascii="Albertus Extra Bold" w:hAnsi="Albertus Extra Bold"/>
          <w:b/>
        </w:rPr>
        <w:t>]</w:t>
      </w:r>
      <w:r>
        <w:t xml:space="preserve"> support of one or both of the operations </w:t>
      </w:r>
      <w:r w:rsidR="007A2EB2" w:rsidRPr="007A2EB2">
        <w:rPr>
          <w:rFonts w:ascii="Albertus Extra Bold" w:hAnsi="Albertus Extra Bold"/>
          <w:b/>
        </w:rPr>
        <w:t>[</w:t>
      </w:r>
      <w:r>
        <w:t>for at least 14 days, continuously or in the aggregate,</w:t>
      </w:r>
      <w:r w:rsidR="007A2EB2" w:rsidRPr="007A2EB2">
        <w:rPr>
          <w:rFonts w:ascii="Albertus Extra Bold" w:hAnsi="Albertus Extra Bold"/>
          <w:b/>
        </w:rPr>
        <w:t>]</w:t>
      </w:r>
      <w:r>
        <w:t xml:space="preserve"> commencing on or before June 20, 1998, and (1) was deployed in that nation or in another area in the region, or (2) was on board a United States naval vessel operating in the Adriatic Sea, or (3) operated in airspace above the Republic of Bosnia and Herzegovina; </w:t>
      </w:r>
      <w:r w:rsidR="007A2EB2" w:rsidRPr="007A2EB2">
        <w:rPr>
          <w:rFonts w:ascii="Albertus Extra Bold" w:hAnsi="Albertus Extra Bold"/>
          <w:b/>
        </w:rPr>
        <w:t>[</w:t>
      </w:r>
      <w:r>
        <w:t>provided that any person receiving an actual service-incurred injury or disability shall be classed as a veteran whether or not that person completed the 14-day service requirement;</w:t>
      </w:r>
      <w:r w:rsidR="007A2EB2" w:rsidRPr="007A2EB2">
        <w:rPr>
          <w:rFonts w:ascii="Albertus Extra Bold" w:hAnsi="Albertus Extra Bold"/>
          <w:b/>
        </w:rPr>
        <w:t>]</w:t>
      </w:r>
    </w:p>
    <w:p w:rsidR="00FF7996" w:rsidRDefault="00FF7996" w:rsidP="00FF7996">
      <w:r>
        <w:tab/>
        <w:t xml:space="preserve">(13) Operation "Uphold Democracy" in Haiti, on or after September 19, 1994, who served in Haiti or on board any ship </w:t>
      </w:r>
      <w:r w:rsidR="007A2EB2" w:rsidRPr="007A2EB2">
        <w:rPr>
          <w:rFonts w:ascii="Albertus Extra Bold" w:hAnsi="Albertus Extra Bold"/>
          <w:b/>
        </w:rPr>
        <w:t>[</w:t>
      </w:r>
      <w:r>
        <w:t>actively engaged</w:t>
      </w:r>
      <w:r w:rsidR="007A2EB2" w:rsidRPr="007A2EB2">
        <w:rPr>
          <w:rFonts w:ascii="Albertus Extra Bold" w:hAnsi="Albertus Extra Bold"/>
          <w:b/>
        </w:rPr>
        <w:t>]</w:t>
      </w:r>
      <w:r>
        <w:t xml:space="preserve"> in </w:t>
      </w:r>
      <w:r w:rsidR="007A2EB2" w:rsidRPr="007A2EB2">
        <w:rPr>
          <w:rFonts w:ascii="Albertus Extra Bold" w:hAnsi="Albertus Extra Bold"/>
          <w:b/>
        </w:rPr>
        <w:t>[</w:t>
      </w:r>
      <w:r>
        <w:t>patrolling</w:t>
      </w:r>
      <w:r w:rsidR="007A2EB2" w:rsidRPr="007A2EB2">
        <w:rPr>
          <w:rFonts w:ascii="Albertus Extra Bold" w:hAnsi="Albertus Extra Bold"/>
          <w:b/>
        </w:rPr>
        <w:t>]</w:t>
      </w:r>
      <w:r>
        <w:t xml:space="preserve"> the territorial waters of that nation </w:t>
      </w:r>
      <w:r w:rsidR="007A2EB2" w:rsidRPr="007A2EB2">
        <w:rPr>
          <w:rFonts w:ascii="Albertus Extra Bold" w:hAnsi="Albertus Extra Bold"/>
          <w:b/>
        </w:rPr>
        <w:t>[</w:t>
      </w:r>
      <w:r>
        <w:t>for a period, continuously or in the aggregate, of at least 14 days</w:t>
      </w:r>
      <w:r w:rsidR="007A2EB2" w:rsidRPr="007A2EB2">
        <w:rPr>
          <w:rFonts w:ascii="Albertus Extra Bold" w:hAnsi="Albertus Extra Bold"/>
          <w:b/>
        </w:rPr>
        <w:t>]</w:t>
      </w:r>
      <w:r>
        <w:t xml:space="preserve"> in such active service commencing on or before March 31, 1995, and who received an Armed Forces Expeditionary Medal for such service; </w:t>
      </w:r>
      <w:r w:rsidR="007A2EB2" w:rsidRPr="007A2EB2">
        <w:rPr>
          <w:rFonts w:ascii="Albertus Extra Bold" w:hAnsi="Albertus Extra Bold"/>
          <w:b/>
        </w:rPr>
        <w:t>[</w:t>
      </w:r>
      <w:r>
        <w:t>provided, that any person receiving an actual service-incurred injury or disability shall be classed as a veteran whether or not that person has completed the 14 days' service as herein provided or received an Armed Forces Expeditionary Medal;</w:t>
      </w:r>
      <w:r w:rsidR="007A2EB2" w:rsidRPr="007A2EB2">
        <w:rPr>
          <w:rFonts w:ascii="Albertus Extra Bold" w:hAnsi="Albertus Extra Bold"/>
          <w:b/>
        </w:rPr>
        <w:t>]</w:t>
      </w:r>
    </w:p>
    <w:p w:rsidR="00FF7996" w:rsidRDefault="00FF7996" w:rsidP="00FF7996">
      <w:r>
        <w:tab/>
        <w:t xml:space="preserve">(14) Operation "Enduring Freedom", on or after September 11, 2001, who served in </w:t>
      </w:r>
      <w:r w:rsidR="00714B38" w:rsidRPr="00714B38">
        <w:rPr>
          <w:rFonts w:ascii="Albertus Extra Bold" w:hAnsi="Albertus Extra Bold"/>
          <w:b/>
        </w:rPr>
        <w:t>[</w:t>
      </w:r>
      <w:r>
        <w:t>a theater of operation and in direct</w:t>
      </w:r>
      <w:r w:rsidR="00616DA9" w:rsidRPr="00616DA9">
        <w:rPr>
          <w:rFonts w:ascii="Albertus Extra Bold" w:hAnsi="Albertus Extra Bold"/>
          <w:b/>
        </w:rPr>
        <w:t>]</w:t>
      </w:r>
      <w:r>
        <w:t xml:space="preserve"> support of that operation </w:t>
      </w:r>
      <w:r w:rsidR="00616DA9" w:rsidRPr="00616DA9">
        <w:rPr>
          <w:rFonts w:ascii="Albertus Extra Bold" w:hAnsi="Albertus Extra Bold"/>
          <w:b/>
        </w:rPr>
        <w:t>[</w:t>
      </w:r>
      <w:r>
        <w:t>for a period, continuously or in the aggregate, of at least 14 days</w:t>
      </w:r>
      <w:r w:rsidR="00616DA9" w:rsidRPr="00616DA9">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 </w:t>
      </w:r>
      <w:r w:rsidR="00616DA9" w:rsidRPr="00616DA9">
        <w:rPr>
          <w:rFonts w:ascii="Albertus Extra Bold" w:hAnsi="Albertus Extra Bold"/>
          <w:b/>
        </w:rPr>
        <w:lastRenderedPageBreak/>
        <w:t>[</w:t>
      </w:r>
      <w:r>
        <w:t>provided, that any person receiving an actual service-incurred injury or disability while engaged in such service shall be classed as a veteran whether or not that person has completed the 14 days' service as herein provided;</w:t>
      </w:r>
      <w:r w:rsidR="00616DA9" w:rsidRPr="00616DA9">
        <w:rPr>
          <w:rFonts w:ascii="Albertus Extra Bold" w:hAnsi="Albertus Extra Bold"/>
          <w:b/>
        </w:rPr>
        <w:t>]</w:t>
      </w:r>
      <w:r>
        <w:t xml:space="preserve"> and</w:t>
      </w:r>
    </w:p>
    <w:p w:rsidR="00FF7996" w:rsidRDefault="00FF7996" w:rsidP="00FF7996">
      <w:r>
        <w:tab/>
        <w:t xml:space="preserve">(15) Operation "Iraqi Freedom", on or after the date the President of the United States or the United States Secretary of Defense designates as the inception date of that operation, who served in Iraq or in another area in the region in </w:t>
      </w:r>
      <w:r w:rsidR="00616DA9" w:rsidRPr="00616DA9">
        <w:rPr>
          <w:rFonts w:ascii="Albertus Extra Bold" w:hAnsi="Albertus Extra Bold"/>
          <w:b/>
        </w:rPr>
        <w:t>[</w:t>
      </w:r>
      <w:r>
        <w:t>direct</w:t>
      </w:r>
      <w:r w:rsidR="00616DA9" w:rsidRPr="00616DA9">
        <w:rPr>
          <w:rFonts w:ascii="Albertus Extra Bold" w:hAnsi="Albertus Extra Bold"/>
          <w:b/>
        </w:rPr>
        <w:t>]</w:t>
      </w:r>
      <w:r>
        <w:t xml:space="preserve"> support of that operation </w:t>
      </w:r>
      <w:r w:rsidR="00616DA9" w:rsidRPr="00616DA9">
        <w:rPr>
          <w:rFonts w:ascii="Albertus Extra Bold" w:hAnsi="Albertus Extra Bold"/>
          <w:b/>
        </w:rPr>
        <w:t>[</w:t>
      </w:r>
      <w:r>
        <w:t>for a period, continuously or in the aggregate, of at least 14 days</w:t>
      </w:r>
      <w:r w:rsidR="00616DA9" w:rsidRPr="00616DA9">
        <w:rPr>
          <w:rFonts w:ascii="Albertus Extra Bold" w:hAnsi="Albertus Extra Bold"/>
          <w:b/>
        </w:rPr>
        <w:t>]</w:t>
      </w:r>
      <w:r>
        <w:t xml:space="preserve"> in such active service commencing on or before the date the President of the United States or the United States Secretary of Defense designates as the termination date of that operation; </w:t>
      </w:r>
      <w:r w:rsidR="00616DA9" w:rsidRPr="00616DA9">
        <w:rPr>
          <w:rFonts w:ascii="Albertus Extra Bold" w:hAnsi="Albertus Extra Bold"/>
          <w:b/>
        </w:rPr>
        <w:t>[</w:t>
      </w:r>
      <w:r>
        <w:t>provided, that any person receiving an actual service-incurred injury or disability while engaged in such service shall be classed as a veteran whether or not that person has completed the 14 days' service as herein provided;</w:t>
      </w:r>
      <w:r w:rsidR="00616DA9" w:rsidRPr="00616DA9">
        <w:rPr>
          <w:rFonts w:ascii="Albertus Extra Bold" w:hAnsi="Albertus Extra Bold"/>
          <w:b/>
        </w:rPr>
        <w:t>]</w:t>
      </w:r>
    </w:p>
    <w:p w:rsidR="00FF7996" w:rsidRDefault="00FF7996" w:rsidP="00FF7996">
      <w:r>
        <w:tab/>
        <w:t>c.</w:t>
      </w:r>
      <w:r>
        <w:tab/>
      </w:r>
      <w:r w:rsidR="008C77BE" w:rsidRPr="008C77BE">
        <w:rPr>
          <w:rFonts w:ascii="Albertus Extra Bold" w:hAnsi="Albertus Extra Bold"/>
          <w:b/>
        </w:rPr>
        <w:t>[</w:t>
      </w:r>
      <w:r>
        <w:t>"War service" means service by a veteran in any war or conflict described in this chapter during the periods specified</w:t>
      </w:r>
      <w:r w:rsidR="00672F05">
        <w:t>.</w:t>
      </w:r>
      <w:r w:rsidR="008C77BE" w:rsidRPr="008C77BE">
        <w:rPr>
          <w:rFonts w:ascii="Albertus Extra Bold" w:hAnsi="Albertus Extra Bold"/>
          <w:b/>
        </w:rPr>
        <w:t>]</w:t>
      </w:r>
      <w:r w:rsidR="008C77BE">
        <w:t xml:space="preserve"> </w:t>
      </w:r>
      <w:r w:rsidR="008C77BE">
        <w:rPr>
          <w:u w:val="single"/>
        </w:rPr>
        <w:t>Deleted by amendment, PL.   , c.   (pending before the Legislature as this bill)</w:t>
      </w:r>
      <w:r>
        <w:t xml:space="preserve"> </w:t>
      </w:r>
    </w:p>
    <w:p w:rsidR="008B1F5A" w:rsidRDefault="00746FDE" w:rsidP="008B1F5A">
      <w:r>
        <w:tab/>
      </w:r>
      <w:r w:rsidR="008B1F5A" w:rsidRPr="00293292">
        <w:rPr>
          <w:u w:val="single"/>
        </w:rPr>
        <w:t xml:space="preserve">d.  </w:t>
      </w:r>
      <w:r w:rsidR="005C5A9A">
        <w:rPr>
          <w:u w:val="single"/>
        </w:rPr>
        <w:t>“</w:t>
      </w:r>
      <w:r w:rsidR="001B1665">
        <w:rPr>
          <w:u w:val="single"/>
        </w:rPr>
        <w:t>Disabled veteran</w:t>
      </w:r>
      <w:r w:rsidR="005C5A9A">
        <w:rPr>
          <w:u w:val="single"/>
        </w:rPr>
        <w:t>”</w:t>
      </w:r>
      <w:r w:rsidR="001B1665">
        <w:rPr>
          <w:u w:val="single"/>
        </w:rPr>
        <w:t xml:space="preserve"> and </w:t>
      </w:r>
      <w:r w:rsidR="005C5A9A">
        <w:rPr>
          <w:u w:val="single"/>
        </w:rPr>
        <w:t>“Ve</w:t>
      </w:r>
      <w:r w:rsidR="001B1665">
        <w:rPr>
          <w:u w:val="single"/>
        </w:rPr>
        <w:t>teran</w:t>
      </w:r>
      <w:r w:rsidR="005C5A9A">
        <w:rPr>
          <w:u w:val="single"/>
        </w:rPr>
        <w:t>”</w:t>
      </w:r>
      <w:r w:rsidR="001B1665">
        <w:rPr>
          <w:u w:val="single"/>
        </w:rPr>
        <w:t xml:space="preserve"> also mean</w:t>
      </w:r>
      <w:r w:rsidR="00E37D32">
        <w:rPr>
          <w:u w:val="single"/>
        </w:rPr>
        <w:t>s</w:t>
      </w:r>
      <w:r w:rsidR="001B1665">
        <w:rPr>
          <w:u w:val="single"/>
        </w:rPr>
        <w:t xml:space="preserve"> a</w:t>
      </w:r>
      <w:r w:rsidR="008B1F5A" w:rsidRPr="00293292">
        <w:rPr>
          <w:u w:val="single"/>
        </w:rPr>
        <w:t xml:space="preserve">n individual who </w:t>
      </w:r>
      <w:r w:rsidR="008B1F5A">
        <w:rPr>
          <w:u w:val="single"/>
        </w:rPr>
        <w:t>served in</w:t>
      </w:r>
      <w:r w:rsidR="008B1F5A" w:rsidRPr="00293292">
        <w:rPr>
          <w:u w:val="single"/>
        </w:rPr>
        <w:t xml:space="preserve"> </w:t>
      </w:r>
      <w:r w:rsidR="008B1F5A">
        <w:rPr>
          <w:u w:val="single"/>
        </w:rPr>
        <w:t>the active military of</w:t>
      </w:r>
      <w:r w:rsidR="008B1F5A" w:rsidRPr="00293292">
        <w:rPr>
          <w:u w:val="single"/>
        </w:rPr>
        <w:t xml:space="preserve"> the Armed Forces of the United States</w:t>
      </w:r>
      <w:r w:rsidR="00CD0CE0">
        <w:rPr>
          <w:u w:val="single"/>
        </w:rPr>
        <w:t>,</w:t>
      </w:r>
      <w:r w:rsidR="00CD0CE0" w:rsidRPr="00CD0CE0">
        <w:rPr>
          <w:u w:val="single"/>
        </w:rPr>
        <w:t xml:space="preserve"> </w:t>
      </w:r>
      <w:r w:rsidR="00CD0CE0">
        <w:rPr>
          <w:u w:val="single"/>
        </w:rPr>
        <w:t>wa</w:t>
      </w:r>
      <w:r w:rsidR="00CD0CE0" w:rsidRPr="00293292">
        <w:rPr>
          <w:u w:val="single"/>
        </w:rPr>
        <w:t xml:space="preserve">s discharged or released under other </w:t>
      </w:r>
      <w:r w:rsidR="00CD0CE0">
        <w:rPr>
          <w:u w:val="single"/>
        </w:rPr>
        <w:t>than dishonorable conditions from</w:t>
      </w:r>
      <w:r w:rsidR="00CD0CE0" w:rsidRPr="00293292">
        <w:rPr>
          <w:u w:val="single"/>
        </w:rPr>
        <w:t xml:space="preserve"> that service</w:t>
      </w:r>
      <w:r w:rsidR="00CD0CE0">
        <w:rPr>
          <w:u w:val="single"/>
        </w:rPr>
        <w:t>,</w:t>
      </w:r>
      <w:r w:rsidR="00CD0CE0" w:rsidRPr="00293292">
        <w:rPr>
          <w:u w:val="single"/>
        </w:rPr>
        <w:t xml:space="preserve"> </w:t>
      </w:r>
      <w:r w:rsidR="008B1F5A" w:rsidRPr="00293292">
        <w:rPr>
          <w:u w:val="single"/>
        </w:rPr>
        <w:t>applies for civil service preference for veterans in this State on or after the date of enactment of P.L   , c.   (pending before the Legislature as this bill)</w:t>
      </w:r>
      <w:r w:rsidR="003538BC">
        <w:rPr>
          <w:u w:val="single"/>
        </w:rPr>
        <w:t>,</w:t>
      </w:r>
      <w:r w:rsidR="008B1F5A" w:rsidRPr="00293292">
        <w:rPr>
          <w:u w:val="single"/>
        </w:rPr>
        <w:t xml:space="preserve"> </w:t>
      </w:r>
      <w:r w:rsidR="001B1665">
        <w:rPr>
          <w:u w:val="single"/>
        </w:rPr>
        <w:t xml:space="preserve">and </w:t>
      </w:r>
      <w:r w:rsidR="008B1F5A" w:rsidRPr="00293292">
        <w:rPr>
          <w:u w:val="single"/>
        </w:rPr>
        <w:t>meets the criteria set forth in the</w:t>
      </w:r>
      <w:r w:rsidR="001B1665">
        <w:rPr>
          <w:u w:val="single"/>
        </w:rPr>
        <w:t xml:space="preserve"> definition of “</w:t>
      </w:r>
      <w:r w:rsidR="005C5A9A">
        <w:rPr>
          <w:u w:val="single"/>
        </w:rPr>
        <w:t>d</w:t>
      </w:r>
      <w:r w:rsidR="001B1665">
        <w:rPr>
          <w:u w:val="single"/>
        </w:rPr>
        <w:t>isabled veteran</w:t>
      </w:r>
      <w:r w:rsidR="005C5A9A">
        <w:rPr>
          <w:u w:val="single"/>
        </w:rPr>
        <w:t>” or “v</w:t>
      </w:r>
      <w:r w:rsidR="008B1F5A" w:rsidRPr="00293292">
        <w:rPr>
          <w:u w:val="single"/>
        </w:rPr>
        <w:t xml:space="preserve">eteran” under 5 U.S.C s.2108.  </w:t>
      </w:r>
    </w:p>
    <w:p w:rsidR="00FF7996" w:rsidRDefault="00CF12A9" w:rsidP="00FF7996">
      <w:r>
        <w:t>(cf:  P.L.</w:t>
      </w:r>
      <w:r w:rsidR="00FF7996">
        <w:t>2007, c.115, s.1</w:t>
      </w:r>
      <w:r>
        <w:t>)</w:t>
      </w:r>
    </w:p>
    <w:p w:rsidR="00FF7996" w:rsidRPr="00D71D68" w:rsidRDefault="00FF7996" w:rsidP="00686AEB"/>
    <w:p w:rsidR="00686AEB" w:rsidRPr="00AA7880" w:rsidRDefault="00686AEB" w:rsidP="00686AEB">
      <w:r>
        <w:tab/>
      </w:r>
      <w:r w:rsidR="002233CA">
        <w:t>2</w:t>
      </w:r>
      <w:r w:rsidR="00C6383F">
        <w:t xml:space="preserve">. </w:t>
      </w:r>
      <w:r w:rsidR="00CF12A9">
        <w:t xml:space="preserve"> </w:t>
      </w:r>
      <w:r w:rsidR="00C6383F">
        <w:t>This act shall take effect</w:t>
      </w:r>
      <w:r w:rsidR="00746FDE">
        <w:t xml:space="preserve"> on the </w:t>
      </w:r>
      <w:r w:rsidR="002233CA">
        <w:t>6</w:t>
      </w:r>
      <w:r w:rsidR="00746FDE">
        <w:t xml:space="preserve">0th day after the date of enactment.  </w:t>
      </w:r>
    </w:p>
    <w:p w:rsidR="00686AEB" w:rsidRDefault="00686AEB" w:rsidP="00686AEB"/>
    <w:p w:rsidR="000E6E1D" w:rsidRPr="00CE7BD8" w:rsidRDefault="000E6E1D" w:rsidP="00686AEB"/>
    <w:p w:rsidR="00686AEB" w:rsidRPr="00AA7880" w:rsidRDefault="00686AEB" w:rsidP="00686AEB">
      <w:pPr>
        <w:jc w:val="center"/>
      </w:pPr>
      <w:r w:rsidRPr="00D71D68">
        <w:t>STATEMENT</w:t>
      </w:r>
    </w:p>
    <w:p w:rsidR="00686AEB" w:rsidRDefault="00686AEB" w:rsidP="00686AEB"/>
    <w:p w:rsidR="00746FDE" w:rsidRDefault="00746FDE" w:rsidP="00686AEB">
      <w:r>
        <w:tab/>
        <w:t>Under current law, a veteran is eligible for a civil service hiring preference if the person served during specified dates or in specified locations, and in some instances, for a specific length of time.</w:t>
      </w:r>
    </w:p>
    <w:p w:rsidR="00746FDE" w:rsidRDefault="00746FDE" w:rsidP="00686AEB">
      <w:r>
        <w:tab/>
        <w:t xml:space="preserve">This bill changes the definition of veteran for civil service hiring preference by removing the requirement of service for specific lengths of time and broadens the specified locations for eligibility.  </w:t>
      </w:r>
    </w:p>
    <w:p w:rsidR="00EF2FF4" w:rsidRDefault="008B1F5A" w:rsidP="008B1F5A">
      <w:r>
        <w:tab/>
        <w:t xml:space="preserve">This bill also </w:t>
      </w:r>
      <w:r w:rsidR="003538BC">
        <w:t xml:space="preserve">adds a </w:t>
      </w:r>
      <w:r w:rsidR="006124ED">
        <w:t>defin</w:t>
      </w:r>
      <w:r w:rsidR="003538BC">
        <w:t>ition of</w:t>
      </w:r>
      <w:r w:rsidR="006124ED">
        <w:t xml:space="preserve"> disabled veteran and veteran to include </w:t>
      </w:r>
      <w:r>
        <w:t>persons who served in the</w:t>
      </w:r>
      <w:r w:rsidRPr="00293292">
        <w:t xml:space="preserve"> active military </w:t>
      </w:r>
      <w:r>
        <w:t>of the Armed Forces of the United States</w:t>
      </w:r>
      <w:r w:rsidR="006124ED">
        <w:t>,</w:t>
      </w:r>
      <w:r w:rsidR="003538BC">
        <w:t xml:space="preserve"> </w:t>
      </w:r>
      <w:r w:rsidR="00AC4E14">
        <w:t xml:space="preserve">was discharged or released under other than dishonorable conditions, </w:t>
      </w:r>
      <w:r w:rsidR="003538BC">
        <w:t>applies</w:t>
      </w:r>
      <w:r>
        <w:t xml:space="preserve"> for civil service preference </w:t>
      </w:r>
      <w:r w:rsidRPr="00293292">
        <w:t xml:space="preserve">on or after the date of enactment </w:t>
      </w:r>
      <w:r w:rsidR="00AC4E14">
        <w:t xml:space="preserve">of this </w:t>
      </w:r>
      <w:r w:rsidR="006124ED">
        <w:t>bill, and meet</w:t>
      </w:r>
      <w:r w:rsidR="00E37D32">
        <w:t>s</w:t>
      </w:r>
      <w:r w:rsidR="00EF2FF4" w:rsidRPr="00EF2FF4">
        <w:t xml:space="preserve"> the criteria set </w:t>
      </w:r>
      <w:r w:rsidR="00EF2FF4" w:rsidRPr="00EF2FF4">
        <w:lastRenderedPageBreak/>
        <w:t>forth in the definition of disabled veteran</w:t>
      </w:r>
      <w:r w:rsidR="00EF2FF4">
        <w:t xml:space="preserve"> </w:t>
      </w:r>
      <w:r w:rsidR="006124ED">
        <w:t xml:space="preserve">or veteran </w:t>
      </w:r>
      <w:r w:rsidR="00EF2FF4">
        <w:t>u</w:t>
      </w:r>
      <w:r w:rsidR="00EF2FF4" w:rsidRPr="00EF2FF4">
        <w:t xml:space="preserve">nder </w:t>
      </w:r>
      <w:r w:rsidR="00EF2FF4">
        <w:t xml:space="preserve">federal law.  </w:t>
      </w:r>
    </w:p>
    <w:p w:rsidR="008B1F5A" w:rsidRDefault="00EF2FF4" w:rsidP="008B1F5A">
      <w:r>
        <w:tab/>
      </w:r>
      <w:r w:rsidR="008B1F5A" w:rsidRPr="00293292">
        <w:t xml:space="preserve">This bill </w:t>
      </w:r>
      <w:r w:rsidR="008B1F5A">
        <w:t xml:space="preserve">will not </w:t>
      </w:r>
      <w:r w:rsidR="008B1F5A" w:rsidRPr="00293292">
        <w:t xml:space="preserve">impact the eligibility status of any veteran currently eligible for a civil service preference.  The bill </w:t>
      </w:r>
      <w:r w:rsidR="008B1F5A">
        <w:t>will expand</w:t>
      </w:r>
      <w:r w:rsidR="008B1F5A" w:rsidRPr="00293292">
        <w:t xml:space="preserve"> the number of veterans eligible for a civil service preference.</w:t>
      </w:r>
    </w:p>
    <w:p w:rsidR="00672F05" w:rsidRDefault="00672F05" w:rsidP="00D84EEC">
      <w:r>
        <w:tab/>
      </w:r>
      <w:r w:rsidR="00D84EEC">
        <w:t>For veteran</w:t>
      </w:r>
      <w:r w:rsidR="004C4448">
        <w:t>s</w:t>
      </w:r>
      <w:r w:rsidR="00D84EEC">
        <w:t xml:space="preserve"> who would be </w:t>
      </w:r>
      <w:r w:rsidR="004C4448">
        <w:t>eligible</w:t>
      </w:r>
      <w:r w:rsidR="00D84EEC">
        <w:t xml:space="preserve"> under federal law pursuant to this bill but who did not serve in </w:t>
      </w:r>
      <w:r w:rsidR="004C4448">
        <w:t>time of war or confl</w:t>
      </w:r>
      <w:r w:rsidR="00D84EEC">
        <w:t>ict</w:t>
      </w:r>
      <w:r w:rsidR="004C4448">
        <w:t>, t</w:t>
      </w:r>
      <w:r w:rsidR="00D84EEC">
        <w:t>he changes provided by this bill will apply only if an amendment to the State constitution is approved by the voters to</w:t>
      </w:r>
      <w:r w:rsidR="004C4448">
        <w:t xml:space="preserve"> permit such veterans to receive the benefit.  </w:t>
      </w:r>
    </w:p>
    <w:sectPr w:rsidR="00672F05" w:rsidSect="000E6E1D">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12A6" w:rsidRDefault="00D612A6">
      <w:r>
        <w:separator/>
      </w:r>
    </w:p>
  </w:endnote>
  <w:endnote w:type="continuationSeparator" w:id="0">
    <w:p w:rsidR="00D612A6" w:rsidRDefault="00D612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83F" w:rsidRPr="00921C91" w:rsidRDefault="00C638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83F" w:rsidRPr="00921C91" w:rsidRDefault="00C6383F">
    <w:pPr>
      <w:pStyle w:val="Footer"/>
      <w:rPr>
        <w:szCs w:val="18"/>
      </w:rPr>
    </w:pPr>
  </w:p>
  <w:p w:rsidR="00C6383F" w:rsidRPr="00921C91" w:rsidRDefault="00C638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383F" w:rsidRDefault="00C6383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12A6" w:rsidRDefault="00D612A6">
      <w:r>
        <w:separator/>
      </w:r>
    </w:p>
  </w:footnote>
  <w:footnote w:type="continuationSeparator" w:id="0">
    <w:p w:rsidR="00D612A6" w:rsidRDefault="00D612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2A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3C1C" w:rsidRDefault="00303C1C" w:rsidP="00303C1C">
    <w:pPr>
      <w:pStyle w:val="bpuHeadSpon"/>
    </w:pPr>
    <w:r w:rsidRPr="00303C1C">
      <w:rPr>
        <w:rStyle w:val="bpuHeadSponChar"/>
      </w:rPr>
      <w:t>S3480</w:t>
    </w:r>
    <w:r>
      <w:t xml:space="preserve"> CORRADO</w:t>
    </w:r>
  </w:p>
  <w:p w:rsidR="00303C1C" w:rsidRDefault="00303C1C" w:rsidP="00303C1C">
    <w:pPr>
      <w:pStyle w:val="bpuHeadSpon"/>
    </w:pPr>
    <w:r>
      <w:fldChar w:fldCharType="begin"/>
    </w:r>
    <w:r>
      <w:instrText xml:space="preserve"> PAGE  \* MERGEFORMAT </w:instrText>
    </w:r>
    <w:r>
      <w:fldChar w:fldCharType="separate"/>
    </w:r>
    <w:r w:rsidR="00432AB2">
      <w:rPr>
        <w:noProof/>
      </w:rPr>
      <w:t>7</w:t>
    </w:r>
    <w:r>
      <w:fldChar w:fldCharType="end"/>
    </w:r>
  </w:p>
  <w:p w:rsidR="00303C1C" w:rsidRDefault="00303C1C" w:rsidP="00303C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3C1C" w:rsidRDefault="00303C1C" w:rsidP="00303C1C">
    <w:pPr>
      <w:pStyle w:val="bpuHeadSpon"/>
    </w:pPr>
    <w:r w:rsidRPr="00303C1C">
      <w:rPr>
        <w:rStyle w:val="bpuHeadSponChar"/>
      </w:rPr>
      <w:t>S3480</w:t>
    </w:r>
    <w:r>
      <w:t xml:space="preserve"> CORRADO</w:t>
    </w:r>
  </w:p>
  <w:p w:rsidR="00303C1C" w:rsidRDefault="00303C1C" w:rsidP="00303C1C">
    <w:pPr>
      <w:pStyle w:val="bpuHeadSpon"/>
    </w:pPr>
    <w:r>
      <w:fldChar w:fldCharType="begin"/>
    </w:r>
    <w:r>
      <w:instrText xml:space="preserve"> PAGE  \* MERGEFORMAT </w:instrText>
    </w:r>
    <w:r>
      <w:fldChar w:fldCharType="separate"/>
    </w:r>
    <w:r w:rsidR="00432AB2">
      <w:rPr>
        <w:noProof/>
      </w:rPr>
      <w:t>2</w:t>
    </w:r>
    <w:r>
      <w:fldChar w:fldCharType="end"/>
    </w:r>
  </w:p>
  <w:p w:rsidR="00303C1C" w:rsidRDefault="00303C1C" w:rsidP="00303C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2A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6E1D"/>
    <w:rsid w:val="000F3DA2"/>
    <w:rsid w:val="000F5FDE"/>
    <w:rsid w:val="000F7466"/>
    <w:rsid w:val="00120232"/>
    <w:rsid w:val="0013000E"/>
    <w:rsid w:val="00133F81"/>
    <w:rsid w:val="00135943"/>
    <w:rsid w:val="0014664C"/>
    <w:rsid w:val="00162F0D"/>
    <w:rsid w:val="001645FB"/>
    <w:rsid w:val="00173D2B"/>
    <w:rsid w:val="00181676"/>
    <w:rsid w:val="00182408"/>
    <w:rsid w:val="00183603"/>
    <w:rsid w:val="0018410E"/>
    <w:rsid w:val="00194E78"/>
    <w:rsid w:val="0019707B"/>
    <w:rsid w:val="00197E8B"/>
    <w:rsid w:val="00197FA4"/>
    <w:rsid w:val="001A161A"/>
    <w:rsid w:val="001A3B79"/>
    <w:rsid w:val="001A66B6"/>
    <w:rsid w:val="001B1665"/>
    <w:rsid w:val="001B4716"/>
    <w:rsid w:val="001B4EA4"/>
    <w:rsid w:val="001C0303"/>
    <w:rsid w:val="001C7C52"/>
    <w:rsid w:val="001D25F3"/>
    <w:rsid w:val="001E15F1"/>
    <w:rsid w:val="001E16FA"/>
    <w:rsid w:val="001E6213"/>
    <w:rsid w:val="001F14C7"/>
    <w:rsid w:val="001F7405"/>
    <w:rsid w:val="00205533"/>
    <w:rsid w:val="00212B8D"/>
    <w:rsid w:val="002206C8"/>
    <w:rsid w:val="00222983"/>
    <w:rsid w:val="002233CA"/>
    <w:rsid w:val="002370D0"/>
    <w:rsid w:val="00255958"/>
    <w:rsid w:val="00255DA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351"/>
    <w:rsid w:val="002E69D1"/>
    <w:rsid w:val="002F3BA6"/>
    <w:rsid w:val="00303C1C"/>
    <w:rsid w:val="00315320"/>
    <w:rsid w:val="00325776"/>
    <w:rsid w:val="00325E27"/>
    <w:rsid w:val="00330395"/>
    <w:rsid w:val="00333704"/>
    <w:rsid w:val="00336624"/>
    <w:rsid w:val="0034025F"/>
    <w:rsid w:val="00340458"/>
    <w:rsid w:val="0034200F"/>
    <w:rsid w:val="003446A0"/>
    <w:rsid w:val="0034481B"/>
    <w:rsid w:val="00346915"/>
    <w:rsid w:val="00350130"/>
    <w:rsid w:val="003538BC"/>
    <w:rsid w:val="00354334"/>
    <w:rsid w:val="0036180C"/>
    <w:rsid w:val="00363CF5"/>
    <w:rsid w:val="00364344"/>
    <w:rsid w:val="003702CA"/>
    <w:rsid w:val="00370617"/>
    <w:rsid w:val="00382F1F"/>
    <w:rsid w:val="003840E5"/>
    <w:rsid w:val="00391DA4"/>
    <w:rsid w:val="003A3C64"/>
    <w:rsid w:val="003A3F83"/>
    <w:rsid w:val="003C2D24"/>
    <w:rsid w:val="003C43EF"/>
    <w:rsid w:val="003C5A6B"/>
    <w:rsid w:val="003C7FB2"/>
    <w:rsid w:val="003D24DE"/>
    <w:rsid w:val="003E26D4"/>
    <w:rsid w:val="003E47BA"/>
    <w:rsid w:val="003F3B37"/>
    <w:rsid w:val="0040195A"/>
    <w:rsid w:val="00402DC0"/>
    <w:rsid w:val="00416C4B"/>
    <w:rsid w:val="0041751E"/>
    <w:rsid w:val="004211E5"/>
    <w:rsid w:val="00422091"/>
    <w:rsid w:val="00432AB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3D7"/>
    <w:rsid w:val="004C4448"/>
    <w:rsid w:val="004C742C"/>
    <w:rsid w:val="004E1F3E"/>
    <w:rsid w:val="004F21BD"/>
    <w:rsid w:val="004F4F1D"/>
    <w:rsid w:val="004F74DD"/>
    <w:rsid w:val="00501317"/>
    <w:rsid w:val="0050495C"/>
    <w:rsid w:val="00505DC9"/>
    <w:rsid w:val="00506E1E"/>
    <w:rsid w:val="00513C81"/>
    <w:rsid w:val="00527BFB"/>
    <w:rsid w:val="0053083D"/>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A9A"/>
    <w:rsid w:val="005C7F3C"/>
    <w:rsid w:val="005E017C"/>
    <w:rsid w:val="005E50C6"/>
    <w:rsid w:val="005F2A97"/>
    <w:rsid w:val="005F399B"/>
    <w:rsid w:val="006019F8"/>
    <w:rsid w:val="00602754"/>
    <w:rsid w:val="006053E4"/>
    <w:rsid w:val="00605B20"/>
    <w:rsid w:val="0061156F"/>
    <w:rsid w:val="006124ED"/>
    <w:rsid w:val="00613FF5"/>
    <w:rsid w:val="006155A8"/>
    <w:rsid w:val="00616DA9"/>
    <w:rsid w:val="00621076"/>
    <w:rsid w:val="00621B94"/>
    <w:rsid w:val="00623316"/>
    <w:rsid w:val="00626239"/>
    <w:rsid w:val="00635316"/>
    <w:rsid w:val="00635449"/>
    <w:rsid w:val="006378C5"/>
    <w:rsid w:val="00645E6A"/>
    <w:rsid w:val="00665CBC"/>
    <w:rsid w:val="00667A5C"/>
    <w:rsid w:val="00672F05"/>
    <w:rsid w:val="006750B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B38"/>
    <w:rsid w:val="00716BB9"/>
    <w:rsid w:val="007256D1"/>
    <w:rsid w:val="007279FD"/>
    <w:rsid w:val="00746FDE"/>
    <w:rsid w:val="007502CB"/>
    <w:rsid w:val="00752D79"/>
    <w:rsid w:val="00752E20"/>
    <w:rsid w:val="00756855"/>
    <w:rsid w:val="00756EDE"/>
    <w:rsid w:val="00764456"/>
    <w:rsid w:val="0078191E"/>
    <w:rsid w:val="00781B4D"/>
    <w:rsid w:val="007824BF"/>
    <w:rsid w:val="00783B8D"/>
    <w:rsid w:val="00794B94"/>
    <w:rsid w:val="00794BD4"/>
    <w:rsid w:val="007A2EB2"/>
    <w:rsid w:val="007A2F73"/>
    <w:rsid w:val="007A3061"/>
    <w:rsid w:val="007A5A0B"/>
    <w:rsid w:val="007A6F93"/>
    <w:rsid w:val="007C0E14"/>
    <w:rsid w:val="007C7DE4"/>
    <w:rsid w:val="007D40CB"/>
    <w:rsid w:val="007D5796"/>
    <w:rsid w:val="007D59C0"/>
    <w:rsid w:val="007D7D9C"/>
    <w:rsid w:val="007E61D1"/>
    <w:rsid w:val="007F485D"/>
    <w:rsid w:val="007F5C8E"/>
    <w:rsid w:val="007F6050"/>
    <w:rsid w:val="00811C7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1591"/>
    <w:rsid w:val="00873EA2"/>
    <w:rsid w:val="00875402"/>
    <w:rsid w:val="00884D51"/>
    <w:rsid w:val="008916EC"/>
    <w:rsid w:val="00891E4F"/>
    <w:rsid w:val="008A31C5"/>
    <w:rsid w:val="008A4F9A"/>
    <w:rsid w:val="008B1F5A"/>
    <w:rsid w:val="008B2850"/>
    <w:rsid w:val="008C77BE"/>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2F4"/>
    <w:rsid w:val="00997152"/>
    <w:rsid w:val="009972CD"/>
    <w:rsid w:val="009A0E9C"/>
    <w:rsid w:val="009A45DA"/>
    <w:rsid w:val="009B06D2"/>
    <w:rsid w:val="009B34EC"/>
    <w:rsid w:val="009B4ACB"/>
    <w:rsid w:val="009B5D67"/>
    <w:rsid w:val="009B6176"/>
    <w:rsid w:val="009C0D22"/>
    <w:rsid w:val="009C14E1"/>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4E14"/>
    <w:rsid w:val="00AC6466"/>
    <w:rsid w:val="00AC7639"/>
    <w:rsid w:val="00AD08BB"/>
    <w:rsid w:val="00AD0EC0"/>
    <w:rsid w:val="00AD70D6"/>
    <w:rsid w:val="00AD75BC"/>
    <w:rsid w:val="00AD7B65"/>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83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CE0"/>
    <w:rsid w:val="00CD0F93"/>
    <w:rsid w:val="00CD1BD1"/>
    <w:rsid w:val="00CD528D"/>
    <w:rsid w:val="00CE78BF"/>
    <w:rsid w:val="00CF12A9"/>
    <w:rsid w:val="00CF65EB"/>
    <w:rsid w:val="00CF72AD"/>
    <w:rsid w:val="00D02441"/>
    <w:rsid w:val="00D039F4"/>
    <w:rsid w:val="00D10496"/>
    <w:rsid w:val="00D11173"/>
    <w:rsid w:val="00D1215F"/>
    <w:rsid w:val="00D16561"/>
    <w:rsid w:val="00D17FF8"/>
    <w:rsid w:val="00D244FE"/>
    <w:rsid w:val="00D268AC"/>
    <w:rsid w:val="00D27FF3"/>
    <w:rsid w:val="00D343D0"/>
    <w:rsid w:val="00D3664D"/>
    <w:rsid w:val="00D500E9"/>
    <w:rsid w:val="00D507BC"/>
    <w:rsid w:val="00D6090A"/>
    <w:rsid w:val="00D612A6"/>
    <w:rsid w:val="00D61579"/>
    <w:rsid w:val="00D62FA3"/>
    <w:rsid w:val="00D63B6F"/>
    <w:rsid w:val="00D64A90"/>
    <w:rsid w:val="00D77DFF"/>
    <w:rsid w:val="00D84EE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37D32"/>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FF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6B8FC1E-9DBC-4778-B89E-3D6007935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3083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083D"/>
    <w:rPr>
      <w:rFonts w:ascii="Segoe UI" w:hAnsi="Segoe UI" w:cs="Segoe UI"/>
      <w:spacing w:val="4"/>
      <w:sz w:val="18"/>
      <w:szCs w:val="18"/>
    </w:rPr>
  </w:style>
  <w:style w:type="character" w:styleId="LineNumber">
    <w:name w:val="line number"/>
    <w:basedOn w:val="DefaultParagraphFont"/>
    <w:semiHidden/>
    <w:unhideWhenUsed/>
    <w:rsid w:val="00303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53D05-D0A4-4560-A218-5D485A24C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2487</Words>
  <Characters>12436</Characters>
  <Application>Microsoft Office Word</Application>
  <DocSecurity>0</DocSecurity>
  <Lines>263</Lines>
  <Paragraphs>41</Paragraphs>
  <ScaleCrop>false</ScaleCrop>
  <HeadingPairs>
    <vt:vector size="2" baseType="variant">
      <vt:variant>
        <vt:lpstr>Title</vt:lpstr>
      </vt:variant>
      <vt:variant>
        <vt:i4>1</vt:i4>
      </vt:variant>
    </vt:vector>
  </HeadingPairs>
  <TitlesOfParts>
    <vt:vector size="1" baseType="lpstr">
      <vt:lpstr>S3480</vt:lpstr>
    </vt:vector>
  </TitlesOfParts>
  <Manager>R225</Manager>
  <Company>NJ Office of Legislative Services</Company>
  <LinksUpToDate>false</LinksUpToDate>
  <CharactersWithSpaces>14945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S3480</dc:title>
  <dc:subject/>
  <dc:creator>Senator  CORRADO</dc:creator>
  <cp:keywords>S3480|7|SG |216|76|76|F|0|</cp:keywords>
  <dc:description>INTRODUCED FEBRUARY 23, 2021</dc:description>
  <cp:lastModifiedBy>Siracusa, Nicole</cp:lastModifiedBy>
  <cp:revision>2</cp:revision>
  <cp:lastPrinted>2021-02-18T17:48:00Z</cp:lastPrinted>
  <dcterms:created xsi:type="dcterms:W3CDTF">2021-02-23T21:10:00Z</dcterms:created>
  <dcterms:modified xsi:type="dcterms:W3CDTF">2021-02-23T21:10:00Z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