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A89" w:rsidRDefault="00110967" w:rsidP="00731A89">
      <w:pPr>
        <w:pStyle w:val="bpuReprint"/>
      </w:pPr>
      <w:bookmarkStart w:id="0" w:name="_GoBack"/>
      <w:bookmarkEnd w:id="0"/>
      <w:r>
        <w:t>[Second Reprint]</w:t>
      </w:r>
    </w:p>
    <w:p w:rsidR="000B760E" w:rsidRDefault="000B760E" w:rsidP="000B760E">
      <w:pPr>
        <w:pStyle w:val="bpuBill"/>
      </w:pPr>
      <w:r>
        <w:t xml:space="preserve">SENATE, No. 3487 </w:t>
      </w:r>
    </w:p>
    <w:p w:rsidR="000B760E" w:rsidRPr="009D38FF" w:rsidRDefault="000B760E" w:rsidP="000B76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872473" r:id="rId8"/>
        </w:object>
      </w:r>
    </w:p>
    <w:p w:rsidR="000B760E" w:rsidRDefault="000B760E" w:rsidP="000B760E">
      <w:pPr>
        <w:pStyle w:val="bpuState"/>
      </w:pPr>
      <w:r>
        <w:t>STATE OF NEW JERSEY</w:t>
      </w:r>
    </w:p>
    <w:p w:rsidR="000B760E" w:rsidRDefault="000B760E" w:rsidP="000B760E">
      <w:pPr>
        <w:pStyle w:val="bpuLegislature"/>
      </w:pPr>
      <w:r>
        <w:t>219th LEGISLATURE</w:t>
      </w:r>
    </w:p>
    <w:p w:rsidR="000B760E" w:rsidRDefault="000B760E" w:rsidP="000B760E">
      <w:pPr>
        <w:pStyle w:val="bpuWpGraphic"/>
      </w:pPr>
      <w:r>
        <w:object w:dxaOrig="8985" w:dyaOrig="255">
          <v:shape id="_x0000_i1026" type="#_x0000_t75" style="width:6in;height:12.1pt" o:ole="">
            <v:imagedata r:id="rId7" o:title=""/>
          </v:shape>
          <o:OLEObject Type="Embed" ProgID="WPWin6.1" ShapeID="_x0000_i1026" DrawAspect="Content" ObjectID="_1685872474" r:id="rId9"/>
        </w:object>
      </w:r>
      <w:r>
        <w:t xml:space="preserve">  </w:t>
      </w:r>
    </w:p>
    <w:p w:rsidR="000B760E" w:rsidRDefault="000B760E" w:rsidP="000B760E">
      <w:pPr>
        <w:pStyle w:val="bpuIntro"/>
      </w:pPr>
      <w:r>
        <w:t>INTRODUCED MARCH 4, 2021</w:t>
      </w:r>
    </w:p>
    <w:p w:rsidR="000B760E" w:rsidRDefault="000B760E" w:rsidP="000B760E">
      <w:pPr>
        <w:pStyle w:val="bpuIntro"/>
      </w:pPr>
    </w:p>
    <w:p w:rsidR="000B760E" w:rsidRDefault="000B760E" w:rsidP="000B760E">
      <w:pPr>
        <w:pStyle w:val="bpuIntro"/>
        <w:sectPr w:rsidR="000B760E" w:rsidSect="000B760E">
          <w:headerReference w:type="even" r:id="rId10"/>
          <w:headerReference w:type="default" r:id="rId11"/>
          <w:pgSz w:w="12240" w:h="20160" w:code="5"/>
          <w:pgMar w:top="2160" w:right="1440" w:bottom="1440" w:left="1440" w:header="72" w:footer="720" w:gutter="0"/>
          <w:pgNumType w:start="1"/>
          <w:cols w:space="720"/>
          <w:docGrid w:linePitch="360"/>
        </w:sectPr>
      </w:pPr>
    </w:p>
    <w:p w:rsidR="000B760E" w:rsidRDefault="000B760E" w:rsidP="000B760E">
      <w:pPr>
        <w:pStyle w:val="bpuIntro"/>
      </w:pPr>
    </w:p>
    <w:p w:rsidR="000B760E" w:rsidRDefault="000B760E" w:rsidP="000B760E">
      <w:pPr>
        <w:pStyle w:val="bpuSponsor"/>
      </w:pPr>
      <w:r>
        <w:t>Sponsored by:</w:t>
      </w:r>
    </w:p>
    <w:p w:rsidR="000B760E" w:rsidRDefault="000B760E" w:rsidP="000B760E">
      <w:pPr>
        <w:pStyle w:val="bpuSponsor"/>
      </w:pPr>
      <w:proofErr w:type="gramStart"/>
      <w:r>
        <w:t>Senator  STEPHEN</w:t>
      </w:r>
      <w:proofErr w:type="gramEnd"/>
      <w:r>
        <w:t xml:space="preserve"> M. SWEENEY</w:t>
      </w:r>
    </w:p>
    <w:p w:rsidR="000B760E" w:rsidRDefault="000B760E" w:rsidP="000B760E">
      <w:pPr>
        <w:pStyle w:val="bpuSponsor"/>
      </w:pPr>
      <w:r>
        <w:t>District 3 (Cumberland, Gloucester and Salem)</w:t>
      </w:r>
    </w:p>
    <w:p w:rsidR="000B760E" w:rsidRDefault="000B760E" w:rsidP="000B760E">
      <w:pPr>
        <w:pStyle w:val="bpuSponsor"/>
      </w:pPr>
    </w:p>
    <w:p w:rsidR="000B760E" w:rsidRDefault="000B760E" w:rsidP="000B760E">
      <w:pPr>
        <w:pStyle w:val="bpuSponsor"/>
      </w:pPr>
    </w:p>
    <w:p w:rsidR="000B760E" w:rsidRDefault="000B760E" w:rsidP="000B760E">
      <w:pPr>
        <w:pStyle w:val="bpuSponsor"/>
      </w:pPr>
    </w:p>
    <w:p w:rsidR="000B760E" w:rsidRDefault="000B760E" w:rsidP="000B760E">
      <w:pPr>
        <w:pStyle w:val="bpuSponsor"/>
      </w:pPr>
    </w:p>
    <w:p w:rsidR="000B760E" w:rsidRDefault="000B760E" w:rsidP="000B760E">
      <w:pPr>
        <w:pStyle w:val="bpuSponsor"/>
      </w:pPr>
      <w:r>
        <w:t>SYNOPSIS</w:t>
      </w:r>
    </w:p>
    <w:p w:rsidR="00EF2163" w:rsidRPr="00C53903" w:rsidRDefault="00EF2163" w:rsidP="00EF2163">
      <w:r>
        <w:tab/>
      </w:r>
      <w:r w:rsidRPr="003E46BE">
        <w:t>Changes effective date of Garden State Health</w:t>
      </w:r>
      <w:r>
        <w:t xml:space="preserve"> Plan</w:t>
      </w:r>
      <w:r w:rsidRPr="003E46BE">
        <w:t xml:space="preserve">; exempts certain charter </w:t>
      </w:r>
      <w:r>
        <w:t xml:space="preserve">and renaissance </w:t>
      </w:r>
      <w:r w:rsidRPr="003E46BE">
        <w:t>schools from certain healthcare plan requirements</w:t>
      </w:r>
      <w:r>
        <w:t>; requires certain negotiations over certain health care costs.</w:t>
      </w:r>
    </w:p>
    <w:p w:rsidR="000B760E" w:rsidRDefault="000B760E" w:rsidP="000B760E">
      <w:pPr>
        <w:pStyle w:val="bpuNormText"/>
      </w:pPr>
    </w:p>
    <w:p w:rsidR="000B760E" w:rsidRDefault="000B760E" w:rsidP="000B760E">
      <w:pPr>
        <w:pStyle w:val="bpuSponsor"/>
      </w:pPr>
      <w:r>
        <w:t xml:space="preserve">CURRENT VERSION OF TEXT </w:t>
      </w:r>
    </w:p>
    <w:p w:rsidR="000B760E" w:rsidRDefault="00110967" w:rsidP="000B760E">
      <w:pPr>
        <w:pStyle w:val="bpuNormText"/>
      </w:pPr>
      <w:r>
        <w:tab/>
        <w:t>As amended by the Senate on June 21, 2021.</w:t>
      </w:r>
    </w:p>
    <w:p w:rsidR="000B760E" w:rsidRDefault="000B760E" w:rsidP="000B76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60E" w:rsidRDefault="000B760E" w:rsidP="008916EC">
      <w:pPr>
        <w:pStyle w:val="FronterPage"/>
        <w:tabs>
          <w:tab w:val="clear" w:pos="720"/>
          <w:tab w:val="clear" w:pos="1440"/>
          <w:tab w:val="clear" w:pos="2160"/>
          <w:tab w:val="clear" w:pos="2880"/>
          <w:tab w:val="clear" w:pos="3600"/>
          <w:tab w:val="clear" w:pos="4320"/>
          <w:tab w:val="clear" w:pos="5040"/>
        </w:tabs>
        <w:sectPr w:rsidR="000B760E" w:rsidSect="000B760E">
          <w:type w:val="continuous"/>
          <w:pgSz w:w="12240" w:h="20160" w:code="5"/>
          <w:pgMar w:top="1440" w:right="2275" w:bottom="1440" w:left="2275" w:header="72" w:footer="720" w:gutter="0"/>
          <w:pgNumType w:start="1"/>
          <w:cols w:space="720"/>
          <w:docGrid w:linePitch="360"/>
        </w:sectPr>
      </w:pPr>
    </w:p>
    <w:p w:rsidR="000956F4" w:rsidRDefault="000956F4" w:rsidP="000956F4">
      <w:pPr>
        <w:pStyle w:val="HangingAnAct"/>
        <w:rPr>
          <w:rStyle w:val="HangingAnActChar"/>
        </w:rPr>
      </w:pPr>
      <w:r>
        <w:rPr>
          <w:rStyle w:val="BillHead"/>
        </w:rPr>
        <w:lastRenderedPageBreak/>
        <w:t>An Act</w:t>
      </w:r>
      <w:r>
        <w:rPr>
          <w:rStyle w:val="HangingAnActChar"/>
        </w:rPr>
        <w:t xml:space="preserve"> </w:t>
      </w:r>
      <w:r>
        <w:t>concerning health care benefits plans provided to public employees by the School Employees’ Health Benefits Program and certain boards of educations and amending P.L.2020, c.44.</w:t>
      </w:r>
    </w:p>
    <w:p w:rsidR="000956F4" w:rsidRDefault="000956F4" w:rsidP="000956F4"/>
    <w:p w:rsidR="000956F4" w:rsidRDefault="000956F4" w:rsidP="000956F4">
      <w:r>
        <w:tab/>
      </w:r>
      <w:r>
        <w:rPr>
          <w:rStyle w:val="BillHeading2"/>
        </w:rPr>
        <w:t xml:space="preserve">Be It Enacted </w:t>
      </w:r>
      <w:r>
        <w:rPr>
          <w:rStyle w:val="BillLanguage"/>
        </w:rPr>
        <w:t>by the Senate and General Assembly of the State of New Jersey:</w:t>
      </w:r>
    </w:p>
    <w:p w:rsidR="000956F4" w:rsidRDefault="000956F4" w:rsidP="000956F4"/>
    <w:p w:rsidR="000956F4" w:rsidRDefault="000956F4" w:rsidP="00731A89">
      <w:pPr>
        <w:tabs>
          <w:tab w:val="clear" w:pos="720"/>
          <w:tab w:val="left" w:pos="900"/>
        </w:tabs>
      </w:pPr>
      <w:r>
        <w:tab/>
      </w:r>
      <w:r w:rsidR="00731A89">
        <w:rPr>
          <w:rFonts w:ascii="Albertus Extra Bold" w:hAnsi="Albertus Extra Bold"/>
          <w:b/>
          <w:vertAlign w:val="superscript"/>
        </w:rPr>
        <w:t>1</w:t>
      </w:r>
      <w:r w:rsidR="00731A89" w:rsidRPr="00731A89">
        <w:rPr>
          <w:rFonts w:ascii="Albertus Extra Bold" w:hAnsi="Albertus Extra Bold"/>
          <w:b/>
        </w:rPr>
        <w:t>[</w:t>
      </w:r>
      <w:r>
        <w:t>1.</w:t>
      </w:r>
      <w:r>
        <w:tab/>
        <w:t>Section 5 of P.L.2020, c.44 (C.18A:16-13.2) is amended to read as follows:</w:t>
      </w:r>
    </w:p>
    <w:p w:rsidR="000956F4" w:rsidRDefault="000956F4" w:rsidP="000956F4">
      <w:r>
        <w:tab/>
        <w:t>5.</w:t>
      </w:r>
      <w:r>
        <w:tab/>
        <w:t xml:space="preserve">This section shall apply to local boards of education and employers, as specified in subsection </w:t>
      </w:r>
      <w:r>
        <w:rPr>
          <w:rFonts w:ascii="Albertus Extra Bold" w:hAnsi="Albertus Extra Bold"/>
          <w:b/>
        </w:rPr>
        <w:t>[</w:t>
      </w:r>
      <w:r>
        <w:t>j</w:t>
      </w:r>
      <w:r>
        <w:rPr>
          <w:rFonts w:ascii="Albertus Extra Bold" w:hAnsi="Albertus Extra Bold"/>
          <w:b/>
        </w:rPr>
        <w:t>]</w:t>
      </w:r>
      <w:r>
        <w:t xml:space="preserve"> </w:t>
      </w:r>
      <w:r>
        <w:rPr>
          <w:u w:val="single"/>
        </w:rPr>
        <w:t>k</w:t>
      </w:r>
      <w:r>
        <w:t>. of this section, who do not participate in the School Employees' Health Benefits Program</w:t>
      </w:r>
      <w:r w:rsidR="00C110F7">
        <w:t>.</w:t>
      </w:r>
      <w:r>
        <w:t xml:space="preserve"> </w:t>
      </w:r>
    </w:p>
    <w:p w:rsidR="000956F4" w:rsidRDefault="000956F4" w:rsidP="000956F4">
      <w:r>
        <w:tab/>
        <w:t xml:space="preserve">a. </w:t>
      </w:r>
      <w:r w:rsidR="00886E79">
        <w:t xml:space="preserve"> </w:t>
      </w:r>
      <w:r>
        <w:t xml:space="preserve">(1) </w:t>
      </w:r>
      <w:r w:rsidR="00886E79">
        <w:t xml:space="preserve"> </w:t>
      </w:r>
      <w:r>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0956F4" w:rsidRDefault="000956F4" w:rsidP="000956F4">
      <w:r>
        <w:tab/>
        <w:t xml:space="preserve">Beginning </w:t>
      </w:r>
      <w:r>
        <w:rPr>
          <w:rFonts w:ascii="Albertus Extra Bold" w:hAnsi="Albertus Extra Bold"/>
          <w:b/>
        </w:rPr>
        <w:t>[</w:t>
      </w:r>
      <w:r>
        <w:t>July 1, 2021</w:t>
      </w:r>
      <w:r>
        <w:rPr>
          <w:rFonts w:ascii="Albertus Extra Bold" w:hAnsi="Albertus Extra Bold"/>
          <w:b/>
        </w:rPr>
        <w:t>]</w:t>
      </w:r>
      <w:r>
        <w:t xml:space="preserve"> </w:t>
      </w:r>
      <w:r w:rsidR="00985FB3">
        <w:rPr>
          <w:u w:val="single"/>
        </w:rPr>
        <w:t>January</w:t>
      </w:r>
      <w:r>
        <w:rPr>
          <w:u w:val="single"/>
        </w:rPr>
        <w:t xml:space="preserve"> 1, 202</w:t>
      </w:r>
      <w:r w:rsidR="00985FB3">
        <w:rPr>
          <w:u w:val="single"/>
        </w:rPr>
        <w:t>2</w:t>
      </w:r>
      <w:r>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r w:rsidRPr="002A1C8D">
        <w:t xml:space="preserve"> </w:t>
      </w:r>
      <w:r w:rsidR="002A1C8D">
        <w:t xml:space="preserve"> </w:t>
      </w:r>
      <w:r>
        <w:rPr>
          <w:u w:val="single"/>
        </w:rPr>
        <w:t>The board shall provide a</w:t>
      </w:r>
      <w:r w:rsidR="002A1C8D">
        <w:rPr>
          <w:u w:val="single"/>
        </w:rPr>
        <w:t>n</w:t>
      </w:r>
      <w:r>
        <w:rPr>
          <w:u w:val="single"/>
        </w:rPr>
        <w:t xml:space="preserve"> enrollment period prior to </w:t>
      </w:r>
      <w:r w:rsidR="00985FB3">
        <w:rPr>
          <w:u w:val="single"/>
        </w:rPr>
        <w:t xml:space="preserve">January </w:t>
      </w:r>
      <w:r>
        <w:rPr>
          <w:u w:val="single"/>
        </w:rPr>
        <w:t>1, 202</w:t>
      </w:r>
      <w:r w:rsidR="00985FB3">
        <w:rPr>
          <w:u w:val="single"/>
        </w:rPr>
        <w:t>2</w:t>
      </w:r>
      <w:r>
        <w:rPr>
          <w:u w:val="single"/>
        </w:rPr>
        <w:t>.</w:t>
      </w:r>
    </w:p>
    <w:p w:rsidR="000956F4" w:rsidRDefault="000956F4" w:rsidP="000956F4">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0956F4" w:rsidRDefault="000956F4" w:rsidP="000956F4">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 in additional premium cost reductions. Nothing in this section shall prohibit an employer from offering health care benefits plans that existed prior to the effective date of this act. </w:t>
      </w:r>
    </w:p>
    <w:p w:rsidR="00886E79" w:rsidRDefault="000956F4" w:rsidP="00886E79">
      <w:r>
        <w:lastRenderedPageBreak/>
        <w:tab/>
        <w:t>(3)</w:t>
      </w:r>
      <w:r>
        <w:tab/>
        <w:t xml:space="preserve">Commencing January 1, 2028, the employer may offer such other plans as may be required in accordance with any collective negotiations agreement between </w:t>
      </w:r>
      <w:r w:rsidR="00886E79">
        <w:t>the employer and its employees.</w:t>
      </w:r>
    </w:p>
    <w:p w:rsidR="000956F4" w:rsidRDefault="000956F4" w:rsidP="000956F4">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0956F4" w:rsidRDefault="000956F4" w:rsidP="000956F4">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0956F4" w:rsidRDefault="000956F4" w:rsidP="000956F4">
      <w:r>
        <w:tab/>
      </w:r>
      <w:proofErr w:type="gramStart"/>
      <w:r>
        <w:t>c.</w:t>
      </w:r>
      <w:r w:rsidR="00886E79">
        <w:t xml:space="preserve"> </w:t>
      </w:r>
      <w:r>
        <w:t xml:space="preserve"> (</w:t>
      </w:r>
      <w:proofErr w:type="gramEnd"/>
      <w:r>
        <w:t xml:space="preserve">1) </w:t>
      </w:r>
      <w:r w:rsidR="00886E79">
        <w:t xml:space="preserve"> </w:t>
      </w:r>
      <w:r>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0956F4" w:rsidRDefault="000956F4" w:rsidP="000956F4">
      <w:r>
        <w:tab/>
        <w:t>(2)</w:t>
      </w:r>
      <w:r>
        <w:tab/>
        <w:t>Except as otherwise provided in this subsection or subsection b. of this section, selection of a plan shall be at the sole discretion of the employee.</w:t>
      </w:r>
    </w:p>
    <w:p w:rsidR="000956F4" w:rsidRDefault="000956F4" w:rsidP="000956F4">
      <w:r>
        <w:tab/>
        <w:t>d.</w:t>
      </w:r>
      <w:r>
        <w:tab/>
        <w:t xml:space="preserve">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w:t>
      </w:r>
      <w:r>
        <w:lastRenderedPageBreak/>
        <w:t>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0956F4" w:rsidRDefault="000956F4" w:rsidP="000956F4">
      <w:r>
        <w:tab/>
        <w:t>e.</w:t>
      </w:r>
      <w:r w:rsidR="00886E79">
        <w:t xml:space="preserve"> </w:t>
      </w:r>
      <w:r>
        <w:t xml:space="preserve"> (1)</w:t>
      </w:r>
      <w:r w:rsidR="00886E79">
        <w:t xml:space="preserve"> </w:t>
      </w:r>
      <w:r>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w:t>
      </w:r>
      <w:proofErr w:type="spellStart"/>
      <w:r>
        <w:t>i</w:t>
      </w:r>
      <w:proofErr w:type="spellEnd"/>
      <w:r>
        <w:t xml:space="preserve">. of this section. </w:t>
      </w:r>
    </w:p>
    <w:p w:rsidR="000956F4" w:rsidRDefault="000956F4" w:rsidP="000956F4">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0956F4" w:rsidRDefault="000956F4" w:rsidP="000956F4">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0956F4" w:rsidRDefault="000956F4" w:rsidP="000956F4">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w:t>
      </w:r>
      <w:r>
        <w:lastRenderedPageBreak/>
        <w:t xml:space="preserve">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0956F4" w:rsidRDefault="000956F4" w:rsidP="000956F4">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0956F4" w:rsidRDefault="000956F4" w:rsidP="000956F4">
      <w:r>
        <w:tab/>
        <w:t>f.</w:t>
      </w:r>
      <w:r>
        <w:tab/>
        <w:t xml:space="preserve">The annual contribution by an employee as calculated in accordance with subsection a. or b. of section 2 of this act shall not exceed the amount as calculated in accordance with section 4 of this act. </w:t>
      </w:r>
    </w:p>
    <w:p w:rsidR="000956F4" w:rsidRDefault="000956F4" w:rsidP="000956F4">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0956F4" w:rsidRDefault="000956F4" w:rsidP="000956F4">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0956F4" w:rsidRDefault="000956F4" w:rsidP="000956F4">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0956F4" w:rsidRDefault="000956F4" w:rsidP="000956F4">
      <w:r>
        <w:tab/>
      </w:r>
      <w:proofErr w:type="spellStart"/>
      <w:r>
        <w:t>i</w:t>
      </w:r>
      <w:proofErr w:type="spellEnd"/>
      <w:r>
        <w:t>.</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w:t>
      </w:r>
      <w:r>
        <w:lastRenderedPageBreak/>
        <w:t xml:space="preserve">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0956F4" w:rsidRDefault="000956F4" w:rsidP="000956F4">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C04889" w:rsidRPr="00B83BBF" w:rsidRDefault="000956F4" w:rsidP="000956F4">
      <w:pPr>
        <w:rPr>
          <w:u w:val="single"/>
        </w:rPr>
      </w:pPr>
      <w:r>
        <w:tab/>
        <w:t>k.</w:t>
      </w:r>
      <w:r>
        <w:tab/>
        <w:t xml:space="preserve">This section shall also apply </w:t>
      </w:r>
      <w:r>
        <w:rPr>
          <w:rFonts w:ascii="Albertus Extra Bold" w:hAnsi="Albertus Extra Bold"/>
          <w:b/>
        </w:rPr>
        <w:t>[</w:t>
      </w:r>
      <w:r>
        <w:t>also</w:t>
      </w:r>
      <w:r>
        <w:rPr>
          <w:rFonts w:ascii="Albertus Extra Bold" w:hAnsi="Albertus Extra Bold"/>
          <w:b/>
        </w:rPr>
        <w:t>]</w:t>
      </w:r>
      <w:r>
        <w:t xml:space="preserve">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0B03A5">
        <w:t xml:space="preserve">  </w:t>
      </w:r>
      <w:r w:rsidR="00C04889" w:rsidRPr="00B83BBF">
        <w:rPr>
          <w:u w:val="single"/>
        </w:rPr>
        <w:t>This section s</w:t>
      </w:r>
      <w:r w:rsidR="00B83BBF" w:rsidRPr="00B83BBF">
        <w:rPr>
          <w:u w:val="single"/>
        </w:rPr>
        <w:t>hall not apply to charter school</w:t>
      </w:r>
      <w:r w:rsidR="00C04889" w:rsidRPr="00B83BBF">
        <w:rPr>
          <w:u w:val="single"/>
        </w:rPr>
        <w:t xml:space="preserve"> </w:t>
      </w:r>
      <w:r w:rsidR="00B83BBF" w:rsidRPr="00B83BBF">
        <w:rPr>
          <w:u w:val="single"/>
        </w:rPr>
        <w:t>employers unless they have</w:t>
      </w:r>
      <w:r w:rsidR="00C04889" w:rsidRPr="00B83BBF">
        <w:rPr>
          <w:u w:val="single"/>
        </w:rPr>
        <w:t xml:space="preserve"> </w:t>
      </w:r>
      <w:r w:rsidR="005054FD">
        <w:rPr>
          <w:u w:val="single"/>
        </w:rPr>
        <w:t xml:space="preserve">a </w:t>
      </w:r>
      <w:r w:rsidR="00C04889" w:rsidRPr="00B83BBF">
        <w:rPr>
          <w:u w:val="single"/>
        </w:rPr>
        <w:t xml:space="preserve">collective </w:t>
      </w:r>
      <w:r w:rsidR="005054FD">
        <w:rPr>
          <w:u w:val="single"/>
        </w:rPr>
        <w:t>negotiations agreement</w:t>
      </w:r>
      <w:r w:rsidR="00B83BBF" w:rsidRPr="00B83BBF">
        <w:rPr>
          <w:u w:val="single"/>
        </w:rPr>
        <w:t xml:space="preserve"> </w:t>
      </w:r>
      <w:r w:rsidR="005054FD">
        <w:rPr>
          <w:u w:val="single"/>
        </w:rPr>
        <w:t xml:space="preserve">with any of their employees </w:t>
      </w:r>
      <w:r w:rsidR="00B83BBF" w:rsidRPr="00B83BBF">
        <w:rPr>
          <w:u w:val="single"/>
        </w:rPr>
        <w:t xml:space="preserve">in effect on or after the effective date of P.L.2020, c.44.  </w:t>
      </w:r>
    </w:p>
    <w:p w:rsidR="000956F4" w:rsidRPr="006C7F86" w:rsidRDefault="000956F4" w:rsidP="000956F4">
      <w:pPr>
        <w:rPr>
          <w:rFonts w:ascii="Albertus Extra Bold" w:hAnsi="Albertus Extra Bold"/>
          <w:b/>
          <w:vertAlign w:val="superscript"/>
        </w:rPr>
      </w:pPr>
      <w:r>
        <w:t>(</w:t>
      </w:r>
      <w:proofErr w:type="spellStart"/>
      <w:r>
        <w:t>cf</w:t>
      </w:r>
      <w:proofErr w:type="spellEnd"/>
      <w:r>
        <w:t>: P.L.2020, c.44, s.5)</w:t>
      </w:r>
      <w:r w:rsidR="006C7F86" w:rsidRPr="006C7F86">
        <w:rPr>
          <w:rFonts w:ascii="Albertus Extra Bold" w:hAnsi="Albertus Extra Bold"/>
          <w:b/>
        </w:rPr>
        <w:t>]</w:t>
      </w:r>
      <w:r w:rsidR="006C7F86">
        <w:rPr>
          <w:rFonts w:ascii="Albertus Extra Bold" w:hAnsi="Albertus Extra Bold"/>
          <w:b/>
          <w:vertAlign w:val="superscript"/>
        </w:rPr>
        <w:t>1</w:t>
      </w:r>
    </w:p>
    <w:p w:rsidR="000956F4" w:rsidRDefault="000956F4" w:rsidP="000956F4"/>
    <w:p w:rsidR="00110967" w:rsidRPr="00110967" w:rsidRDefault="00110967" w:rsidP="001109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10967">
        <w:rPr>
          <w:spacing w:val="0"/>
        </w:rPr>
        <w:tab/>
      </w:r>
      <w:r w:rsidRPr="00110967">
        <w:rPr>
          <w:rFonts w:ascii="Albertus Extra Bold" w:hAnsi="Albertus Extra Bold"/>
          <w:b/>
          <w:vertAlign w:val="superscript"/>
        </w:rPr>
        <w:t>1</w:t>
      </w:r>
      <w:r w:rsidRPr="00110967">
        <w:t>1.</w:t>
      </w:r>
      <w:r w:rsidRPr="00110967">
        <w:tab/>
        <w:t>Section 5 of P.L.2020, c.44 (C.18A:16-13.2) is amended to read as follows:</w:t>
      </w:r>
    </w:p>
    <w:p w:rsidR="00110967" w:rsidRPr="00110967" w:rsidRDefault="00110967" w:rsidP="00110967">
      <w:r w:rsidRPr="00110967">
        <w:tab/>
        <w:t>5.</w:t>
      </w:r>
      <w:r w:rsidRPr="00110967">
        <w:tab/>
        <w:t xml:space="preserve">This section shall apply to local boards of education and employers, as specified in subsection </w:t>
      </w:r>
      <w:r w:rsidRPr="00110967">
        <w:rPr>
          <w:rFonts w:ascii="Albertus Extra Bold" w:hAnsi="Albertus Extra Bold"/>
          <w:b/>
        </w:rPr>
        <w:t>[</w:t>
      </w:r>
      <w:r w:rsidRPr="00110967">
        <w:t>j.</w:t>
      </w:r>
      <w:r w:rsidRPr="00110967">
        <w:rPr>
          <w:rFonts w:ascii="Albertus Extra Bold" w:hAnsi="Albertus Extra Bold"/>
          <w:b/>
        </w:rPr>
        <w:t>]</w:t>
      </w:r>
      <w:r w:rsidRPr="00110967">
        <w:t xml:space="preserve"> </w:t>
      </w:r>
      <w:r w:rsidRPr="00110967">
        <w:rPr>
          <w:u w:val="single"/>
        </w:rPr>
        <w:t>k.</w:t>
      </w:r>
      <w:r w:rsidRPr="00110967">
        <w:t xml:space="preserve"> of this section, who do not participate in the School Employees' Health Benefits Program.</w:t>
      </w:r>
    </w:p>
    <w:p w:rsidR="00110967" w:rsidRPr="00110967" w:rsidRDefault="00110967" w:rsidP="00110967">
      <w:r w:rsidRPr="00110967">
        <w:tab/>
        <w:t xml:space="preserve">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w:t>
      </w:r>
      <w:r w:rsidRPr="00110967">
        <w:lastRenderedPageBreak/>
        <w:t>service corporation; commercial individual, small employer, and larger group health insurer; and a health maintenance organization.</w:t>
      </w:r>
    </w:p>
    <w:p w:rsidR="00110967" w:rsidRPr="00110967" w:rsidRDefault="00110967" w:rsidP="00110967">
      <w:r w:rsidRPr="00110967">
        <w:tab/>
        <w:t>a. (1)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110967" w:rsidRPr="00110967" w:rsidRDefault="00110967" w:rsidP="00110967">
      <w:r w:rsidRPr="00110967">
        <w:tab/>
        <w:t xml:space="preserve">Beginning </w:t>
      </w:r>
      <w:r w:rsidRPr="00110967">
        <w:rPr>
          <w:rFonts w:ascii="Albertus Extra Bold" w:hAnsi="Albertus Extra Bold"/>
          <w:b/>
        </w:rPr>
        <w:t>[</w:t>
      </w:r>
      <w:r w:rsidRPr="00110967">
        <w:t>July 1, 2021</w:t>
      </w:r>
      <w:r w:rsidRPr="00110967">
        <w:rPr>
          <w:rFonts w:ascii="Albertus Extra Bold" w:hAnsi="Albertus Extra Bold"/>
          <w:b/>
        </w:rPr>
        <w:t>]</w:t>
      </w:r>
      <w:r w:rsidRPr="00110967">
        <w:t xml:space="preserve"> </w:t>
      </w:r>
      <w:r w:rsidRPr="00110967">
        <w:rPr>
          <w:u w:val="single"/>
        </w:rPr>
        <w:t>January 1, 2022</w:t>
      </w:r>
      <w:r w:rsidRPr="00110967">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  </w:t>
      </w:r>
      <w:r w:rsidRPr="00110967">
        <w:rPr>
          <w:u w:val="single"/>
        </w:rPr>
        <w:t>The board shall provide an enrollment period prior to January 1, 2022.</w:t>
      </w:r>
    </w:p>
    <w:p w:rsidR="00110967" w:rsidRPr="00110967" w:rsidRDefault="00110967" w:rsidP="00110967">
      <w:r w:rsidRPr="00110967">
        <w:tab/>
        <w:t>(2)</w:t>
      </w:r>
      <w:r w:rsidRPr="00110967">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110967" w:rsidRPr="00110967" w:rsidRDefault="00110967" w:rsidP="00110967">
      <w:r w:rsidRPr="00110967">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110967" w:rsidRPr="00110967" w:rsidRDefault="00110967" w:rsidP="00110967">
      <w:r w:rsidRPr="00110967">
        <w:tab/>
        <w:t>(3)</w:t>
      </w:r>
      <w:r w:rsidRPr="00110967">
        <w:tab/>
        <w:t xml:space="preserve">Commencing January 1, 2028, the employer may offer such other plans as may be required in accordance with any collective negotiations agreement between the employer and its employees. </w:t>
      </w:r>
    </w:p>
    <w:p w:rsidR="00110967" w:rsidRPr="00110967" w:rsidRDefault="00110967" w:rsidP="00110967">
      <w:r w:rsidRPr="00110967">
        <w:tab/>
        <w:t>b.</w:t>
      </w:r>
      <w:r w:rsidRPr="00110967">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110967" w:rsidRPr="00110967" w:rsidRDefault="00110967" w:rsidP="00110967">
      <w:r w:rsidRPr="00110967">
        <w:tab/>
        <w:t xml:space="preserve">During the enrollment period, each person who is enrolled in a plan offered by the employer and who is paying the full cost of coverage shall also be required to select affirmatively a plan </w:t>
      </w:r>
      <w:r w:rsidRPr="00110967">
        <w:lastRenderedPageBreak/>
        <w:t>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110967" w:rsidRPr="00110967" w:rsidRDefault="00110967" w:rsidP="00110967">
      <w:r w:rsidRPr="00110967">
        <w:tab/>
      </w:r>
      <w:proofErr w:type="gramStart"/>
      <w:r w:rsidRPr="00110967">
        <w:t>c.  (</w:t>
      </w:r>
      <w:proofErr w:type="gramEnd"/>
      <w:r w:rsidRPr="00110967">
        <w:t>1)  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110967" w:rsidRPr="00110967" w:rsidRDefault="00110967" w:rsidP="00110967">
      <w:r w:rsidRPr="00110967">
        <w:tab/>
        <w:t>(2)</w:t>
      </w:r>
      <w:r w:rsidRPr="00110967">
        <w:tab/>
        <w:t>Except as otherwise provided in this subsection or subsection b. of this section, selection of a plan shall be at the sole discretion of the employee.</w:t>
      </w:r>
    </w:p>
    <w:p w:rsidR="00110967" w:rsidRPr="00110967" w:rsidRDefault="00110967" w:rsidP="00110967">
      <w:pPr>
        <w:rPr>
          <w:rFonts w:ascii="Albertus Extra Bold" w:hAnsi="Albertus Extra Bold"/>
          <w:b/>
          <w:vertAlign w:val="superscript"/>
        </w:rPr>
      </w:pPr>
      <w:r w:rsidRPr="00110967">
        <w:tab/>
      </w:r>
      <w:r w:rsidRPr="00110967">
        <w:rPr>
          <w:u w:val="single"/>
        </w:rPr>
        <w:t>(3)</w:t>
      </w:r>
      <w:r w:rsidRPr="00110967">
        <w:rPr>
          <w:u w:val="single"/>
        </w:rPr>
        <w:tab/>
        <w:t>The enrollment required by paragraph (1) of this subsection shall not include an employee who commenced employment prior to the effective date of P.L.2020, c.44 and who did not enroll, who waived enrollment, or who was not eligible to enroll prior to that effective date for health care coverage provided by the employer, including, but not limited to, an employee who commenced employment as a part-time employee prior to the effective date of P.L.2020, c.44.  If such an employee was required to enroll prior to the effective date of P.L.       , c.          (pending before the Legislature as this bill) in accordance with paragraph (1), the employee shall be notified promptly in writing that enrollment is not mandatory and shall be provided promptly with an opportunity to select enrollment in another health care benefits plan.</w:t>
      </w:r>
    </w:p>
    <w:p w:rsidR="00110967" w:rsidRPr="00110967" w:rsidRDefault="00110967" w:rsidP="00110967">
      <w:r w:rsidRPr="00110967">
        <w:tab/>
        <w:t>d.</w:t>
      </w:r>
      <w:r w:rsidRPr="00110967">
        <w:tab/>
        <w:t xml:space="preserve">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w:t>
      </w:r>
      <w:r w:rsidRPr="00110967">
        <w:lastRenderedPageBreak/>
        <w:t>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110967" w:rsidRPr="00110967" w:rsidRDefault="00110967" w:rsidP="00110967">
      <w:r w:rsidRPr="00110967">
        <w:tab/>
        <w:t>e.</w:t>
      </w:r>
      <w:r w:rsidRPr="00110967">
        <w:tab/>
        <w:t xml:space="preserve">(1)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w:t>
      </w:r>
      <w:proofErr w:type="spellStart"/>
      <w:r w:rsidRPr="00110967">
        <w:t>i</w:t>
      </w:r>
      <w:proofErr w:type="spellEnd"/>
      <w:r w:rsidRPr="00110967">
        <w:t xml:space="preserve">. of this section. </w:t>
      </w:r>
    </w:p>
    <w:p w:rsidR="00110967" w:rsidRPr="00110967" w:rsidRDefault="00110967" w:rsidP="00110967">
      <w:r w:rsidRPr="00110967">
        <w:tab/>
        <w:t>(2)</w:t>
      </w:r>
      <w:r w:rsidRPr="00110967">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110967" w:rsidRPr="00110967" w:rsidRDefault="00110967" w:rsidP="00110967">
      <w:r w:rsidRPr="00110967">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110967" w:rsidRPr="00110967" w:rsidRDefault="00110967" w:rsidP="00110967">
      <w:r w:rsidRPr="00110967">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w:t>
      </w:r>
      <w:r w:rsidRPr="00110967">
        <w:lastRenderedPageBreak/>
        <w:t xml:space="preserve">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110967" w:rsidRPr="00110967" w:rsidRDefault="00110967" w:rsidP="00110967">
      <w:r w:rsidRPr="00110967">
        <w:tab/>
        <w:t>(3)</w:t>
      </w:r>
      <w:r w:rsidRPr="00110967">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110967" w:rsidRPr="00110967" w:rsidRDefault="00110967" w:rsidP="00110967">
      <w:r w:rsidRPr="00110967">
        <w:tab/>
        <w:t>f.</w:t>
      </w:r>
      <w:r w:rsidRPr="00110967">
        <w:tab/>
        <w:t xml:space="preserve">The annual contribution by an employee as calculated in accordance with subsection a. or b. of section 2 of this act shall not exceed the amount as calculated in accordance with section 4 of this act. </w:t>
      </w:r>
    </w:p>
    <w:p w:rsidR="00110967" w:rsidRPr="00110967" w:rsidRDefault="00110967" w:rsidP="00110967">
      <w:r w:rsidRPr="00110967">
        <w:tab/>
        <w:t>g.</w:t>
      </w:r>
      <w:r w:rsidRPr="00110967">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110967" w:rsidRPr="00110967" w:rsidRDefault="00110967" w:rsidP="00110967">
      <w:r w:rsidRPr="00110967">
        <w:tab/>
        <w:t>h.</w:t>
      </w:r>
      <w:r w:rsidRPr="00110967">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110967" w:rsidRPr="00110967" w:rsidRDefault="00110967" w:rsidP="00110967">
      <w:r w:rsidRPr="00110967">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110967" w:rsidRPr="00110967" w:rsidRDefault="00110967" w:rsidP="00110967">
      <w:r w:rsidRPr="00110967">
        <w:tab/>
      </w:r>
      <w:proofErr w:type="spellStart"/>
      <w:r w:rsidRPr="00110967">
        <w:t>i</w:t>
      </w:r>
      <w:proofErr w:type="spellEnd"/>
      <w:r w:rsidRPr="00110967">
        <w:t>.</w:t>
      </w:r>
      <w:r w:rsidRPr="00110967">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w:t>
      </w:r>
      <w:r w:rsidRPr="00110967">
        <w:lastRenderedPageBreak/>
        <w:t xml:space="preserve">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110967" w:rsidRPr="00110967" w:rsidRDefault="00110967" w:rsidP="00110967">
      <w:r w:rsidRPr="00110967">
        <w:tab/>
        <w:t>j.</w:t>
      </w:r>
      <w:r w:rsidRPr="00110967">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110967" w:rsidRPr="00110967" w:rsidRDefault="00110967" w:rsidP="00110967">
      <w:pPr>
        <w:rPr>
          <w:u w:val="single"/>
        </w:rPr>
      </w:pPr>
      <w:r w:rsidRPr="00110967">
        <w:tab/>
        <w:t>k.</w:t>
      </w:r>
      <w:r w:rsidRPr="00110967">
        <w:tab/>
        <w:t xml:space="preserve">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  </w:t>
      </w:r>
      <w:r w:rsidRPr="00110967">
        <w:rPr>
          <w:u w:val="single"/>
        </w:rPr>
        <w:t xml:space="preserve">This section shall not apply to charter school or renaissance school employers unless they </w:t>
      </w:r>
      <w:r w:rsidRPr="00110967">
        <w:rPr>
          <w:rFonts w:ascii="Albertus Extra Bold" w:hAnsi="Albertus Extra Bold"/>
          <w:b/>
          <w:vertAlign w:val="superscript"/>
        </w:rPr>
        <w:t>2</w:t>
      </w:r>
      <w:r w:rsidRPr="00110967">
        <w:rPr>
          <w:rFonts w:ascii="Albertus Extra Bold" w:hAnsi="Albertus Extra Bold"/>
          <w:b/>
        </w:rPr>
        <w:t>[</w:t>
      </w:r>
      <w:r w:rsidRPr="00110967">
        <w:rPr>
          <w:u w:val="single"/>
        </w:rPr>
        <w:t>had</w:t>
      </w:r>
      <w:r w:rsidRPr="00110967">
        <w:rPr>
          <w:rFonts w:ascii="Albertus Extra Bold" w:hAnsi="Albertus Extra Bold"/>
          <w:b/>
        </w:rPr>
        <w:t>]</w:t>
      </w:r>
      <w:r w:rsidRPr="00110967">
        <w:rPr>
          <w:spacing w:val="0"/>
        </w:rPr>
        <w:t xml:space="preserve"> </w:t>
      </w:r>
      <w:r w:rsidRPr="00110967">
        <w:rPr>
          <w:spacing w:val="0"/>
          <w:u w:val="single"/>
        </w:rPr>
        <w:t>have</w:t>
      </w:r>
      <w:r w:rsidRPr="00110967">
        <w:rPr>
          <w:rFonts w:ascii="Albertus Extra Bold" w:hAnsi="Albertus Extra Bold"/>
          <w:b/>
          <w:vertAlign w:val="superscript"/>
        </w:rPr>
        <w:t>2</w:t>
      </w:r>
      <w:r w:rsidRPr="00110967">
        <w:t xml:space="preserve"> </w:t>
      </w:r>
      <w:r w:rsidRPr="00110967">
        <w:rPr>
          <w:u w:val="single"/>
        </w:rPr>
        <w:t>a collective negotiations agreement with any of their employees in effect on or</w:t>
      </w:r>
      <w:r w:rsidRPr="00110967">
        <w:t xml:space="preserve"> </w:t>
      </w:r>
      <w:r w:rsidRPr="00110967">
        <w:rPr>
          <w:rFonts w:ascii="Albertus Extra Bold" w:hAnsi="Albertus Extra Bold"/>
          <w:b/>
          <w:vertAlign w:val="superscript"/>
        </w:rPr>
        <w:t>2</w:t>
      </w:r>
      <w:r w:rsidRPr="00110967">
        <w:rPr>
          <w:rFonts w:ascii="Albertus Extra Bold" w:hAnsi="Albertus Extra Bold"/>
          <w:b/>
        </w:rPr>
        <w:t>[</w:t>
      </w:r>
      <w:r w:rsidRPr="00110967">
        <w:rPr>
          <w:u w:val="single"/>
        </w:rPr>
        <w:t>before</w:t>
      </w:r>
      <w:r w:rsidRPr="00110967">
        <w:rPr>
          <w:rFonts w:ascii="Albertus Extra Bold" w:hAnsi="Albertus Extra Bold"/>
          <w:b/>
        </w:rPr>
        <w:t>]</w:t>
      </w:r>
      <w:r w:rsidRPr="00110967">
        <w:rPr>
          <w:spacing w:val="0"/>
        </w:rPr>
        <w:t xml:space="preserve"> </w:t>
      </w:r>
      <w:r w:rsidRPr="00110967">
        <w:rPr>
          <w:spacing w:val="0"/>
          <w:u w:val="single"/>
        </w:rPr>
        <w:t>after</w:t>
      </w:r>
      <w:r w:rsidRPr="00110967">
        <w:rPr>
          <w:rFonts w:ascii="Albertus Extra Bold" w:hAnsi="Albertus Extra Bold"/>
          <w:b/>
          <w:vertAlign w:val="superscript"/>
        </w:rPr>
        <w:t>2</w:t>
      </w:r>
      <w:r w:rsidRPr="00110967">
        <w:t xml:space="preserve"> </w:t>
      </w:r>
      <w:r w:rsidRPr="00110967">
        <w:rPr>
          <w:u w:val="single"/>
        </w:rPr>
        <w:t xml:space="preserve">the effective date of P.L.2020, c.44.  </w:t>
      </w:r>
    </w:p>
    <w:p w:rsidR="00110967" w:rsidRPr="00110967" w:rsidRDefault="00110967" w:rsidP="00110967">
      <w:pPr>
        <w:rPr>
          <w:u w:val="single"/>
        </w:rPr>
      </w:pPr>
      <w:r w:rsidRPr="00110967">
        <w:tab/>
      </w:r>
      <w:r w:rsidRPr="00110967">
        <w:rPr>
          <w:u w:val="single"/>
        </w:rPr>
        <w:t>l. Notwithstanding any provision of law, rule, or regulation to the contrary, for any period of time during which the employer does not have to pay a premium or periodic charge for any health care benefits plan or program provided to its employees pursuant to this section, pursuant to another law, or pursuant to a collective bargaining agreement, an employee enrolled in such plan or program shall not be required to make the employee’s contribution toward that premium or periodic charge during that period of time.</w:t>
      </w:r>
      <w:r w:rsidRPr="00110967">
        <w:rPr>
          <w:rFonts w:ascii="Albertus Extra Bold" w:hAnsi="Albertus Extra Bold"/>
          <w:b/>
          <w:vertAlign w:val="superscript"/>
        </w:rPr>
        <w:t>1</w:t>
      </w:r>
      <w:r w:rsidRPr="00110967">
        <w:rPr>
          <w:u w:val="single"/>
        </w:rPr>
        <w:t xml:space="preserve">  </w:t>
      </w:r>
      <w:r w:rsidRPr="00110967">
        <w:rPr>
          <w:rFonts w:ascii="Albertus Extra Bold" w:hAnsi="Albertus Extra Bold"/>
          <w:b/>
          <w:vertAlign w:val="superscript"/>
        </w:rPr>
        <w:t>2</w:t>
      </w:r>
      <w:r w:rsidRPr="00110967">
        <w:rPr>
          <w:spacing w:val="0"/>
          <w:u w:val="single"/>
        </w:rPr>
        <w:t>In the event that a collective negotiations agreement specifically addresses a premium holiday the collective negotiations agreement shall be controlling.</w:t>
      </w:r>
      <w:r w:rsidRPr="00110967">
        <w:rPr>
          <w:rFonts w:ascii="Albertus Extra Bold" w:hAnsi="Albertus Extra Bold"/>
          <w:b/>
          <w:spacing w:val="0"/>
          <w:vertAlign w:val="superscript"/>
        </w:rPr>
        <w:t>2</w:t>
      </w:r>
    </w:p>
    <w:p w:rsidR="00110967" w:rsidRPr="00110967" w:rsidRDefault="00110967" w:rsidP="00110967">
      <w:r w:rsidRPr="00110967">
        <w:t>(</w:t>
      </w:r>
      <w:proofErr w:type="spellStart"/>
      <w:r w:rsidRPr="00110967">
        <w:t>cf</w:t>
      </w:r>
      <w:proofErr w:type="spellEnd"/>
      <w:r w:rsidRPr="00110967">
        <w:t>: P.L.2020, c.137, s.2)</w:t>
      </w:r>
    </w:p>
    <w:p w:rsidR="00110967" w:rsidRPr="00110967" w:rsidRDefault="00110967" w:rsidP="00110967"/>
    <w:p w:rsidR="00110967" w:rsidRPr="00110967" w:rsidRDefault="00110967" w:rsidP="00110967">
      <w:r w:rsidRPr="00110967">
        <w:tab/>
        <w:t>2.</w:t>
      </w:r>
      <w:r w:rsidRPr="00110967">
        <w:tab/>
        <w:t>Section 1 of P.L.2020, c.44 (C.52:14-17.46.13) is amended to read as follows:</w:t>
      </w:r>
    </w:p>
    <w:p w:rsidR="00110967" w:rsidRPr="00110967" w:rsidRDefault="00110967" w:rsidP="00110967">
      <w:r w:rsidRPr="00110967">
        <w:tab/>
        <w:t>1.</w:t>
      </w:r>
      <w:r w:rsidRPr="00110967">
        <w:tab/>
        <w:t>This section shall apply to the School Employees' Health Benefits Program (SEHBP) and to those employers defined pursuant to section 32 of P.L.2007, c.103 (C.52:14-17.46.2) that participate in the program.</w:t>
      </w:r>
    </w:p>
    <w:p w:rsidR="00110967" w:rsidRPr="00110967" w:rsidRDefault="00110967" w:rsidP="00110967">
      <w:r w:rsidRPr="00110967">
        <w:tab/>
      </w:r>
      <w:proofErr w:type="gramStart"/>
      <w:r w:rsidRPr="00110967">
        <w:t>a.  (</w:t>
      </w:r>
      <w:proofErr w:type="gramEnd"/>
      <w:r w:rsidRPr="00110967">
        <w:t xml:space="preserve">1)  Notwithstanding the provisions of any other law, rule, or regulation to the contrary, beginning with the plan year that commences January 1, 2021 and for each plan year thereafter, the </w:t>
      </w:r>
      <w:r w:rsidRPr="00110967">
        <w:lastRenderedPageBreak/>
        <w:t xml:space="preserve">School Employees' Health Benefits Program shall offer only three plans that provide medical and prescription drug benefits for employees, and retirees who are not Medicare-eligible, and their dependents if any. All other plans offered prior to January 1, 2021 for employees, and retirees who are not Medicare-eligible, and their dependents if any, shall be terminated. </w:t>
      </w:r>
    </w:p>
    <w:p w:rsidR="00110967" w:rsidRPr="00110967" w:rsidRDefault="00110967" w:rsidP="00110967">
      <w:r w:rsidRPr="00110967">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110967" w:rsidRPr="00110967" w:rsidRDefault="00110967" w:rsidP="00110967">
      <w:r w:rsidRPr="00110967">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110967" w:rsidRPr="00110967" w:rsidRDefault="00110967" w:rsidP="00110967">
      <w:r w:rsidRPr="00110967">
        <w:tab/>
        <w:t>(2)</w:t>
      </w:r>
      <w:r w:rsidRPr="00110967">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110967" w:rsidRPr="00110967" w:rsidRDefault="00110967" w:rsidP="00110967">
      <w:r w:rsidRPr="00110967">
        <w:tab/>
        <w:t>b.</w:t>
      </w:r>
      <w:r w:rsidRPr="00110967">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New Jersey Educators Health Plan for the plan year beginning January 1, 2021 and ending December 31, 2021. </w:t>
      </w:r>
    </w:p>
    <w:p w:rsidR="00110967" w:rsidRPr="00110967" w:rsidRDefault="00110967" w:rsidP="00110967">
      <w:r w:rsidRPr="00110967">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110967" w:rsidRPr="00110967" w:rsidRDefault="00110967" w:rsidP="00110967">
      <w:r w:rsidRPr="00110967">
        <w:lastRenderedPageBreak/>
        <w:tab/>
      </w:r>
      <w:proofErr w:type="gramStart"/>
      <w:r w:rsidRPr="00110967">
        <w:t>c.  (</w:t>
      </w:r>
      <w:proofErr w:type="gramEnd"/>
      <w:r w:rsidRPr="00110967">
        <w:t xml:space="preserve">1)  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w:t>
      </w:r>
    </w:p>
    <w:p w:rsidR="00110967" w:rsidRPr="00110967" w:rsidRDefault="00110967" w:rsidP="00110967">
      <w:pPr>
        <w:rPr>
          <w:rFonts w:ascii="Albertus Extra Bold" w:hAnsi="Albertus Extra Bold"/>
          <w:b/>
          <w:vertAlign w:val="superscript"/>
        </w:rPr>
      </w:pPr>
      <w:r w:rsidRPr="00110967">
        <w:tab/>
      </w:r>
      <w:r w:rsidRPr="00110967">
        <w:rPr>
          <w:rFonts w:ascii="Albertus Extra Bold" w:hAnsi="Albertus Extra Bold"/>
          <w:b/>
          <w:vertAlign w:val="superscript"/>
        </w:rPr>
        <w:t>1</w:t>
      </w:r>
      <w:r w:rsidRPr="00110967">
        <w:rPr>
          <w:u w:val="single"/>
        </w:rPr>
        <w:t>The enrollment required by this paragraph shall not include an employee who commenced employment prior to the effective date of P.L.2020, c.44 and who did not enroll, who waived enrollment, or who was not eligible to enroll prior to that effective date for health care coverage provided by the employer, including, but not limited to, an employee who commenced employment as a part-time employee prior to the effective date of P.L.2020, c.44.  If such an employee was required to enroll prior to the effective date of P.L.       , c.          (pending before the Legislature as this bill) in accordance with this paragraph, the employee shall be notified promptly in writing that enrollment is not mandatory and shall be provided promptly with an opportunity to select enrollment in another health care benefits plan.</w:t>
      </w:r>
      <w:r w:rsidRPr="00110967">
        <w:rPr>
          <w:rFonts w:ascii="Albertus Extra Bold" w:hAnsi="Albertus Extra Bold"/>
          <w:b/>
          <w:vertAlign w:val="superscript"/>
        </w:rPr>
        <w:t>1</w:t>
      </w:r>
    </w:p>
    <w:p w:rsidR="00110967" w:rsidRPr="00110967" w:rsidRDefault="00110967" w:rsidP="00110967">
      <w:r w:rsidRPr="00110967">
        <w:rPr>
          <w:rFonts w:ascii="Albertus Extra Bold" w:hAnsi="Albertus Extra Bold"/>
          <w:b/>
          <w:vertAlign w:val="superscript"/>
        </w:rPr>
        <w:tab/>
      </w:r>
      <w:r w:rsidRPr="00110967">
        <w:t>For the plan year beginning January 1, 2028, the employee may select, during any open enrollment period or at such other times or under such conditions as the program may provide, any plan offered by the program.</w:t>
      </w:r>
    </w:p>
    <w:p w:rsidR="00110967" w:rsidRPr="00110967" w:rsidRDefault="00110967" w:rsidP="00110967">
      <w:r w:rsidRPr="00110967">
        <w:tab/>
        <w:t>(2)</w:t>
      </w:r>
      <w:r w:rsidRPr="00110967">
        <w:tab/>
        <w:t>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110967" w:rsidRPr="00110967" w:rsidRDefault="00110967" w:rsidP="00110967">
      <w:r w:rsidRPr="00110967">
        <w:lastRenderedPageBreak/>
        <w:tab/>
        <w:t>(3)</w:t>
      </w:r>
      <w:r w:rsidRPr="00110967">
        <w:tab/>
        <w:t>Except as otherwise provided in this subsection or subsection b. of this section, selection of a plan shall be at the sole discretion of the employee or retiree who is not Medicare-eligible.</w:t>
      </w:r>
    </w:p>
    <w:p w:rsidR="00110967" w:rsidRPr="00110967" w:rsidRDefault="00110967" w:rsidP="00110967">
      <w:r w:rsidRPr="00110967">
        <w:tab/>
        <w:t>d.</w:t>
      </w:r>
      <w:r w:rsidRPr="00110967">
        <w:tab/>
        <w:t xml:space="preserve">Beginning </w:t>
      </w:r>
      <w:r w:rsidRPr="00110967">
        <w:rPr>
          <w:rFonts w:ascii="Albertus Extra Bold" w:hAnsi="Albertus Extra Bold"/>
          <w:b/>
        </w:rPr>
        <w:t>[</w:t>
      </w:r>
      <w:r w:rsidRPr="00110967">
        <w:t>July 1, 2021</w:t>
      </w:r>
      <w:r w:rsidRPr="00110967">
        <w:rPr>
          <w:rFonts w:ascii="Albertus Extra Bold" w:hAnsi="Albertus Extra Bold"/>
          <w:b/>
        </w:rPr>
        <w:t>]</w:t>
      </w:r>
      <w:r w:rsidRPr="00110967">
        <w:t xml:space="preserve"> </w:t>
      </w:r>
      <w:r w:rsidRPr="00110967">
        <w:rPr>
          <w:u w:val="single"/>
        </w:rPr>
        <w:t>January 1, 2022</w:t>
      </w:r>
      <w:r w:rsidRPr="00110967">
        <w:t xml:space="preserve"> and for each plan year thereafter, the program shall offer a fourth plan to be called the Garden State Health Plan. The plan shall be developed by the School Employees' Health Benefits Plan Design Committee. If the committee does not adopt a design for the Garden State Health Plan by December 31, 2020, the Division of Pensions and Benefits in the Department of the Treasury </w:t>
      </w:r>
      <w:r w:rsidRPr="00110967">
        <w:rPr>
          <w:rFonts w:ascii="Albertus Extra Bold" w:hAnsi="Albertus Extra Bold"/>
          <w:b/>
        </w:rPr>
        <w:t>[</w:t>
      </w:r>
      <w:r w:rsidRPr="00110967">
        <w:t>shall</w:t>
      </w:r>
      <w:r w:rsidRPr="00110967">
        <w:rPr>
          <w:rFonts w:ascii="Albertus Extra Bold" w:hAnsi="Albertus Extra Bold"/>
          <w:b/>
        </w:rPr>
        <w:t>]</w:t>
      </w:r>
      <w:r w:rsidRPr="00110967">
        <w:t xml:space="preserve"> </w:t>
      </w:r>
      <w:r w:rsidRPr="00110967">
        <w:rPr>
          <w:u w:val="single"/>
        </w:rPr>
        <w:t>may</w:t>
      </w:r>
      <w:r w:rsidRPr="00110967">
        <w:t xml:space="preserve"> develop the Garden State Health Plan.  </w:t>
      </w:r>
      <w:r w:rsidRPr="00110967">
        <w:rPr>
          <w:u w:val="single"/>
        </w:rPr>
        <w:t>The program shall provide an enrollment period prior to January 1, 2022.</w:t>
      </w:r>
    </w:p>
    <w:p w:rsidR="00110967" w:rsidRPr="00110967" w:rsidRDefault="00110967" w:rsidP="00110967">
      <w:r w:rsidRPr="00110967">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110967" w:rsidRPr="00110967" w:rsidRDefault="00110967" w:rsidP="00110967">
      <w:r w:rsidRPr="00110967">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110967" w:rsidRPr="00110967" w:rsidRDefault="00110967" w:rsidP="00110967">
      <w:r w:rsidRPr="00110967">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110967" w:rsidRPr="00110967" w:rsidRDefault="00110967" w:rsidP="00110967">
      <w:r w:rsidRPr="00110967">
        <w:tab/>
        <w:t>e.</w:t>
      </w:r>
      <w:r w:rsidRPr="00110967">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110967" w:rsidRPr="00110967" w:rsidRDefault="00110967" w:rsidP="00110967">
      <w:r w:rsidRPr="00110967">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110967" w:rsidRPr="00110967" w:rsidRDefault="00110967" w:rsidP="00110967">
      <w:r w:rsidRPr="00110967">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110967" w:rsidRPr="00110967" w:rsidRDefault="00110967" w:rsidP="00110967">
      <w:r w:rsidRPr="00110967">
        <w:lastRenderedPageBreak/>
        <w:tab/>
        <w:t>f.</w:t>
      </w:r>
      <w:r w:rsidRPr="00110967">
        <w:tab/>
        <w:t>The plan design of the New Jersey Educators Health Plan shall be the following:</w:t>
      </w:r>
    </w:p>
    <w:p w:rsidR="00110967" w:rsidRPr="00110967" w:rsidRDefault="00110967" w:rsidP="00110967">
      <w:r w:rsidRPr="00110967">
        <w:t>In Network Benefits</w:t>
      </w:r>
    </w:p>
    <w:p w:rsidR="00110967" w:rsidRPr="00110967" w:rsidRDefault="00110967" w:rsidP="00110967">
      <w:r w:rsidRPr="00110967">
        <w:t>Coverage</w:t>
      </w:r>
    </w:p>
    <w:p w:rsidR="00110967" w:rsidRPr="00110967" w:rsidRDefault="00110967" w:rsidP="00110967">
      <w:r w:rsidRPr="00110967">
        <w:t>Member Coinsurance</w:t>
      </w:r>
      <w:proofErr w:type="gramStart"/>
      <w:r w:rsidRPr="00110967">
        <w:t>:10</w:t>
      </w:r>
      <w:proofErr w:type="gramEnd"/>
      <w:r w:rsidRPr="00110967">
        <w:t>%, Applies Only to Emergency Transportation Care and Durable Medical Equipment</w:t>
      </w:r>
    </w:p>
    <w:p w:rsidR="00110967" w:rsidRPr="00110967" w:rsidRDefault="00110967" w:rsidP="00110967">
      <w:proofErr w:type="spellStart"/>
      <w:r w:rsidRPr="00110967">
        <w:t>Deductible</w:t>
      </w:r>
      <w:proofErr w:type="gramStart"/>
      <w:r w:rsidRPr="00110967">
        <w:t>:N</w:t>
      </w:r>
      <w:proofErr w:type="spellEnd"/>
      <w:proofErr w:type="gramEnd"/>
      <w:r w:rsidRPr="00110967">
        <w:t>/A</w:t>
      </w:r>
    </w:p>
    <w:p w:rsidR="00110967" w:rsidRPr="00110967" w:rsidRDefault="00110967" w:rsidP="00110967">
      <w:r w:rsidRPr="00110967">
        <w:t>Out-of-Pocket Maximum</w:t>
      </w:r>
      <w:proofErr w:type="gramStart"/>
      <w:r w:rsidRPr="00110967">
        <w:t>:$</w:t>
      </w:r>
      <w:proofErr w:type="gramEnd"/>
      <w:r w:rsidRPr="00110967">
        <w:t>500 Single/ $1,000 Family (covers all in network copayments, coinsurance, and deductible)</w:t>
      </w:r>
    </w:p>
    <w:p w:rsidR="00110967" w:rsidRPr="00110967" w:rsidRDefault="00110967" w:rsidP="00110967">
      <w:r w:rsidRPr="00110967">
        <w:t>Emergency Room Copayment</w:t>
      </w:r>
      <w:proofErr w:type="gramStart"/>
      <w:r w:rsidRPr="00110967">
        <w:t>:$</w:t>
      </w:r>
      <w:proofErr w:type="gramEnd"/>
      <w:r w:rsidRPr="00110967">
        <w:t>125 (To be Waived if Admitted)</w:t>
      </w:r>
    </w:p>
    <w:p w:rsidR="00110967" w:rsidRPr="00110967" w:rsidRDefault="00110967" w:rsidP="00110967">
      <w:r w:rsidRPr="00110967">
        <w:t>PCP Office Visit Copayment</w:t>
      </w:r>
      <w:proofErr w:type="gramStart"/>
      <w:r w:rsidRPr="00110967">
        <w:t>:$</w:t>
      </w:r>
      <w:proofErr w:type="gramEnd"/>
      <w:r w:rsidRPr="00110967">
        <w:t>10</w:t>
      </w:r>
    </w:p>
    <w:p w:rsidR="00110967" w:rsidRPr="00110967" w:rsidRDefault="00110967" w:rsidP="00110967">
      <w:r w:rsidRPr="00110967">
        <w:t>Specialist Office Visit Copayment$15Out-of-Network Benefits</w:t>
      </w:r>
    </w:p>
    <w:p w:rsidR="00110967" w:rsidRPr="00110967" w:rsidRDefault="00110967" w:rsidP="00110967">
      <w:r w:rsidRPr="00110967">
        <w:t>Coverage</w:t>
      </w:r>
    </w:p>
    <w:p w:rsidR="00110967" w:rsidRPr="00110967" w:rsidRDefault="00110967" w:rsidP="00110967">
      <w:r w:rsidRPr="00110967">
        <w:t>Member Coinsurance</w:t>
      </w:r>
      <w:proofErr w:type="gramStart"/>
      <w:r w:rsidRPr="00110967">
        <w:t>:30</w:t>
      </w:r>
      <w:proofErr w:type="gramEnd"/>
      <w:r w:rsidRPr="00110967">
        <w:t>% of the Out-of-Network Fee Schedule</w:t>
      </w:r>
    </w:p>
    <w:p w:rsidR="00110967" w:rsidRPr="00110967" w:rsidRDefault="00110967" w:rsidP="00110967">
      <w:r w:rsidRPr="00110967">
        <w:t>Deductible</w:t>
      </w:r>
      <w:proofErr w:type="gramStart"/>
      <w:r w:rsidRPr="00110967">
        <w:t>:$</w:t>
      </w:r>
      <w:proofErr w:type="gramEnd"/>
      <w:r w:rsidRPr="00110967">
        <w:t>350 / $700</w:t>
      </w:r>
    </w:p>
    <w:p w:rsidR="00110967" w:rsidRPr="00110967" w:rsidRDefault="00110967" w:rsidP="00110967">
      <w:r w:rsidRPr="00110967">
        <w:t>Out-of-Pocket Maximum</w:t>
      </w:r>
      <w:proofErr w:type="gramStart"/>
      <w:r w:rsidRPr="00110967">
        <w:t>:$</w:t>
      </w:r>
      <w:proofErr w:type="gramEnd"/>
      <w:r w:rsidRPr="00110967">
        <w:t xml:space="preserve">2,000 Single / $5,000 Family Routine </w:t>
      </w:r>
      <w:proofErr w:type="spellStart"/>
      <w:r w:rsidRPr="00110967">
        <w:t>Lab:Paid</w:t>
      </w:r>
      <w:proofErr w:type="spellEnd"/>
      <w:r w:rsidRPr="00110967">
        <w:t xml:space="preserve"> at Out-of-Network Benefit Level</w:t>
      </w:r>
    </w:p>
    <w:p w:rsidR="00110967" w:rsidRPr="00110967" w:rsidRDefault="00110967" w:rsidP="00110967">
      <w:r w:rsidRPr="00110967">
        <w:t>Out-of-Network Fee Schedule</w:t>
      </w:r>
      <w:proofErr w:type="gramStart"/>
      <w:r w:rsidRPr="00110967">
        <w:t>:200</w:t>
      </w:r>
      <w:proofErr w:type="gramEnd"/>
      <w:r w:rsidRPr="00110967">
        <w:t xml:space="preserve">% of CMS - </w:t>
      </w:r>
      <w:proofErr w:type="spellStart"/>
      <w:r w:rsidRPr="00110967">
        <w:t>MedicarePharmacy</w:t>
      </w:r>
      <w:proofErr w:type="spellEnd"/>
    </w:p>
    <w:p w:rsidR="00110967" w:rsidRPr="00110967" w:rsidRDefault="00110967" w:rsidP="00110967">
      <w:r w:rsidRPr="00110967">
        <w:t>Out-of-Pocket Maximum</w:t>
      </w:r>
      <w:proofErr w:type="gramStart"/>
      <w:r w:rsidRPr="00110967">
        <w:t>:$</w:t>
      </w:r>
      <w:proofErr w:type="gramEnd"/>
      <w:r w:rsidRPr="00110967">
        <w:t xml:space="preserve">1,600 Single / $3,200 Family (Indexed Annually Pursuant to Federal Law)Generic Copayment:$5 Retail 30 Day Supply / $10 Mail 90 Day </w:t>
      </w:r>
      <w:proofErr w:type="spellStart"/>
      <w:r w:rsidRPr="00110967">
        <w:t>SupplyBrand</w:t>
      </w:r>
      <w:proofErr w:type="spellEnd"/>
      <w:r w:rsidRPr="00110967">
        <w:t xml:space="preserve"> Copayment:$10 Retail 30 Day Supply/ $20 Mail 90 Day </w:t>
      </w:r>
      <w:proofErr w:type="spellStart"/>
      <w:r w:rsidRPr="00110967">
        <w:t>SupplyMandatory</w:t>
      </w:r>
      <w:proofErr w:type="spellEnd"/>
      <w:r w:rsidRPr="00110967">
        <w:t xml:space="preserve"> </w:t>
      </w:r>
      <w:proofErr w:type="spellStart"/>
      <w:r w:rsidRPr="00110967">
        <w:t>Generic:Member</w:t>
      </w:r>
      <w:proofErr w:type="spellEnd"/>
      <w:r w:rsidRPr="00110967">
        <w:t xml:space="preserve"> Pays Difference in Cost Between Generic and Brand, Plus Brand </w:t>
      </w:r>
      <w:proofErr w:type="spellStart"/>
      <w:r w:rsidRPr="00110967">
        <w:t>CopaymentFormulary</w:t>
      </w:r>
      <w:proofErr w:type="spellEnd"/>
      <w:r w:rsidRPr="00110967">
        <w:t xml:space="preserve">: Closed Formulary as contracted with the Pharmacy Benefit Manager and the School Employees' Health Benefits </w:t>
      </w:r>
      <w:proofErr w:type="spellStart"/>
      <w:r w:rsidRPr="00110967">
        <w:t>CommissionOther</w:t>
      </w:r>
      <w:proofErr w:type="spellEnd"/>
    </w:p>
    <w:p w:rsidR="00110967" w:rsidRPr="00110967" w:rsidRDefault="00110967" w:rsidP="00110967">
      <w:r w:rsidRPr="00110967">
        <w:t>Chiropractic, Physical Therapy, and Acupuncture:</w:t>
      </w:r>
    </w:p>
    <w:p w:rsidR="00110967" w:rsidRPr="00110967" w:rsidRDefault="00110967" w:rsidP="00110967">
      <w:r w:rsidRPr="00110967">
        <w:t>Subject to the same Out-of-Network Limits as for the State Health Benefits Program as were in effect on June 1, 2020 to take effect as of July 1, 2020, or as soon thereafter as reasonably practicable.</w:t>
      </w:r>
    </w:p>
    <w:p w:rsidR="00110967" w:rsidRPr="00110967" w:rsidRDefault="00110967" w:rsidP="00110967">
      <w:r w:rsidRPr="00110967">
        <w:tab/>
        <w:t>Under a patient centered medical home model, there shall be no office visit copay for primary care for participants who select and commit to a patient centered medical home for primary care in accordance with plan rules and regulations.</w:t>
      </w:r>
    </w:p>
    <w:p w:rsidR="00110967" w:rsidRPr="00110967" w:rsidRDefault="00110967" w:rsidP="00110967">
      <w:r w:rsidRPr="00110967">
        <w:tab/>
        <w:t>g.</w:t>
      </w:r>
      <w:r w:rsidRPr="00110967">
        <w:tab/>
        <w:t>Any plan offered by the School Employees' Health Benefits Program shall require that chiropractic, physical therapy, and acupuncture benefits shall be subject to the same out-of-network limits as for the State Health Benefits Program that were in effect on June 1, 2020 to take effect as of July 1, 2020 or as soon thereafter as reasonably practicable.</w:t>
      </w:r>
    </w:p>
    <w:p w:rsidR="00110967" w:rsidRPr="00110967" w:rsidRDefault="00110967" w:rsidP="00110967">
      <w:pPr>
        <w:rPr>
          <w:u w:val="single"/>
        </w:rPr>
      </w:pPr>
      <w:r w:rsidRPr="00110967">
        <w:tab/>
      </w:r>
      <w:r w:rsidRPr="00110967">
        <w:rPr>
          <w:rFonts w:ascii="Albertus Extra Bold" w:hAnsi="Albertus Extra Bold"/>
          <w:b/>
          <w:vertAlign w:val="superscript"/>
        </w:rPr>
        <w:t>1</w:t>
      </w:r>
      <w:r w:rsidRPr="00110967">
        <w:rPr>
          <w:u w:val="single"/>
        </w:rPr>
        <w:t>h.</w:t>
      </w:r>
      <w:r w:rsidRPr="00110967">
        <w:rPr>
          <w:u w:val="single"/>
        </w:rPr>
        <w:tab/>
        <w:t>Notwithstanding any provision of law, rule, or regulation to the contrary, for any period of time during which the employer does not have to pay a premium or periodic charge for any health care benefits plan or program provided to its employees through the School Employees’ Health Benefits Program, an employee enrolled in such plan or program shall not be required to make the employee’s contribution toward that premium or periodic charge during that period of time.</w:t>
      </w:r>
      <w:r w:rsidRPr="00110967">
        <w:rPr>
          <w:rFonts w:ascii="Albertus Extra Bold" w:hAnsi="Albertus Extra Bold"/>
          <w:b/>
          <w:vertAlign w:val="superscript"/>
        </w:rPr>
        <w:t>1</w:t>
      </w:r>
      <w:r>
        <w:t xml:space="preserve"> </w:t>
      </w:r>
      <w:r w:rsidRPr="00110967">
        <w:t xml:space="preserve"> </w:t>
      </w:r>
      <w:r w:rsidRPr="00110967">
        <w:rPr>
          <w:rFonts w:ascii="Albertus Extra Bold" w:hAnsi="Albertus Extra Bold"/>
          <w:b/>
          <w:vertAlign w:val="superscript"/>
        </w:rPr>
        <w:t>2</w:t>
      </w:r>
      <w:r w:rsidRPr="00110967">
        <w:rPr>
          <w:spacing w:val="0"/>
          <w:u w:val="single"/>
        </w:rPr>
        <w:t xml:space="preserve">In the event that a collective </w:t>
      </w:r>
      <w:r w:rsidRPr="00110967">
        <w:rPr>
          <w:spacing w:val="0"/>
          <w:u w:val="single"/>
        </w:rPr>
        <w:lastRenderedPageBreak/>
        <w:t>negotiations agreement specifically addresses a premium holiday the collective negotiations agreement shall be controlling.</w:t>
      </w:r>
      <w:r w:rsidRPr="00110967">
        <w:rPr>
          <w:rFonts w:ascii="Albertus Extra Bold" w:hAnsi="Albertus Extra Bold"/>
          <w:b/>
          <w:spacing w:val="0"/>
          <w:vertAlign w:val="superscript"/>
        </w:rPr>
        <w:t>2</w:t>
      </w:r>
    </w:p>
    <w:p w:rsidR="001D04E3" w:rsidRDefault="00110967" w:rsidP="00110967">
      <w:r w:rsidRPr="00110967">
        <w:t>(</w:t>
      </w:r>
      <w:proofErr w:type="spellStart"/>
      <w:r w:rsidRPr="00110967">
        <w:t>cf</w:t>
      </w:r>
      <w:proofErr w:type="spellEnd"/>
      <w:r w:rsidRPr="00110967">
        <w:t>: P.L.2020, c.44, s.1)</w:t>
      </w:r>
    </w:p>
    <w:p w:rsidR="000956F4" w:rsidRDefault="000956F4" w:rsidP="000956F4"/>
    <w:p w:rsidR="00E95425" w:rsidRPr="008D3D72" w:rsidRDefault="00E95425" w:rsidP="00E95425">
      <w:r>
        <w:tab/>
      </w:r>
      <w:r w:rsidRPr="008D3D72">
        <w:rPr>
          <w:rFonts w:ascii="Albertus Extra Bold" w:hAnsi="Albertus Extra Bold"/>
          <w:b/>
          <w:vertAlign w:val="superscript"/>
        </w:rPr>
        <w:t>1</w:t>
      </w:r>
      <w:r w:rsidRPr="008D3D72">
        <w:t>3.</w:t>
      </w:r>
      <w:r w:rsidR="00800123">
        <w:tab/>
      </w:r>
      <w:r w:rsidRPr="008D3D72">
        <w:t>Section 8 of P.L.2020, c.44 is amended to read as follows:</w:t>
      </w:r>
    </w:p>
    <w:p w:rsidR="00E95425" w:rsidRPr="008B641E" w:rsidRDefault="00E95425" w:rsidP="00E95425">
      <w:pPr>
        <w:rPr>
          <w:u w:val="single"/>
        </w:rPr>
      </w:pPr>
      <w:r w:rsidRPr="008D3D72">
        <w:tab/>
        <w:t>8.</w:t>
      </w:r>
      <w:r w:rsidR="00800123">
        <w:tab/>
      </w:r>
      <w:r w:rsidRPr="008D3D72">
        <w:t>With regard to employers that have collective negotiation agreements in effect on the effective date of this act, P.L.2020, c.44, that include health care benefits coverage available to employ</w:t>
      </w:r>
      <w:r>
        <w:t>ees when the net cost</w:t>
      </w:r>
      <w:r>
        <w:rPr>
          <w:u w:val="single"/>
        </w:rPr>
        <w:t xml:space="preserve">, </w:t>
      </w:r>
      <w:r w:rsidRPr="008B641E">
        <w:rPr>
          <w:u w:val="single"/>
        </w:rPr>
        <w:t>which is the cost after deducting employee contributions</w:t>
      </w:r>
      <w:r>
        <w:rPr>
          <w:u w:val="single"/>
        </w:rPr>
        <w:t>,</w:t>
      </w:r>
      <w:r>
        <w:t xml:space="preserve"> </w:t>
      </w:r>
      <w:r w:rsidRPr="008D3D72">
        <w:t>to the employer is lower than the cost to the employer would be compared to the New Jersey Educators Health Plan, the employer and the majority representative shall engage in collective negotiations</w:t>
      </w:r>
      <w:r>
        <w:t xml:space="preserve"> </w:t>
      </w:r>
      <w:r w:rsidRPr="008B641E">
        <w:rPr>
          <w:rFonts w:ascii="Albertus Extra Bold" w:hAnsi="Albertus Extra Bold"/>
          <w:b/>
        </w:rPr>
        <w:t>[</w:t>
      </w:r>
      <w:r w:rsidRPr="008D3D72">
        <w:t>over</w:t>
      </w:r>
      <w:r w:rsidRPr="008B641E">
        <w:rPr>
          <w:rFonts w:ascii="Albertus Extra Bold" w:hAnsi="Albertus Extra Bold"/>
          <w:b/>
        </w:rPr>
        <w:t>]</w:t>
      </w:r>
      <w:r>
        <w:rPr>
          <w:u w:val="single"/>
        </w:rPr>
        <w:t>, t</w:t>
      </w:r>
      <w:r w:rsidRPr="00F538B9">
        <w:rPr>
          <w:u w:val="single"/>
        </w:rPr>
        <w:t>hat include all terms and conditions of employment, to substantially mitigate</w:t>
      </w:r>
      <w:r>
        <w:t xml:space="preserve"> </w:t>
      </w:r>
      <w:r w:rsidRPr="00F538B9">
        <w:t>the</w:t>
      </w:r>
      <w:r w:rsidRPr="008D3D72">
        <w:t xml:space="preserve"> financial impact of the difference</w:t>
      </w:r>
      <w:r>
        <w:t xml:space="preserve"> </w:t>
      </w:r>
      <w:r>
        <w:rPr>
          <w:u w:val="single"/>
        </w:rPr>
        <w:t xml:space="preserve"> </w:t>
      </w:r>
      <w:r w:rsidRPr="008B641E">
        <w:rPr>
          <w:u w:val="single"/>
        </w:rPr>
        <w:t xml:space="preserve">as agreed to by the parties, which may include modifications to plan level offerings or contributions for the New Jersey Educators Health Plan or the equivalent plan, or to both plan level offerings and contributions.  Notwithstanding any provision of law or regulation to the contrary, plan level offerings or contributions for the New Jersey Educators Health Plan or the equivalent plan, or both plan level offerings and contributions, may be modified pursuant to collective negotiations required by this section.  </w:t>
      </w:r>
    </w:p>
    <w:p w:rsidR="00E95425" w:rsidRDefault="00E95425" w:rsidP="00E95425">
      <w:r w:rsidRPr="008B641E">
        <w:tab/>
      </w:r>
      <w:r w:rsidRPr="008B641E">
        <w:rPr>
          <w:u w:val="single"/>
        </w:rPr>
        <w:t>Any school district with an increase in net cost as defined above as a result of changes by P.L.2020, c.44 (C.52:14-17.46.13 et al) shall commence negotiations immediately, unless mutually agreed upon by the employer and the majority representative to opt to substantially mitigate the financial impact to the employer as part of the next collective negotiations agreement which may include, but not be limited to, salary increases, step guides, or other terms and conditions of employment</w:t>
      </w:r>
      <w:r w:rsidRPr="008D3D72">
        <w:t>.</w:t>
      </w:r>
      <w:r w:rsidRPr="008D3D72">
        <w:rPr>
          <w:rFonts w:ascii="Albertus Extra Bold" w:hAnsi="Albertus Extra Bold"/>
          <w:b/>
          <w:vertAlign w:val="superscript"/>
        </w:rPr>
        <w:t>1</w:t>
      </w:r>
    </w:p>
    <w:p w:rsidR="00E95425" w:rsidRDefault="00800123" w:rsidP="00E95425">
      <w:r>
        <w:t>(</w:t>
      </w:r>
      <w:proofErr w:type="spellStart"/>
      <w:r>
        <w:t>cf</w:t>
      </w:r>
      <w:proofErr w:type="spellEnd"/>
      <w:r>
        <w:t xml:space="preserve">: </w:t>
      </w:r>
      <w:r w:rsidR="00E95425">
        <w:t>P.L.2020, c.44, s.8)</w:t>
      </w:r>
    </w:p>
    <w:p w:rsidR="00E95425" w:rsidRDefault="00E95425" w:rsidP="000956F4"/>
    <w:p w:rsidR="00886E79" w:rsidRDefault="000956F4" w:rsidP="000956F4">
      <w:r>
        <w:tab/>
      </w:r>
      <w:r w:rsidR="00800123">
        <w:rPr>
          <w:rFonts w:ascii="Albertus Extra Bold" w:hAnsi="Albertus Extra Bold"/>
          <w:b/>
          <w:vertAlign w:val="superscript"/>
        </w:rPr>
        <w:t>1</w:t>
      </w:r>
      <w:r w:rsidR="00800123" w:rsidRPr="00800123">
        <w:rPr>
          <w:rFonts w:ascii="Albertus Extra Bold" w:hAnsi="Albertus Extra Bold"/>
          <w:b/>
        </w:rPr>
        <w:t>[</w:t>
      </w:r>
      <w:r w:rsidR="00AD1313">
        <w:t>3</w:t>
      </w:r>
      <w:r>
        <w:t>.</w:t>
      </w:r>
      <w:r w:rsidR="00800123" w:rsidRPr="00800123">
        <w:rPr>
          <w:rFonts w:ascii="Albertus Extra Bold" w:hAnsi="Albertus Extra Bold"/>
          <w:b/>
        </w:rPr>
        <w:t>]</w:t>
      </w:r>
      <w:r w:rsidR="00800123">
        <w:t xml:space="preserve"> </w:t>
      </w:r>
      <w:r w:rsidR="00800123" w:rsidRPr="00800123">
        <w:rPr>
          <w:u w:val="single"/>
        </w:rPr>
        <w:t>4.</w:t>
      </w:r>
      <w:r w:rsidR="00800123">
        <w:rPr>
          <w:rFonts w:ascii="Albertus Extra Bold" w:hAnsi="Albertus Extra Bold"/>
          <w:b/>
          <w:vertAlign w:val="superscript"/>
        </w:rPr>
        <w:t>1</w:t>
      </w:r>
      <w:r w:rsidR="00800123">
        <w:tab/>
      </w:r>
      <w:proofErr w:type="gramStart"/>
      <w:r>
        <w:t>This</w:t>
      </w:r>
      <w:proofErr w:type="gramEnd"/>
      <w:r>
        <w:t xml:space="preserve"> act shall take effect immediately.</w:t>
      </w:r>
    </w:p>
    <w:sectPr w:rsidR="00886E79" w:rsidSect="006C7F86">
      <w:headerReference w:type="default" r:id="rId13"/>
      <w:footerReference w:type="default" r:id="rId14"/>
      <w:headerReference w:type="first" r:id="rId15"/>
      <w:footerReference w:type="first" r:id="rId16"/>
      <w:pgSz w:w="12240" w:h="20160" w:code="5"/>
      <w:pgMar w:top="1440" w:right="2520" w:bottom="180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6A9" w:rsidRDefault="007F46A9">
      <w:r>
        <w:separator/>
      </w:r>
    </w:p>
  </w:endnote>
  <w:endnote w:type="continuationSeparator" w:id="0">
    <w:p w:rsidR="007F46A9" w:rsidRDefault="007F4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3E" w:rsidRPr="00921C91" w:rsidRDefault="004553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33E" w:rsidRPr="00921C91" w:rsidRDefault="0045533E">
    <w:pPr>
      <w:pStyle w:val="Footer"/>
      <w:rPr>
        <w:szCs w:val="18"/>
      </w:rPr>
    </w:pPr>
  </w:p>
  <w:p w:rsidR="00731A89" w:rsidRDefault="0045533E">
    <w:pPr>
      <w:pStyle w:val="Footer"/>
      <w:rPr>
        <w:szCs w:val="18"/>
      </w:rPr>
    </w:pPr>
    <w:r>
      <w:rPr>
        <w:szCs w:val="18"/>
      </w:rPr>
      <w:tab/>
    </w:r>
    <w:r w:rsidRPr="00921C91">
      <w:rPr>
        <w:szCs w:val="18"/>
      </w:rPr>
      <w:t xml:space="preserve">Matter underlined </w:t>
    </w:r>
    <w:r w:rsidRPr="00000D7D">
      <w:rPr>
        <w:szCs w:val="18"/>
        <w:u w:val="single"/>
      </w:rPr>
      <w:t>thus</w:t>
    </w:r>
    <w:r w:rsidR="00731A89">
      <w:rPr>
        <w:szCs w:val="18"/>
      </w:rPr>
      <w:t xml:space="preserve"> is new matter</w:t>
    </w:r>
  </w:p>
  <w:p w:rsidR="00731A89" w:rsidRDefault="00731A89">
    <w:pPr>
      <w:pStyle w:val="Footer"/>
      <w:rPr>
        <w:szCs w:val="18"/>
      </w:rPr>
    </w:pPr>
    <w:r>
      <w:rPr>
        <w:szCs w:val="18"/>
      </w:rPr>
      <w:tab/>
      <w:t>Matter enclosed in superscript numerals has been adopted as follows:</w:t>
    </w:r>
  </w:p>
  <w:p w:rsidR="00731A89" w:rsidRDefault="00731A8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June 3, 2021.</w:t>
    </w:r>
  </w:p>
  <w:p w:rsidR="00731A89" w:rsidRDefault="00110967">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June 21, 2021.</w:t>
    </w:r>
  </w:p>
  <w:p w:rsidR="00110967" w:rsidRPr="00110967" w:rsidRDefault="0011096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6A9" w:rsidRDefault="007F46A9">
      <w:r>
        <w:separator/>
      </w:r>
    </w:p>
  </w:footnote>
  <w:footnote w:type="continuationSeparator" w:id="0">
    <w:p w:rsidR="007F46A9" w:rsidRDefault="007F4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34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60E" w:rsidRDefault="000B760E" w:rsidP="000B760E">
    <w:pPr>
      <w:pStyle w:val="bpuHeadSpon"/>
    </w:pPr>
    <w:r w:rsidRPr="000B760E">
      <w:rPr>
        <w:rStyle w:val="bpuHeadSponChar"/>
      </w:rPr>
      <w:t>S3487</w:t>
    </w:r>
    <w:r>
      <w:t xml:space="preserve"> </w:t>
    </w:r>
    <w:r w:rsidR="00110967">
      <w:t>[2R]</w:t>
    </w:r>
    <w:r w:rsidR="00731A89">
      <w:t xml:space="preserve"> </w:t>
    </w:r>
    <w:r>
      <w:t>SWEENEY</w:t>
    </w:r>
  </w:p>
  <w:p w:rsidR="000B760E" w:rsidRDefault="000B760E" w:rsidP="000B760E">
    <w:pPr>
      <w:pStyle w:val="bpuHeadSpon"/>
    </w:pPr>
    <w:r>
      <w:fldChar w:fldCharType="begin"/>
    </w:r>
    <w:r>
      <w:instrText xml:space="preserve"> PAGE  \* MERGEFORMAT </w:instrText>
    </w:r>
    <w:r>
      <w:fldChar w:fldCharType="separate"/>
    </w:r>
    <w:r w:rsidR="00AD34E4">
      <w:rPr>
        <w:noProof/>
      </w:rPr>
      <w:t>13</w:t>
    </w:r>
    <w:r>
      <w:fldChar w:fldCharType="end"/>
    </w:r>
  </w:p>
  <w:p w:rsidR="000B760E" w:rsidRDefault="000B760E" w:rsidP="000B76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60E" w:rsidRDefault="000B760E" w:rsidP="000B760E">
    <w:pPr>
      <w:pStyle w:val="bpuHeadSpon"/>
    </w:pPr>
    <w:r w:rsidRPr="000B760E">
      <w:rPr>
        <w:rStyle w:val="bpuHeadSponChar"/>
      </w:rPr>
      <w:t>S3487</w:t>
    </w:r>
    <w:r>
      <w:t xml:space="preserve"> </w:t>
    </w:r>
    <w:r w:rsidR="00110967">
      <w:t>[2R]</w:t>
    </w:r>
    <w:r w:rsidR="00731A89">
      <w:t xml:space="preserve"> </w:t>
    </w:r>
    <w:r>
      <w:t>SWEENEY</w:t>
    </w:r>
  </w:p>
  <w:p w:rsidR="000B760E" w:rsidRDefault="000B760E" w:rsidP="000B760E">
    <w:pPr>
      <w:pStyle w:val="bpuHeadSpon"/>
    </w:pPr>
    <w:r>
      <w:fldChar w:fldCharType="begin"/>
    </w:r>
    <w:r>
      <w:instrText xml:space="preserve"> PAGE  \* MERGEFORMAT </w:instrText>
    </w:r>
    <w:r>
      <w:fldChar w:fldCharType="separate"/>
    </w:r>
    <w:r w:rsidR="00AD34E4">
      <w:rPr>
        <w:noProof/>
      </w:rPr>
      <w:t>2</w:t>
    </w:r>
    <w:r>
      <w:fldChar w:fldCharType="end"/>
    </w:r>
  </w:p>
  <w:p w:rsidR="000B760E" w:rsidRDefault="000B760E" w:rsidP="000B76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FD9"/>
    <w:rsid w:val="000051BD"/>
    <w:rsid w:val="000160A5"/>
    <w:rsid w:val="0002335B"/>
    <w:rsid w:val="0003549A"/>
    <w:rsid w:val="000367AE"/>
    <w:rsid w:val="00043B22"/>
    <w:rsid w:val="00054975"/>
    <w:rsid w:val="00057D20"/>
    <w:rsid w:val="0006197C"/>
    <w:rsid w:val="0006281F"/>
    <w:rsid w:val="0008141C"/>
    <w:rsid w:val="00092F6B"/>
    <w:rsid w:val="00094A55"/>
    <w:rsid w:val="000956F4"/>
    <w:rsid w:val="000A44A7"/>
    <w:rsid w:val="000B03A5"/>
    <w:rsid w:val="000B1054"/>
    <w:rsid w:val="000B3411"/>
    <w:rsid w:val="000B59F4"/>
    <w:rsid w:val="000B760E"/>
    <w:rsid w:val="000C054C"/>
    <w:rsid w:val="000C12C2"/>
    <w:rsid w:val="000C5038"/>
    <w:rsid w:val="000D11AF"/>
    <w:rsid w:val="000D6255"/>
    <w:rsid w:val="000D6262"/>
    <w:rsid w:val="000D7B4A"/>
    <w:rsid w:val="000E4006"/>
    <w:rsid w:val="000F3DA2"/>
    <w:rsid w:val="000F5FDE"/>
    <w:rsid w:val="000F7466"/>
    <w:rsid w:val="0011096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4E3"/>
    <w:rsid w:val="001D25F3"/>
    <w:rsid w:val="001E15F1"/>
    <w:rsid w:val="001E16FA"/>
    <w:rsid w:val="001E6213"/>
    <w:rsid w:val="001F14C7"/>
    <w:rsid w:val="001F7405"/>
    <w:rsid w:val="00205533"/>
    <w:rsid w:val="00212B8D"/>
    <w:rsid w:val="002206C8"/>
    <w:rsid w:val="00222983"/>
    <w:rsid w:val="002370D0"/>
    <w:rsid w:val="00237C99"/>
    <w:rsid w:val="00255958"/>
    <w:rsid w:val="00257FA2"/>
    <w:rsid w:val="0026574A"/>
    <w:rsid w:val="002660BB"/>
    <w:rsid w:val="002720E8"/>
    <w:rsid w:val="00275293"/>
    <w:rsid w:val="002776B0"/>
    <w:rsid w:val="00286C7E"/>
    <w:rsid w:val="002A1029"/>
    <w:rsid w:val="002A1C8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09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33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7B7"/>
    <w:rsid w:val="004C742C"/>
    <w:rsid w:val="004E1F3E"/>
    <w:rsid w:val="004F21BD"/>
    <w:rsid w:val="004F4F1D"/>
    <w:rsid w:val="004F74DD"/>
    <w:rsid w:val="00501317"/>
    <w:rsid w:val="0050495C"/>
    <w:rsid w:val="005054FD"/>
    <w:rsid w:val="00505DC9"/>
    <w:rsid w:val="00506E1E"/>
    <w:rsid w:val="00512EC4"/>
    <w:rsid w:val="00513C81"/>
    <w:rsid w:val="00524AE7"/>
    <w:rsid w:val="00527BFB"/>
    <w:rsid w:val="00530FD9"/>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590"/>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993"/>
    <w:rsid w:val="00671906"/>
    <w:rsid w:val="006749EA"/>
    <w:rsid w:val="00677316"/>
    <w:rsid w:val="00686AEB"/>
    <w:rsid w:val="0069451D"/>
    <w:rsid w:val="006B7897"/>
    <w:rsid w:val="006B7FA7"/>
    <w:rsid w:val="006C086A"/>
    <w:rsid w:val="006C21C1"/>
    <w:rsid w:val="006C7327"/>
    <w:rsid w:val="006C7F86"/>
    <w:rsid w:val="006D00E5"/>
    <w:rsid w:val="006D4E29"/>
    <w:rsid w:val="006D791B"/>
    <w:rsid w:val="006E2895"/>
    <w:rsid w:val="006F180D"/>
    <w:rsid w:val="006F4334"/>
    <w:rsid w:val="006F47AF"/>
    <w:rsid w:val="006F6B8A"/>
    <w:rsid w:val="00705AE1"/>
    <w:rsid w:val="00707CD3"/>
    <w:rsid w:val="00716BB9"/>
    <w:rsid w:val="007256D1"/>
    <w:rsid w:val="007279FD"/>
    <w:rsid w:val="00731A89"/>
    <w:rsid w:val="007502CB"/>
    <w:rsid w:val="00752D79"/>
    <w:rsid w:val="00752E20"/>
    <w:rsid w:val="00756EDE"/>
    <w:rsid w:val="00764456"/>
    <w:rsid w:val="0077786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A8A"/>
    <w:rsid w:val="007F46A9"/>
    <w:rsid w:val="007F485D"/>
    <w:rsid w:val="007F6050"/>
    <w:rsid w:val="00800123"/>
    <w:rsid w:val="00813627"/>
    <w:rsid w:val="008322FF"/>
    <w:rsid w:val="00832816"/>
    <w:rsid w:val="00837109"/>
    <w:rsid w:val="00840365"/>
    <w:rsid w:val="008406A3"/>
    <w:rsid w:val="00841D2C"/>
    <w:rsid w:val="00845F3C"/>
    <w:rsid w:val="008461B8"/>
    <w:rsid w:val="008462F1"/>
    <w:rsid w:val="00847EF1"/>
    <w:rsid w:val="008538FA"/>
    <w:rsid w:val="008573B0"/>
    <w:rsid w:val="00864627"/>
    <w:rsid w:val="00866563"/>
    <w:rsid w:val="00867AC2"/>
    <w:rsid w:val="00867F18"/>
    <w:rsid w:val="0087056E"/>
    <w:rsid w:val="00875402"/>
    <w:rsid w:val="00884D51"/>
    <w:rsid w:val="00886E79"/>
    <w:rsid w:val="008916EC"/>
    <w:rsid w:val="00891E4F"/>
    <w:rsid w:val="008A31C5"/>
    <w:rsid w:val="008A4F9A"/>
    <w:rsid w:val="008B2850"/>
    <w:rsid w:val="008B64D6"/>
    <w:rsid w:val="008C79B3"/>
    <w:rsid w:val="008D77BD"/>
    <w:rsid w:val="008E454C"/>
    <w:rsid w:val="008F1E5A"/>
    <w:rsid w:val="00901BDA"/>
    <w:rsid w:val="009121D8"/>
    <w:rsid w:val="00912D9C"/>
    <w:rsid w:val="00916F7A"/>
    <w:rsid w:val="00917FE3"/>
    <w:rsid w:val="009318C7"/>
    <w:rsid w:val="00931C09"/>
    <w:rsid w:val="009348C2"/>
    <w:rsid w:val="00941EA3"/>
    <w:rsid w:val="009440D0"/>
    <w:rsid w:val="009523A3"/>
    <w:rsid w:val="00960958"/>
    <w:rsid w:val="00963A46"/>
    <w:rsid w:val="00966A3E"/>
    <w:rsid w:val="00971493"/>
    <w:rsid w:val="00971AD9"/>
    <w:rsid w:val="00973069"/>
    <w:rsid w:val="00973523"/>
    <w:rsid w:val="00980766"/>
    <w:rsid w:val="009835D4"/>
    <w:rsid w:val="00985FB3"/>
    <w:rsid w:val="009865D4"/>
    <w:rsid w:val="009960A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14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A87"/>
    <w:rsid w:val="00AC4BBE"/>
    <w:rsid w:val="00AC6466"/>
    <w:rsid w:val="00AC7639"/>
    <w:rsid w:val="00AD08BB"/>
    <w:rsid w:val="00AD0EC0"/>
    <w:rsid w:val="00AD1313"/>
    <w:rsid w:val="00AD34E4"/>
    <w:rsid w:val="00AD70D6"/>
    <w:rsid w:val="00AD75BC"/>
    <w:rsid w:val="00AD7BB0"/>
    <w:rsid w:val="00AD7BC9"/>
    <w:rsid w:val="00AE1871"/>
    <w:rsid w:val="00AF0DB9"/>
    <w:rsid w:val="00AF1A8C"/>
    <w:rsid w:val="00B0116D"/>
    <w:rsid w:val="00B01173"/>
    <w:rsid w:val="00B02F35"/>
    <w:rsid w:val="00B05A3C"/>
    <w:rsid w:val="00B07100"/>
    <w:rsid w:val="00B1138C"/>
    <w:rsid w:val="00B25315"/>
    <w:rsid w:val="00B2574A"/>
    <w:rsid w:val="00B35D8A"/>
    <w:rsid w:val="00B45B34"/>
    <w:rsid w:val="00B57047"/>
    <w:rsid w:val="00B61D86"/>
    <w:rsid w:val="00B6342D"/>
    <w:rsid w:val="00B726BD"/>
    <w:rsid w:val="00B732BC"/>
    <w:rsid w:val="00B83BB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2E2"/>
    <w:rsid w:val="00C04889"/>
    <w:rsid w:val="00C04F4D"/>
    <w:rsid w:val="00C110F7"/>
    <w:rsid w:val="00C12E48"/>
    <w:rsid w:val="00C13D14"/>
    <w:rsid w:val="00C15F53"/>
    <w:rsid w:val="00C23F09"/>
    <w:rsid w:val="00C25356"/>
    <w:rsid w:val="00C328D0"/>
    <w:rsid w:val="00C46BC1"/>
    <w:rsid w:val="00C5235F"/>
    <w:rsid w:val="00C54CE2"/>
    <w:rsid w:val="00C62BA0"/>
    <w:rsid w:val="00C66BF3"/>
    <w:rsid w:val="00C70140"/>
    <w:rsid w:val="00C70B5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CF2"/>
    <w:rsid w:val="00CB6246"/>
    <w:rsid w:val="00CC0315"/>
    <w:rsid w:val="00CC0A17"/>
    <w:rsid w:val="00CD0F93"/>
    <w:rsid w:val="00CD1BD1"/>
    <w:rsid w:val="00CD528D"/>
    <w:rsid w:val="00CE28E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F0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F67"/>
    <w:rsid w:val="00E608F1"/>
    <w:rsid w:val="00E611B9"/>
    <w:rsid w:val="00E7144F"/>
    <w:rsid w:val="00E73D74"/>
    <w:rsid w:val="00E76A79"/>
    <w:rsid w:val="00E80692"/>
    <w:rsid w:val="00E80C24"/>
    <w:rsid w:val="00E93836"/>
    <w:rsid w:val="00E95425"/>
    <w:rsid w:val="00EA7C16"/>
    <w:rsid w:val="00EB376F"/>
    <w:rsid w:val="00EC5281"/>
    <w:rsid w:val="00EC791D"/>
    <w:rsid w:val="00EC7CA6"/>
    <w:rsid w:val="00ED3C5D"/>
    <w:rsid w:val="00ED4553"/>
    <w:rsid w:val="00EF216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06356E-9B98-468B-8FE2-3C933532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646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627"/>
    <w:rPr>
      <w:rFonts w:ascii="Segoe UI" w:hAnsi="Segoe UI" w:cs="Segoe UI"/>
      <w:spacing w:val="4"/>
      <w:sz w:val="18"/>
      <w:szCs w:val="18"/>
    </w:rPr>
  </w:style>
  <w:style w:type="character" w:styleId="LineNumber">
    <w:name w:val="line number"/>
    <w:basedOn w:val="DefaultParagraphFont"/>
    <w:semiHidden/>
    <w:unhideWhenUsed/>
    <w:rsid w:val="000B7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229325">
      <w:bodyDiv w:val="1"/>
      <w:marLeft w:val="0"/>
      <w:marRight w:val="0"/>
      <w:marTop w:val="0"/>
      <w:marBottom w:val="0"/>
      <w:divBdr>
        <w:top w:val="none" w:sz="0" w:space="0" w:color="auto"/>
        <w:left w:val="none" w:sz="0" w:space="0" w:color="auto"/>
        <w:bottom w:val="none" w:sz="0" w:space="0" w:color="auto"/>
        <w:right w:val="none" w:sz="0" w:space="0" w:color="auto"/>
      </w:divBdr>
    </w:div>
    <w:div w:id="133749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BF12E-CF14-435E-862A-BCFD005FD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6755</Words>
  <Characters>35176</Characters>
  <Application>Microsoft Office Word</Application>
  <DocSecurity>0</DocSecurity>
  <Lines>722</Lines>
  <Paragraphs>113</Paragraphs>
  <ScaleCrop>false</ScaleCrop>
  <HeadingPairs>
    <vt:vector size="2" baseType="variant">
      <vt:variant>
        <vt:lpstr>Title</vt:lpstr>
      </vt:variant>
      <vt:variant>
        <vt:i4>1</vt:i4>
      </vt:variant>
    </vt:vector>
  </HeadingPairs>
  <TitlesOfParts>
    <vt:vector size="1" baseType="lpstr">
      <vt:lpstr>S3487 1R</vt:lpstr>
    </vt:vector>
  </TitlesOfParts>
  <Manager>R229</Manager>
  <Company>NJ Office of Legislative Services</Company>
  <LinksUpToDate>false</LinksUpToDate>
  <CharactersWithSpaces>41999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S3487 2R</dc:title>
  <dc:subject>Health Care Benefits</dc:subject>
  <dc:creator>Senator  SWEENEY</dc:creator>
  <cp:keywords>S3487|16|SG |76|305|310|!||</cp:keywords>
  <dc:description>INTRODUCED MARCH 4, 2021_x000d_
Amended 6/3/21_x000d_
Amended 6/21/21</dc:description>
  <cp:lastModifiedBy>Bell, Careema</cp:lastModifiedBy>
  <cp:revision>2</cp:revision>
  <cp:lastPrinted>2021-03-01T18:26:00Z</cp:lastPrinted>
  <dcterms:created xsi:type="dcterms:W3CDTF">2021-06-22T17:06:00Z</dcterms:created>
  <dcterms:modified xsi:type="dcterms:W3CDTF">2021-06-22T17:06:00Z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