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121BE" w:rsidP="00407C9E">
      <w:pPr>
        <w:pStyle w:val="NoteOrEstimate"/>
      </w:pPr>
      <w:r>
        <w:t>LEGISLATIVE FISCAL ESTIMATE</w:t>
      </w:r>
    </w:p>
    <w:p w:rsidR="003C5892" w:rsidRDefault="001121B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527D1" w:rsidP="000527D1">
      <w:pPr>
        <w:pStyle w:val="BillNo"/>
      </w:pPr>
      <w:r>
        <w:t>219th LEGISLATURE</w:t>
      </w:r>
    </w:p>
    <w:p w:rsidR="00353325" w:rsidRDefault="00353325" w:rsidP="00353325"/>
    <w:p w:rsidR="000527D1" w:rsidRDefault="000527D1" w:rsidP="000527D1">
      <w:pPr>
        <w:jc w:val="center"/>
      </w:pPr>
      <w:r>
        <w:t>DATED: MARCH 24, 2021</w:t>
      </w:r>
    </w:p>
    <w:p w:rsidR="000527D1" w:rsidRDefault="000527D1" w:rsidP="00353325"/>
    <w:p w:rsidR="000527D1" w:rsidRDefault="000527D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F2B07" w:rsidP="00515AC5">
            <w:r w:rsidRPr="00FF2B07">
              <w:t>Modifies certain procedures pertaining to school district regionalization; establishes grant program for cost reimbursement of conducting regionalization feasibility studies; and provides financial incentives for regionalization.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E7598" w:rsidRPr="001E7BCD" w:rsidRDefault="00AE7598" w:rsidP="00515AC5">
            <w:r w:rsidRPr="001E7BCD">
              <w:t xml:space="preserve">State expenditure increase to </w:t>
            </w:r>
            <w:r w:rsidR="00FF2B07" w:rsidRPr="001E7BCD">
              <w:t xml:space="preserve">Property Tax Relief Fund.  </w:t>
            </w:r>
          </w:p>
          <w:p w:rsidR="003C5892" w:rsidRPr="001E7BCD" w:rsidRDefault="00FF2B07" w:rsidP="00515AC5">
            <w:pPr>
              <w:rPr>
                <w:highlight w:val="yellow"/>
              </w:rPr>
            </w:pPr>
            <w:r w:rsidRPr="001E7BCD">
              <w:t xml:space="preserve">Indeterminate fiscal impact on certain local </w:t>
            </w:r>
            <w:r w:rsidR="006141B7" w:rsidRPr="001E7BCD">
              <w:t>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C7537" w:rsidP="00DC7537">
            <w:r>
              <w:t xml:space="preserve">Department of Community Affairs; </w:t>
            </w:r>
            <w:r w:rsidR="006141B7">
              <w:t xml:space="preserve">Department of Education; Local school districts, boards of education, and municipal governing bodies.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87"/>
        <w:gridCol w:w="2494"/>
        <w:gridCol w:w="2499"/>
        <w:gridCol w:w="15"/>
      </w:tblGrid>
      <w:tr w:rsidR="00C75246" w:rsidTr="00C8788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B4F7B">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87"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4"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9"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B4F7B" w:rsidTr="00EB4F7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EB4F7B" w:rsidRPr="00F11982" w:rsidRDefault="00EB4F7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12F01">
              <w:rPr>
                <w:b/>
              </w:rPr>
              <w:t xml:space="preserve"> Increase</w:t>
            </w:r>
          </w:p>
        </w:tc>
        <w:tc>
          <w:tcPr>
            <w:tcW w:w="6580" w:type="dxa"/>
            <w:gridSpan w:val="3"/>
            <w:tcBorders>
              <w:top w:val="nil"/>
              <w:left w:val="nil"/>
              <w:bottom w:val="nil"/>
              <w:right w:val="single" w:sz="6" w:space="0" w:color="auto"/>
            </w:tcBorders>
            <w:tcMar>
              <w:bottom w:w="29" w:type="dxa"/>
            </w:tcMar>
            <w:vAlign w:val="bottom"/>
          </w:tcPr>
          <w:p w:rsidR="00EB4F7B" w:rsidRDefault="00EB4F7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EB4F7B" w:rsidTr="00EB4F7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EB4F7B" w:rsidRPr="00F11982" w:rsidRDefault="00EB4F7B"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Fiscal Impact</w:t>
            </w:r>
          </w:p>
        </w:tc>
        <w:tc>
          <w:tcPr>
            <w:tcW w:w="6580" w:type="dxa"/>
            <w:gridSpan w:val="3"/>
            <w:tcBorders>
              <w:top w:val="nil"/>
              <w:left w:val="nil"/>
              <w:bottom w:val="nil"/>
              <w:right w:val="single" w:sz="6" w:space="0" w:color="auto"/>
            </w:tcBorders>
            <w:tcMar>
              <w:bottom w:w="29" w:type="dxa"/>
            </w:tcMar>
            <w:vAlign w:val="bottom"/>
          </w:tcPr>
          <w:p w:rsidR="00EB4F7B" w:rsidRDefault="00EB4F7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8788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05EF4" w:rsidRDefault="0017213F" w:rsidP="000527D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w:t>
      </w:r>
      <w:r w:rsidRPr="0017213F">
        <w:t xml:space="preserve">may result in increased State expenditures to provide grants to participating districts under the bill. </w:t>
      </w:r>
      <w:r w:rsidR="00B05EF4" w:rsidRPr="00B05EF4">
        <w:t xml:space="preserve">The bill does not contain an appropriation for the grant program. </w:t>
      </w:r>
      <w:r w:rsidRPr="0017213F">
        <w:t xml:space="preserve"> The office notes, however, that the grant program established under the bill is constructed in a substantially similar way to the Department of Community Affairs’ </w:t>
      </w:r>
      <w:r>
        <w:t>Local Efficiency Achievement Program (</w:t>
      </w:r>
      <w:r w:rsidRPr="0017213F">
        <w:t>LEAP</w:t>
      </w:r>
      <w:r>
        <w:t>)</w:t>
      </w:r>
      <w:r w:rsidRPr="0017213F">
        <w:t xml:space="preserve">. </w:t>
      </w:r>
      <w:r w:rsidR="00B05EF4">
        <w:t xml:space="preserve"> </w:t>
      </w:r>
    </w:p>
    <w:p w:rsidR="000527D1" w:rsidRDefault="000527D1" w:rsidP="000527D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B05EF4" w:rsidP="000527D1">
      <w:pPr>
        <w:pStyle w:val="StyleBulletedSymbolsymbol"/>
        <w:tabs>
          <w:tab w:val="left" w:pos="360"/>
          <w:tab w:val="left" w:pos="720"/>
          <w:tab w:val="left" w:pos="1440"/>
          <w:tab w:val="left" w:pos="2160"/>
          <w:tab w:val="left" w:pos="2880"/>
          <w:tab w:val="left" w:pos="3600"/>
          <w:tab w:val="left" w:pos="4320"/>
          <w:tab w:val="left" w:pos="5040"/>
        </w:tabs>
        <w:spacing w:after="0"/>
      </w:pPr>
      <w:bookmarkStart w:id="2" w:name="_Hlk66893683"/>
      <w:r>
        <w:t>The</w:t>
      </w:r>
      <w:r w:rsidR="00AE18FE">
        <w:t xml:space="preserve"> State would experience cost increases to the extent that the Department of Education is required to reimburse participating districts under the grant program for elections held to establish or enlarge a limited purpose or all purpose regional district.  </w:t>
      </w:r>
    </w:p>
    <w:p w:rsidR="000527D1" w:rsidRDefault="000527D1" w:rsidP="000527D1">
      <w:pPr>
        <w:pStyle w:val="ListParagraph"/>
      </w:pPr>
    </w:p>
    <w:bookmarkEnd w:id="2"/>
    <w:p w:rsidR="00EB4F7B" w:rsidRDefault="00EB4F7B" w:rsidP="000527D1">
      <w:pPr>
        <w:pStyle w:val="StyleBulletedSymbolsymbol"/>
        <w:tabs>
          <w:tab w:val="num" w:pos="360"/>
        </w:tabs>
        <w:spacing w:after="0"/>
      </w:pPr>
      <w:r>
        <w:t xml:space="preserve">Certain provisions of the bill would allow school districts and municipalities involved in a school district regionalization effort to spread out potential cost increases </w:t>
      </w:r>
      <w:r w:rsidR="006141B7">
        <w:t xml:space="preserve">resulting from the regionalization </w:t>
      </w:r>
      <w:r>
        <w:t xml:space="preserve">over longer periods of time </w:t>
      </w:r>
      <w:r w:rsidR="00DC7537">
        <w:t>than</w:t>
      </w:r>
      <w:r>
        <w:t xml:space="preserve"> what is provided under current law.  </w:t>
      </w:r>
    </w:p>
    <w:p w:rsidR="000527D1" w:rsidRDefault="000527D1" w:rsidP="000527D1">
      <w:pPr>
        <w:pStyle w:val="ListParagraph"/>
      </w:pPr>
    </w:p>
    <w:p w:rsidR="000527D1" w:rsidRDefault="00EB4F7B" w:rsidP="000527D1">
      <w:pPr>
        <w:pStyle w:val="StyleBulletedSymbolsymbol"/>
        <w:tabs>
          <w:tab w:val="num" w:pos="360"/>
        </w:tabs>
        <w:spacing w:after="0"/>
      </w:pPr>
      <w:r>
        <w:t>Certain school districts that are</w:t>
      </w:r>
      <w:r w:rsidRPr="00EB4F7B">
        <w:t xml:space="preserve"> participating school districts under </w:t>
      </w:r>
      <w:r>
        <w:t xml:space="preserve">the bill’s </w:t>
      </w:r>
      <w:r w:rsidRPr="00EB4F7B">
        <w:t xml:space="preserve">grant </w:t>
      </w:r>
      <w:r>
        <w:t xml:space="preserve">program </w:t>
      </w:r>
      <w:r w:rsidRPr="00EB4F7B">
        <w:t xml:space="preserve">would receive more State school aid than they otherwise would have received pursuant to the provisions of </w:t>
      </w:r>
      <w:r w:rsidRPr="00236B87">
        <w:t>P.L.2018, c.67 (commonly referred to as “S-2”).</w:t>
      </w:r>
    </w:p>
    <w:p w:rsidR="000527D1" w:rsidRDefault="000527D1">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D1E7C" w:rsidRDefault="00255944" w:rsidP="00AE7598">
      <w:pPr>
        <w:tabs>
          <w:tab w:val="left" w:pos="360"/>
          <w:tab w:val="left" w:pos="720"/>
          <w:tab w:val="left" w:pos="1440"/>
          <w:tab w:val="left" w:pos="2160"/>
          <w:tab w:val="left" w:pos="2880"/>
          <w:tab w:val="left" w:pos="3600"/>
          <w:tab w:val="left" w:pos="4320"/>
          <w:tab w:val="left" w:pos="5040"/>
        </w:tabs>
      </w:pPr>
      <w:r w:rsidRPr="00255944">
        <w:tab/>
      </w:r>
      <w:r w:rsidR="008B625E" w:rsidRPr="008B625E">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r w:rsidR="008B625E">
        <w:t xml:space="preserve">  </w:t>
      </w:r>
      <w:r w:rsidR="008B625E" w:rsidRPr="008B625E">
        <w:t xml:space="preserve">In order to be eligible for a grant, applicant boards of education or certain municipal governing bodies are required to meet </w:t>
      </w:r>
      <w:r w:rsidR="008B625E">
        <w:t>specific</w:t>
      </w:r>
      <w:r w:rsidR="008B625E" w:rsidRPr="008B625E">
        <w:t xml:space="preserve"> criteria</w:t>
      </w:r>
      <w:r w:rsidR="008B625E">
        <w:t xml:space="preserve"> laid out in the bill. </w:t>
      </w:r>
      <w:r w:rsidR="008B625E" w:rsidRPr="008B625E">
        <w:t xml:space="preserve"> Boards of education or governing bodies whose applications under the grant program are approved would be reimbursed up to an amount or percentage to be annually determined by the division. The bill also provides for preliminary application approval</w:t>
      </w:r>
      <w:r w:rsidR="008B625E">
        <w:t xml:space="preserve"> in certain instances.</w:t>
      </w:r>
    </w:p>
    <w:p w:rsidR="00255944" w:rsidRDefault="002D1E7C" w:rsidP="002D7863">
      <w:pPr>
        <w:tabs>
          <w:tab w:val="left" w:pos="360"/>
          <w:tab w:val="left" w:pos="720"/>
          <w:tab w:val="left" w:pos="1440"/>
          <w:tab w:val="left" w:pos="2160"/>
          <w:tab w:val="left" w:pos="2880"/>
          <w:tab w:val="left" w:pos="3600"/>
          <w:tab w:val="left" w:pos="4320"/>
          <w:tab w:val="left" w:pos="5040"/>
        </w:tabs>
      </w:pPr>
      <w:r>
        <w:tab/>
        <w:t>The bill provides that</w:t>
      </w:r>
      <w:r w:rsidR="006141B7">
        <w:t>,</w:t>
      </w:r>
      <w:r>
        <w:t xml:space="preserve"> whenever a regional district is formed following the approval of a grant application</w:t>
      </w:r>
      <w:r w:rsidR="006141B7">
        <w:t>,</w:t>
      </w:r>
      <w:r>
        <w:t xml:space="preserve"> </w:t>
      </w:r>
      <w:r w:rsidRPr="002D1E7C">
        <w:t xml:space="preserve">the salary guide and terms and conditions of employment, whether established through a collective negotiations agreement or past practice, of the constituent school district </w:t>
      </w:r>
      <w:r>
        <w:t>with the largest number of teaching staff members will</w:t>
      </w:r>
      <w:r w:rsidRPr="002D1E7C">
        <w:t xml:space="preserve"> apply in full after three years following the formation of the regional district or until a successor agreement is negotiated with the majority representative of the new school district, whichever occurs first. </w:t>
      </w:r>
    </w:p>
    <w:p w:rsidR="002D1E7C" w:rsidRDefault="002D1E7C" w:rsidP="002D7863">
      <w:pPr>
        <w:tabs>
          <w:tab w:val="left" w:pos="360"/>
          <w:tab w:val="left" w:pos="720"/>
          <w:tab w:val="left" w:pos="1440"/>
          <w:tab w:val="left" w:pos="2160"/>
          <w:tab w:val="left" w:pos="2880"/>
          <w:tab w:val="left" w:pos="3600"/>
          <w:tab w:val="left" w:pos="4320"/>
          <w:tab w:val="left" w:pos="5040"/>
        </w:tabs>
      </w:pPr>
      <w:r>
        <w:tab/>
      </w:r>
      <w:r w:rsidRPr="002D1E7C">
        <w:t xml:space="preserve">The Department of Education </w:t>
      </w:r>
      <w:r>
        <w:t>would</w:t>
      </w:r>
      <w:r w:rsidRPr="002D1E7C">
        <w:t xml:space="preserve"> reimburse participating districts for any costs incurred to hold an election to establish or enlarge a limited purpose or all purpose regional district provided that the decision to establish or enlarge a limited purpose or all purpose regional district stems from the completion of a feasibility study conducted in connection with the </w:t>
      </w:r>
      <w:r>
        <w:t xml:space="preserve">bill’s </w:t>
      </w:r>
      <w:r w:rsidRPr="002D1E7C">
        <w:t>grant program.</w:t>
      </w:r>
    </w:p>
    <w:p w:rsidR="00D303B0" w:rsidRDefault="00D303B0" w:rsidP="002D7863">
      <w:pPr>
        <w:tabs>
          <w:tab w:val="left" w:pos="360"/>
          <w:tab w:val="left" w:pos="720"/>
          <w:tab w:val="left" w:pos="1440"/>
          <w:tab w:val="left" w:pos="2160"/>
          <w:tab w:val="left" w:pos="2880"/>
          <w:tab w:val="left" w:pos="3600"/>
          <w:tab w:val="left" w:pos="4320"/>
          <w:tab w:val="left" w:pos="5040"/>
        </w:tabs>
      </w:pPr>
      <w:r>
        <w:tab/>
      </w:r>
      <w:r w:rsidRPr="00D303B0">
        <w:t>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r>
        <w:t xml:space="preserve">  </w:t>
      </w:r>
      <w:r w:rsidR="008000C2" w:rsidRPr="008000C2">
        <w:t>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w:t>
      </w:r>
    </w:p>
    <w:p w:rsidR="00255944" w:rsidRDefault="00974AD6" w:rsidP="002D7863">
      <w:pPr>
        <w:tabs>
          <w:tab w:val="left" w:pos="360"/>
          <w:tab w:val="left" w:pos="720"/>
          <w:tab w:val="left" w:pos="1440"/>
          <w:tab w:val="left" w:pos="2160"/>
          <w:tab w:val="left" w:pos="2880"/>
          <w:tab w:val="left" w:pos="3600"/>
          <w:tab w:val="left" w:pos="4320"/>
          <w:tab w:val="left" w:pos="5040"/>
        </w:tabs>
      </w:pPr>
      <w:r>
        <w:tab/>
        <w:t xml:space="preserve">The bill also includes a variety of </w:t>
      </w:r>
      <w:r w:rsidR="002D1E7C">
        <w:t xml:space="preserve">other </w:t>
      </w:r>
      <w:r>
        <w:t xml:space="preserve">measures concerning the </w:t>
      </w:r>
      <w:r w:rsidR="00A220D9">
        <w:t xml:space="preserve">creation and enlargement of regional school districts, </w:t>
      </w:r>
      <w:r w:rsidR="0070795C">
        <w:t xml:space="preserve">the addition of other purposes to certain regional districts, and </w:t>
      </w:r>
      <w:r w:rsidR="00A220D9">
        <w:t>the withdrawal of certain school districts and governing bodies from regional districts.</w:t>
      </w:r>
      <w:r w:rsidR="00073D24">
        <w:t xml:space="preserve">  The bill contains various provisions on the following subjects related to school district regionalization in certain scenarios, including: employment, tenure, and seniority rights; board of education membership; the provision of transitional support in the event that a school district or municipality withdraws from one regional school district to join another regional school district; </w:t>
      </w:r>
      <w:r w:rsidR="00990671">
        <w:t xml:space="preserve">and </w:t>
      </w:r>
      <w:r w:rsidR="0070795C">
        <w:t>the phasing-in of the tax apportionment method adopted by the voters</w:t>
      </w:r>
      <w:r w:rsidR="00990671">
        <w:t>.</w:t>
      </w:r>
      <w:r w:rsidR="0070795C">
        <w:t xml:space="preserve"> </w:t>
      </w:r>
      <w:r w:rsidR="00073D24">
        <w:t xml:space="preserve"> </w:t>
      </w:r>
    </w:p>
    <w:p w:rsidR="00073D24" w:rsidRDefault="00073D24" w:rsidP="002D7863">
      <w:pPr>
        <w:tabs>
          <w:tab w:val="left" w:pos="360"/>
          <w:tab w:val="left" w:pos="720"/>
          <w:tab w:val="left" w:pos="1440"/>
          <w:tab w:val="left" w:pos="2160"/>
          <w:tab w:val="left" w:pos="2880"/>
          <w:tab w:val="left" w:pos="3600"/>
          <w:tab w:val="left" w:pos="4320"/>
          <w:tab w:val="left" w:pos="5040"/>
        </w:tabs>
      </w:pPr>
    </w:p>
    <w:p w:rsidR="00073D24" w:rsidRDefault="00073D2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27D1" w:rsidRDefault="00255944" w:rsidP="000527D1">
      <w:pPr>
        <w:tabs>
          <w:tab w:val="left" w:pos="360"/>
          <w:tab w:val="left" w:pos="720"/>
          <w:tab w:val="left" w:pos="1440"/>
          <w:tab w:val="left" w:pos="2160"/>
          <w:tab w:val="left" w:pos="2880"/>
          <w:tab w:val="left" w:pos="3600"/>
          <w:tab w:val="left" w:pos="4320"/>
          <w:tab w:val="left" w:pos="5040"/>
        </w:tabs>
      </w:pPr>
      <w:r>
        <w:tab/>
        <w:t>None received.</w:t>
      </w:r>
      <w:r w:rsidR="000527D1">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E18FE" w:rsidRDefault="00AE18FE" w:rsidP="002D7863">
      <w:pPr>
        <w:tabs>
          <w:tab w:val="left" w:pos="360"/>
          <w:tab w:val="left" w:pos="720"/>
          <w:tab w:val="left" w:pos="1440"/>
          <w:tab w:val="left" w:pos="2160"/>
          <w:tab w:val="left" w:pos="2880"/>
          <w:tab w:val="left" w:pos="3600"/>
          <w:tab w:val="left" w:pos="4320"/>
          <w:tab w:val="left" w:pos="5040"/>
        </w:tabs>
        <w:rPr>
          <w:b/>
          <w:bCs/>
          <w:u w:val="single"/>
        </w:rPr>
      </w:pPr>
      <w:r>
        <w:rPr>
          <w:b/>
          <w:bCs/>
          <w:u w:val="single"/>
        </w:rPr>
        <w:t>State Expenditure Increases</w:t>
      </w:r>
    </w:p>
    <w:p w:rsidR="006141B7" w:rsidRPr="00AE18FE" w:rsidRDefault="006141B7" w:rsidP="002D7863">
      <w:pPr>
        <w:tabs>
          <w:tab w:val="left" w:pos="360"/>
          <w:tab w:val="left" w:pos="720"/>
          <w:tab w:val="left" w:pos="1440"/>
          <w:tab w:val="left" w:pos="2160"/>
          <w:tab w:val="left" w:pos="2880"/>
          <w:tab w:val="left" w:pos="3600"/>
          <w:tab w:val="left" w:pos="4320"/>
          <w:tab w:val="left" w:pos="5040"/>
        </w:tabs>
      </w:pPr>
    </w:p>
    <w:p w:rsidR="00EA7146" w:rsidRDefault="00255944" w:rsidP="002D7863">
      <w:pPr>
        <w:tabs>
          <w:tab w:val="left" w:pos="360"/>
          <w:tab w:val="left" w:pos="720"/>
          <w:tab w:val="left" w:pos="1440"/>
          <w:tab w:val="left" w:pos="2160"/>
          <w:tab w:val="left" w:pos="2880"/>
          <w:tab w:val="left" w:pos="3600"/>
          <w:tab w:val="left" w:pos="4320"/>
          <w:tab w:val="left" w:pos="5040"/>
        </w:tabs>
      </w:pPr>
      <w:bookmarkStart w:id="3" w:name="_Hlk66889892"/>
      <w:r>
        <w:tab/>
      </w:r>
      <w:r w:rsidR="00FF2B07">
        <w:t xml:space="preserve">The OLS concludes that the grant program established under this bill may result in increased </w:t>
      </w:r>
      <w:r w:rsidR="0017213F">
        <w:t>State expenditures to provide grants to participating districts under the bill</w:t>
      </w:r>
      <w:r w:rsidR="00FF2B07">
        <w:t xml:space="preserve">.  </w:t>
      </w:r>
      <w:bookmarkStart w:id="4" w:name="_Hlk66892943"/>
      <w:r w:rsidR="00B05EF4">
        <w:t xml:space="preserve">The bill does not contain an appropriation for the grant program. </w:t>
      </w:r>
      <w:bookmarkEnd w:id="4"/>
      <w:r w:rsidR="00B05EF4">
        <w:t xml:space="preserve"> </w:t>
      </w:r>
      <w:r w:rsidR="00FF2B07">
        <w:t xml:space="preserve">The </w:t>
      </w:r>
      <w:r w:rsidR="00DC7537">
        <w:t>OLS</w:t>
      </w:r>
      <w:r w:rsidR="00FF2B07">
        <w:t xml:space="preserve"> notes, however, that the grant program established under the bill is constructed in a substantially similar way</w:t>
      </w:r>
      <w:r w:rsidR="0017213F">
        <w:t xml:space="preserve"> to the Department of Community Affairs’ LEAP.</w:t>
      </w:r>
      <w:r w:rsidR="00305F42">
        <w:t xml:space="preserve">  Currently, the LEAP provides Challenge Grants, Implementation Grants, and County Coordinator </w:t>
      </w:r>
      <w:r w:rsidR="00305F42" w:rsidRPr="00AE7598">
        <w:t>Fellowships Grants to support various initiatives aimed at increasing shared services</w:t>
      </w:r>
      <w:r w:rsidR="00126BF8" w:rsidRPr="00AE7598">
        <w:t xml:space="preserve"> and </w:t>
      </w:r>
      <w:r w:rsidR="00305F42" w:rsidRPr="00AE7598">
        <w:t xml:space="preserve">consolidation.  In the 12-month FY 2021 period, the LEAP was appropriated a total of </w:t>
      </w:r>
      <w:r w:rsidR="00126BF8" w:rsidRPr="00AE7598">
        <w:t xml:space="preserve">$10 million </w:t>
      </w:r>
      <w:r w:rsidR="00305F42" w:rsidRPr="00AE7598">
        <w:t xml:space="preserve">through the Department of Community Affairs’ “Shared Services and School District Consolidation Study and Implementation Grants” line item. Relevant to this bill, </w:t>
      </w:r>
      <w:r w:rsidR="00EA7146" w:rsidRPr="00AE7598">
        <w:t xml:space="preserve">of the total $10 million appropriation, </w:t>
      </w:r>
      <w:r w:rsidR="00305F42" w:rsidRPr="00AE7598">
        <w:t xml:space="preserve">the LEAP’s Implementation Grants </w:t>
      </w:r>
      <w:r w:rsidR="00126BF8" w:rsidRPr="00AE7598">
        <w:t xml:space="preserve">provide $2 million </w:t>
      </w:r>
      <w:r w:rsidR="00EA7146" w:rsidRPr="00AE7598">
        <w:t xml:space="preserve">for costs associated with school </w:t>
      </w:r>
      <w:r w:rsidR="006141B7" w:rsidRPr="00AE7598">
        <w:t xml:space="preserve">district </w:t>
      </w:r>
      <w:r w:rsidR="00EA7146" w:rsidRPr="00AE7598">
        <w:t>consolidation studies.  The</w:t>
      </w:r>
      <w:r w:rsidR="00EA7146">
        <w:t xml:space="preserve"> Implementation Grants </w:t>
      </w:r>
      <w:r w:rsidR="00EA7146" w:rsidRPr="00EA7146">
        <w:t xml:space="preserve">provide for </w:t>
      </w:r>
      <w:r w:rsidR="00EA7146">
        <w:t xml:space="preserve">the </w:t>
      </w:r>
      <w:r w:rsidR="00EA7146" w:rsidRPr="00EA7146">
        <w:t xml:space="preserve">reimbursement of costs associated with school </w:t>
      </w:r>
      <w:r w:rsidR="006141B7">
        <w:t xml:space="preserve">district </w:t>
      </w:r>
      <w:r w:rsidR="00EA7146" w:rsidRPr="00EA7146">
        <w:t>consolidation and countywide school district studies that support the creation of regionalization plans.</w:t>
      </w:r>
      <w:r w:rsidR="008B625E">
        <w:t xml:space="preserve">  Publicly available evidence indicates that costs incurred by school districts to conduct </w:t>
      </w:r>
      <w:r w:rsidR="006141B7">
        <w:t xml:space="preserve">school district </w:t>
      </w:r>
      <w:r w:rsidR="008B625E">
        <w:t xml:space="preserve">regionalization studies </w:t>
      </w:r>
      <w:r w:rsidR="007C70B8">
        <w:t>range from as low as $20,000 to approximately $150,000 for regionalization efforts involving a high number of districts.</w:t>
      </w:r>
    </w:p>
    <w:p w:rsidR="00255944" w:rsidRDefault="00EA7146" w:rsidP="002D7863">
      <w:pPr>
        <w:tabs>
          <w:tab w:val="left" w:pos="360"/>
          <w:tab w:val="left" w:pos="720"/>
          <w:tab w:val="left" w:pos="1440"/>
          <w:tab w:val="left" w:pos="2160"/>
          <w:tab w:val="left" w:pos="2880"/>
          <w:tab w:val="left" w:pos="3600"/>
          <w:tab w:val="left" w:pos="4320"/>
          <w:tab w:val="left" w:pos="5040"/>
        </w:tabs>
      </w:pPr>
      <w:r>
        <w:tab/>
        <w:t>It is possible that the implementation and administration of the grant program established under the bill can be coordinated or enveloped within the LEAP.  The OLS notes that</w:t>
      </w:r>
      <w:r w:rsidR="00B05EF4">
        <w:t xml:space="preserve">, if this is the case, </w:t>
      </w:r>
      <w:r>
        <w:t>the implementation of the grant program may lead to increased administrative costs</w:t>
      </w:r>
      <w:r w:rsidR="00B05EF4">
        <w:t xml:space="preserve"> to the extent that such administrative costs are necessary to carry out the grant program in accordance with the provisions of the bill.</w:t>
      </w:r>
    </w:p>
    <w:p w:rsidR="00AE18FE" w:rsidRDefault="00AE18FE" w:rsidP="002D7863">
      <w:pPr>
        <w:tabs>
          <w:tab w:val="left" w:pos="360"/>
          <w:tab w:val="left" w:pos="720"/>
          <w:tab w:val="left" w:pos="1440"/>
          <w:tab w:val="left" w:pos="2160"/>
          <w:tab w:val="left" w:pos="2880"/>
          <w:tab w:val="left" w:pos="3600"/>
          <w:tab w:val="left" w:pos="4320"/>
          <w:tab w:val="left" w:pos="5040"/>
        </w:tabs>
      </w:pPr>
      <w:r>
        <w:tab/>
      </w:r>
      <w:r w:rsidRPr="00AE18FE">
        <w:t>The State would experience cost increases to the extent that the Department of Education is required to reimburse participating districts under the grant program for elections held to establish or enlarge a limited purpose or all purpose regional district.</w:t>
      </w:r>
      <w:r>
        <w:t xml:space="preserve">  These election expenses may vary depending </w:t>
      </w:r>
      <w:r w:rsidR="00511DA8">
        <w:t xml:space="preserve">on </w:t>
      </w:r>
      <w:r w:rsidR="008B625E">
        <w:t>several</w:t>
      </w:r>
      <w:r w:rsidR="00511DA8">
        <w:t xml:space="preserve"> factors in </w:t>
      </w:r>
      <w:r>
        <w:t>the participating districts</w:t>
      </w:r>
      <w:r w:rsidR="008B625E">
        <w:t>, including the size of the municipalities constituting the districts</w:t>
      </w:r>
      <w:r>
        <w:t>.</w:t>
      </w:r>
      <w:r w:rsidR="008B625E">
        <w:t xml:space="preserve">  </w:t>
      </w:r>
      <w:r w:rsidR="008B625E" w:rsidRPr="008B625E">
        <w:t xml:space="preserve">Other factors that influence election costs include the printing and transmitting of sample ballots, absentee ballots and ballots for voting machines; transporting election machines to polling stations; payments to election workers; and, where necessary, security for voting machines. </w:t>
      </w:r>
      <w:r w:rsidR="008B625E">
        <w:t xml:space="preserve"> </w:t>
      </w:r>
      <w:r>
        <w:t xml:space="preserve">  </w:t>
      </w:r>
      <w:r w:rsidRPr="00AE18FE">
        <w:t xml:space="preserve">  </w:t>
      </w:r>
    </w:p>
    <w:p w:rsidR="00E32931" w:rsidRDefault="00E32931" w:rsidP="002D7863">
      <w:pPr>
        <w:tabs>
          <w:tab w:val="left" w:pos="360"/>
          <w:tab w:val="left" w:pos="720"/>
          <w:tab w:val="left" w:pos="1440"/>
          <w:tab w:val="left" w:pos="2160"/>
          <w:tab w:val="left" w:pos="2880"/>
          <w:tab w:val="left" w:pos="3600"/>
          <w:tab w:val="left" w:pos="4320"/>
          <w:tab w:val="left" w:pos="5040"/>
        </w:tabs>
      </w:pPr>
    </w:p>
    <w:p w:rsidR="0094573B" w:rsidRDefault="0094573B" w:rsidP="002D7863">
      <w:pPr>
        <w:tabs>
          <w:tab w:val="left" w:pos="360"/>
          <w:tab w:val="left" w:pos="720"/>
          <w:tab w:val="left" w:pos="1440"/>
          <w:tab w:val="left" w:pos="2160"/>
          <w:tab w:val="left" w:pos="2880"/>
          <w:tab w:val="left" w:pos="3600"/>
          <w:tab w:val="left" w:pos="4320"/>
          <w:tab w:val="left" w:pos="5040"/>
        </w:tabs>
        <w:rPr>
          <w:b/>
          <w:bCs/>
          <w:u w:val="single"/>
        </w:rPr>
      </w:pPr>
      <w:r>
        <w:rPr>
          <w:b/>
          <w:bCs/>
          <w:u w:val="single"/>
        </w:rPr>
        <w:t>Local Impact</w:t>
      </w:r>
    </w:p>
    <w:p w:rsidR="006141B7" w:rsidRPr="0094573B" w:rsidRDefault="006141B7" w:rsidP="002D7863">
      <w:pPr>
        <w:tabs>
          <w:tab w:val="left" w:pos="360"/>
          <w:tab w:val="left" w:pos="720"/>
          <w:tab w:val="left" w:pos="1440"/>
          <w:tab w:val="left" w:pos="2160"/>
          <w:tab w:val="left" w:pos="2880"/>
          <w:tab w:val="left" w:pos="3600"/>
          <w:tab w:val="left" w:pos="4320"/>
          <w:tab w:val="left" w:pos="5040"/>
        </w:tabs>
      </w:pPr>
    </w:p>
    <w:p w:rsidR="008B625E" w:rsidRDefault="00E32931" w:rsidP="002D7863">
      <w:pPr>
        <w:tabs>
          <w:tab w:val="left" w:pos="360"/>
          <w:tab w:val="left" w:pos="720"/>
          <w:tab w:val="left" w:pos="1440"/>
          <w:tab w:val="left" w:pos="2160"/>
          <w:tab w:val="left" w:pos="2880"/>
          <w:tab w:val="left" w:pos="3600"/>
          <w:tab w:val="left" w:pos="4320"/>
          <w:tab w:val="left" w:pos="5040"/>
        </w:tabs>
      </w:pPr>
      <w:r>
        <w:tab/>
      </w:r>
      <w:r w:rsidR="008B625E" w:rsidRPr="00433C19">
        <w:t xml:space="preserve">The OLS notes that </w:t>
      </w:r>
      <w:r w:rsidR="00D620A9" w:rsidRPr="00433C19">
        <w:t xml:space="preserve">various provisions of the bill </w:t>
      </w:r>
      <w:r w:rsidR="00171454" w:rsidRPr="00433C19">
        <w:t xml:space="preserve">provide alternatives to current law concerning the creation of new regional school districts.  </w:t>
      </w:r>
      <w:r w:rsidR="00EB4F7B">
        <w:t xml:space="preserve">These alternatives would, over certain periods of time, spread out potential increases in costs to school districts or municipalities involved in a regionalization effort.  </w:t>
      </w:r>
      <w:r w:rsidR="00974AD6" w:rsidRPr="00433C19">
        <w:t>For example,</w:t>
      </w:r>
      <w:r w:rsidR="00171454" w:rsidRPr="00433C19">
        <w:t xml:space="preserve"> </w:t>
      </w:r>
      <w:r w:rsidR="00BF0DB4" w:rsidRPr="00433C19">
        <w:t>current law allows for three methods of cost apportionment when a regional distri</w:t>
      </w:r>
      <w:r w:rsidR="00DC7537">
        <w:t xml:space="preserve">ct is created or enlarged.  These </w:t>
      </w:r>
      <w:r w:rsidR="00BF0DB4" w:rsidRPr="00433C19">
        <w:t xml:space="preserve">allowable methods of cost apportionment may be based </w:t>
      </w:r>
      <w:r w:rsidR="00EF304E" w:rsidRPr="00433C19">
        <w:t>on</w:t>
      </w:r>
      <w:r w:rsidR="00BF0DB4" w:rsidRPr="00433C19">
        <w:t xml:space="preserve"> equalized property valuation, enrollment, or a combination of property valuation and enrollment. T</w:t>
      </w:r>
      <w:r w:rsidR="00171454" w:rsidRPr="00433C19">
        <w:t>he bill provides</w:t>
      </w:r>
      <w:r w:rsidR="00BF0DB4" w:rsidRPr="00433C19">
        <w:t xml:space="preserve"> that the Commissioner of Education may provide for a 10-year phase-in of the cost apportionment method</w:t>
      </w:r>
      <w:r w:rsidR="00171454" w:rsidRPr="00433C19">
        <w:t xml:space="preserve"> </w:t>
      </w:r>
      <w:r w:rsidR="00BF0DB4" w:rsidRPr="00433C19">
        <w:t xml:space="preserve">or another transitional methodology not to exceed 10 years.  </w:t>
      </w:r>
      <w:r w:rsidR="00974AD6" w:rsidRPr="00433C19">
        <w:t xml:space="preserve"> </w:t>
      </w:r>
      <w:r w:rsidR="00C87888" w:rsidRPr="00433C19">
        <w:t>In addition, under current law, the salary guide and terms and conditions of employment in a new school district is required to be that of the constituent district with the largest number of teaching staff members prior to the creation of the new regional district.</w:t>
      </w:r>
      <w:r w:rsidR="00433C19" w:rsidRPr="00433C19">
        <w:t xml:space="preserve">  It has been noted that the largest constituent district tends to be the highest paying school district.  Under this bill, a regional district that is formed following the approval of a grant application would generally be permitted </w:t>
      </w:r>
      <w:r w:rsidR="00433C19" w:rsidRPr="00433C19">
        <w:lastRenderedPageBreak/>
        <w:t xml:space="preserve">to apply the salary guide and terms of employment of the largest constituent district in full </w:t>
      </w:r>
      <w:r w:rsidR="00DC7537">
        <w:t>over a period of</w:t>
      </w:r>
      <w:r w:rsidR="00433C19" w:rsidRPr="00433C19">
        <w:t xml:space="preserve"> three years following the creation of the new district</w:t>
      </w:r>
      <w:r w:rsidR="00433C19">
        <w:t xml:space="preserve"> or until a successor agreement is negotiated</w:t>
      </w:r>
      <w:r w:rsidR="00433C19" w:rsidRPr="00433C19">
        <w:t>.</w:t>
      </w:r>
      <w:r w:rsidR="00433C19">
        <w:t xml:space="preserve">     </w:t>
      </w:r>
    </w:p>
    <w:p w:rsidR="00E32931" w:rsidRDefault="008B625E" w:rsidP="002D7863">
      <w:pPr>
        <w:tabs>
          <w:tab w:val="left" w:pos="360"/>
          <w:tab w:val="left" w:pos="720"/>
          <w:tab w:val="left" w:pos="1440"/>
          <w:tab w:val="left" w:pos="2160"/>
          <w:tab w:val="left" w:pos="2880"/>
          <w:tab w:val="left" w:pos="3600"/>
          <w:tab w:val="left" w:pos="4320"/>
          <w:tab w:val="left" w:pos="5040"/>
        </w:tabs>
      </w:pPr>
      <w:r>
        <w:tab/>
      </w:r>
      <w:r w:rsidR="00E32931">
        <w:t xml:space="preserve">The OLS notes that </w:t>
      </w:r>
      <w:bookmarkStart w:id="5" w:name="_Hlk66954900"/>
      <w:r w:rsidR="00E32931">
        <w:t xml:space="preserve">participating school districts under </w:t>
      </w:r>
      <w:r w:rsidR="00CC1D26">
        <w:t>grant</w:t>
      </w:r>
      <w:r w:rsidR="00E32931">
        <w:t xml:space="preserve"> application</w:t>
      </w:r>
      <w:r w:rsidR="00CC1D26">
        <w:t>s</w:t>
      </w:r>
      <w:r w:rsidR="00E32931">
        <w:t xml:space="preserve"> that </w:t>
      </w:r>
      <w:r w:rsidR="00CC1D26">
        <w:t xml:space="preserve">are </w:t>
      </w:r>
      <w:r w:rsidR="00E32931">
        <w:t xml:space="preserve">approved or preliminarily approved and </w:t>
      </w:r>
      <w:r w:rsidR="00CC1D26">
        <w:t>have</w:t>
      </w:r>
      <w:r w:rsidR="00E32931">
        <w:t xml:space="preserve"> State aid differential</w:t>
      </w:r>
      <w:r w:rsidR="00CC1D26">
        <w:t>s</w:t>
      </w:r>
      <w:r w:rsidR="00E32931">
        <w:t xml:space="preserve"> that </w:t>
      </w:r>
      <w:r w:rsidR="00CC1D26">
        <w:t xml:space="preserve">are </w:t>
      </w:r>
      <w:r w:rsidR="00E32931">
        <w:t>positive</w:t>
      </w:r>
      <w:r w:rsidR="00CC1D26">
        <w:t xml:space="preserve"> would receive more State school aid than they otherwise would have received </w:t>
      </w:r>
      <w:r w:rsidR="0094573B">
        <w:t>pursuant to</w:t>
      </w:r>
      <w:r w:rsidR="00CC1D26">
        <w:t xml:space="preserve"> the provisions of S-2</w:t>
      </w:r>
      <w:bookmarkEnd w:id="5"/>
      <w:r w:rsidR="00CC1D26">
        <w:t>.</w:t>
      </w:r>
      <w:r w:rsidR="0094573B">
        <w:t xml:space="preserve">  </w:t>
      </w:r>
      <w:r w:rsidR="009F6D27">
        <w:t>D</w:t>
      </w:r>
      <w:r w:rsidR="0094573B">
        <w:t xml:space="preserve">istricts </w:t>
      </w:r>
      <w:r w:rsidR="009F6D27">
        <w:t xml:space="preserve">with positive State aid differentials </w:t>
      </w:r>
      <w:r w:rsidR="0094573B">
        <w:t xml:space="preserve">would still be subject to State aid reductions due to their “overfunded” status, but they would experience the reductions under a different, less accelerated schedule than what is provided under S-2.  Given that the OLS does not know </w:t>
      </w:r>
      <w:r w:rsidR="008000C2">
        <w:t>which</w:t>
      </w:r>
      <w:r w:rsidR="0094573B">
        <w:t xml:space="preserve"> districts may receive approval or preliminary approval under the grant program, it cannot predict the impact that the different State aid reduction schedule established under this bill would have on participating districts.</w:t>
      </w:r>
      <w:r w:rsidR="005438A5">
        <w:t xml:space="preserve">  In addition, </w:t>
      </w:r>
      <w:r w:rsidR="00D620A9">
        <w:t xml:space="preserve">under the bill, </w:t>
      </w:r>
      <w:r w:rsidR="005438A5">
        <w:t>regional school districts created following the</w:t>
      </w:r>
      <w:r w:rsidR="00D620A9">
        <w:t xml:space="preserve"> approval of a grant application would receive the greater of </w:t>
      </w:r>
      <w:r w:rsidR="00D620A9" w:rsidRPr="00D620A9">
        <w:t>the amount of State school aid that the newly created regional school district would receive as a regional school district or</w:t>
      </w:r>
      <w:r w:rsidR="00D620A9">
        <w:t xml:space="preserve"> </w:t>
      </w:r>
      <w:r w:rsidR="00D620A9" w:rsidRPr="00D620A9">
        <w:t xml:space="preserve">the sum of the amount of State school aid received by each school district constituting the newly created regional school district prior to the creation of </w:t>
      </w:r>
      <w:r w:rsidR="00D620A9">
        <w:t>the</w:t>
      </w:r>
      <w:r w:rsidR="00D620A9" w:rsidRPr="00D620A9">
        <w:t xml:space="preserve"> regional school district.</w:t>
      </w:r>
      <w:r w:rsidR="005438A5">
        <w:t xml:space="preserve"> </w:t>
      </w:r>
    </w:p>
    <w:bookmarkEnd w:id="3"/>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7199A"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C0152" w:rsidP="00EF17BC">
            <w:pPr>
              <w:pStyle w:val="10pointItalics"/>
            </w:pPr>
            <w:bookmarkStart w:id="6" w:name="UserFullName"/>
            <w:bookmarkEnd w:id="6"/>
            <w:r>
              <w:t>Christopher</w:t>
            </w:r>
            <w:r w:rsidR="0037199A">
              <w:t xml:space="preserve"> Myles</w:t>
            </w:r>
          </w:p>
          <w:p w:rsidR="00EF17BC" w:rsidRDefault="0037199A" w:rsidP="0037199A">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527D1" w:rsidRDefault="000527D1" w:rsidP="00EF17BC">
      <w:pPr>
        <w:spacing w:line="287" w:lineRule="atLeast"/>
      </w:pPr>
    </w:p>
    <w:p w:rsidR="00EF17BC" w:rsidRDefault="001121B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121B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527D1">
      <w:headerReference w:type="default" r:id="rId7"/>
      <w:footerReference w:type="first" r:id="rId8"/>
      <w:pgSz w:w="12240" w:h="20160" w:code="5"/>
      <w:pgMar w:top="1440" w:right="1440" w:bottom="1440" w:left="1440" w:header="1440" w:footer="4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CE97D" w16cex:dateUtc="2021-03-18T00:47:00Z"/>
  <w16cex:commentExtensible w16cex:durableId="23FCE55D" w16cex:dateUtc="2021-03-18T00:30:00Z"/>
  <w16cex:commentExtensible w16cex:durableId="23FCE546" w16cex:dateUtc="2021-03-18T00:29:00Z"/>
  <w16cex:commentExtensible w16cex:durableId="23FD8825" w16cex:dateUtc="2021-03-18T12:04:00Z"/>
  <w16cex:commentExtensible w16cex:durableId="23FD884A" w16cex:dateUtc="2021-03-18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CC2683" w16cid:durableId="23FCE97D"/>
  <w16cid:commentId w16cid:paraId="3F1D4CC8" w16cid:durableId="23FCE55D"/>
  <w16cid:commentId w16cid:paraId="637B8E6B" w16cid:durableId="23FCE546"/>
  <w16cid:commentId w16cid:paraId="1EAEABD0" w16cid:durableId="23FD8825"/>
  <w16cid:commentId w16cid:paraId="4137DA49" w16cid:durableId="23FD88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50A" w:rsidRDefault="00C9650A">
      <w:r>
        <w:separator/>
      </w:r>
    </w:p>
  </w:endnote>
  <w:endnote w:type="continuationSeparator" w:id="0">
    <w:p w:rsidR="00C9650A" w:rsidRDefault="00C9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9C2B75">
          <w:pPr>
            <w:pStyle w:val="Footer"/>
          </w:pPr>
          <w:r>
            <w:rPr>
              <w:noProof/>
              <w:sz w:val="20"/>
              <w:szCs w:val="20"/>
            </w:rPr>
            <w:object w:dxaOrig="1440" w:dyaOrig="1440" w14:anchorId="2901A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9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50A" w:rsidRDefault="00C9650A">
      <w:r>
        <w:separator/>
      </w:r>
    </w:p>
  </w:footnote>
  <w:footnote w:type="continuationSeparator" w:id="0">
    <w:p w:rsidR="00C9650A" w:rsidRDefault="00C96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1BE" w:rsidRDefault="001121BE" w:rsidP="001121BE">
    <w:pPr>
      <w:pStyle w:val="Header"/>
      <w:jc w:val="center"/>
    </w:pPr>
    <w:r>
      <w:t>F</w:t>
    </w:r>
    <w:r w:rsidR="000527D1">
      <w:t>E to S</w:t>
    </w:r>
    <w:r>
      <w:t xml:space="preserve">3488 </w:t>
    </w:r>
  </w:p>
  <w:p w:rsidR="001121BE" w:rsidRDefault="001121BE" w:rsidP="001121BE">
    <w:pPr>
      <w:pStyle w:val="Header"/>
      <w:jc w:val="center"/>
    </w:pPr>
    <w:r>
      <w:fldChar w:fldCharType="begin"/>
    </w:r>
    <w:r>
      <w:instrText xml:space="preserve"> PAGE  \* MERGEFORMAT </w:instrText>
    </w:r>
    <w:r>
      <w:fldChar w:fldCharType="separate"/>
    </w:r>
    <w:r w:rsidR="009C2B75">
      <w:rPr>
        <w:noProof/>
      </w:rPr>
      <w:t>4</w:t>
    </w:r>
    <w:r>
      <w:fldChar w:fldCharType="end"/>
    </w:r>
  </w:p>
  <w:p w:rsidR="001121BE" w:rsidRDefault="001121BE" w:rsidP="001121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BE"/>
    <w:rsid w:val="00011EDD"/>
    <w:rsid w:val="00013973"/>
    <w:rsid w:val="000333DF"/>
    <w:rsid w:val="00036860"/>
    <w:rsid w:val="00042B0B"/>
    <w:rsid w:val="000527D1"/>
    <w:rsid w:val="000629F9"/>
    <w:rsid w:val="000701B0"/>
    <w:rsid w:val="00070F62"/>
    <w:rsid w:val="00073D24"/>
    <w:rsid w:val="000820F8"/>
    <w:rsid w:val="0008691D"/>
    <w:rsid w:val="00095290"/>
    <w:rsid w:val="000A0DBB"/>
    <w:rsid w:val="000A16EC"/>
    <w:rsid w:val="000B1CCB"/>
    <w:rsid w:val="000C074D"/>
    <w:rsid w:val="000C50EA"/>
    <w:rsid w:val="000E08DD"/>
    <w:rsid w:val="000E17DB"/>
    <w:rsid w:val="000F0A12"/>
    <w:rsid w:val="000F231D"/>
    <w:rsid w:val="000F278B"/>
    <w:rsid w:val="000F2B57"/>
    <w:rsid w:val="001106B5"/>
    <w:rsid w:val="001121BE"/>
    <w:rsid w:val="00114591"/>
    <w:rsid w:val="00115411"/>
    <w:rsid w:val="001223E7"/>
    <w:rsid w:val="00125D26"/>
    <w:rsid w:val="00126BF8"/>
    <w:rsid w:val="00142AE8"/>
    <w:rsid w:val="00145CE4"/>
    <w:rsid w:val="00157AED"/>
    <w:rsid w:val="00171454"/>
    <w:rsid w:val="0017213F"/>
    <w:rsid w:val="00172CF5"/>
    <w:rsid w:val="001907A1"/>
    <w:rsid w:val="00193C26"/>
    <w:rsid w:val="00194789"/>
    <w:rsid w:val="00197240"/>
    <w:rsid w:val="001A0930"/>
    <w:rsid w:val="001B1D4B"/>
    <w:rsid w:val="001B2BA9"/>
    <w:rsid w:val="001D0C90"/>
    <w:rsid w:val="001D3FD4"/>
    <w:rsid w:val="001E7BCD"/>
    <w:rsid w:val="001F4F8B"/>
    <w:rsid w:val="00201322"/>
    <w:rsid w:val="00203C53"/>
    <w:rsid w:val="002051AB"/>
    <w:rsid w:val="00210E60"/>
    <w:rsid w:val="002116FF"/>
    <w:rsid w:val="00212908"/>
    <w:rsid w:val="00213CFF"/>
    <w:rsid w:val="00220166"/>
    <w:rsid w:val="00231207"/>
    <w:rsid w:val="00234802"/>
    <w:rsid w:val="00236B87"/>
    <w:rsid w:val="00241AAD"/>
    <w:rsid w:val="002427E6"/>
    <w:rsid w:val="002451F9"/>
    <w:rsid w:val="002504D9"/>
    <w:rsid w:val="002518C8"/>
    <w:rsid w:val="00255944"/>
    <w:rsid w:val="00261FC7"/>
    <w:rsid w:val="00275600"/>
    <w:rsid w:val="00290E57"/>
    <w:rsid w:val="0029229D"/>
    <w:rsid w:val="002977FC"/>
    <w:rsid w:val="002A15C4"/>
    <w:rsid w:val="002A2F18"/>
    <w:rsid w:val="002A5C0C"/>
    <w:rsid w:val="002C64E9"/>
    <w:rsid w:val="002D1E7C"/>
    <w:rsid w:val="002D4307"/>
    <w:rsid w:val="002D7381"/>
    <w:rsid w:val="002D7863"/>
    <w:rsid w:val="002E3A30"/>
    <w:rsid w:val="002F5E01"/>
    <w:rsid w:val="00305F42"/>
    <w:rsid w:val="00326E3B"/>
    <w:rsid w:val="003321A7"/>
    <w:rsid w:val="00335BC0"/>
    <w:rsid w:val="003376CB"/>
    <w:rsid w:val="00353325"/>
    <w:rsid w:val="0035698A"/>
    <w:rsid w:val="00362F0A"/>
    <w:rsid w:val="003646BC"/>
    <w:rsid w:val="00366943"/>
    <w:rsid w:val="00370174"/>
    <w:rsid w:val="0037199A"/>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3C1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DA8"/>
    <w:rsid w:val="0051514A"/>
    <w:rsid w:val="00515AC5"/>
    <w:rsid w:val="00520DC2"/>
    <w:rsid w:val="00536F40"/>
    <w:rsid w:val="005438A5"/>
    <w:rsid w:val="005470F3"/>
    <w:rsid w:val="00570997"/>
    <w:rsid w:val="00577AA8"/>
    <w:rsid w:val="005850CE"/>
    <w:rsid w:val="005A6D23"/>
    <w:rsid w:val="005C1947"/>
    <w:rsid w:val="005C1E9D"/>
    <w:rsid w:val="005E03E7"/>
    <w:rsid w:val="005E75AB"/>
    <w:rsid w:val="00601F73"/>
    <w:rsid w:val="006141B7"/>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795C"/>
    <w:rsid w:val="00722AEF"/>
    <w:rsid w:val="00737A6C"/>
    <w:rsid w:val="00743F01"/>
    <w:rsid w:val="00744AE4"/>
    <w:rsid w:val="00763D60"/>
    <w:rsid w:val="007833B1"/>
    <w:rsid w:val="007920AC"/>
    <w:rsid w:val="007A0F7E"/>
    <w:rsid w:val="007A42C5"/>
    <w:rsid w:val="007A65A1"/>
    <w:rsid w:val="007B1FCF"/>
    <w:rsid w:val="007C4620"/>
    <w:rsid w:val="007C70B8"/>
    <w:rsid w:val="007E337B"/>
    <w:rsid w:val="007E5EB3"/>
    <w:rsid w:val="008000C2"/>
    <w:rsid w:val="00804E41"/>
    <w:rsid w:val="00811BC0"/>
    <w:rsid w:val="00812A91"/>
    <w:rsid w:val="00812F01"/>
    <w:rsid w:val="008231E8"/>
    <w:rsid w:val="008266B7"/>
    <w:rsid w:val="00854B89"/>
    <w:rsid w:val="00855555"/>
    <w:rsid w:val="00877C60"/>
    <w:rsid w:val="00881BED"/>
    <w:rsid w:val="00881EF3"/>
    <w:rsid w:val="00882171"/>
    <w:rsid w:val="00883E7C"/>
    <w:rsid w:val="00886261"/>
    <w:rsid w:val="00894971"/>
    <w:rsid w:val="008B625E"/>
    <w:rsid w:val="008C0341"/>
    <w:rsid w:val="008D5731"/>
    <w:rsid w:val="008E1349"/>
    <w:rsid w:val="0091609C"/>
    <w:rsid w:val="00937A78"/>
    <w:rsid w:val="0094573B"/>
    <w:rsid w:val="00947B1E"/>
    <w:rsid w:val="00953C08"/>
    <w:rsid w:val="00973C29"/>
    <w:rsid w:val="00974AD6"/>
    <w:rsid w:val="00990671"/>
    <w:rsid w:val="009B14F4"/>
    <w:rsid w:val="009B1B0D"/>
    <w:rsid w:val="009B1C3D"/>
    <w:rsid w:val="009B32DD"/>
    <w:rsid w:val="009B6641"/>
    <w:rsid w:val="009B7432"/>
    <w:rsid w:val="009C005A"/>
    <w:rsid w:val="009C2B75"/>
    <w:rsid w:val="009D4BC2"/>
    <w:rsid w:val="009D5E5F"/>
    <w:rsid w:val="009D62B4"/>
    <w:rsid w:val="009E1448"/>
    <w:rsid w:val="009E3E41"/>
    <w:rsid w:val="009F6D27"/>
    <w:rsid w:val="00A05A06"/>
    <w:rsid w:val="00A164F2"/>
    <w:rsid w:val="00A220D9"/>
    <w:rsid w:val="00A26FCF"/>
    <w:rsid w:val="00A31FA5"/>
    <w:rsid w:val="00A34F8C"/>
    <w:rsid w:val="00A359DA"/>
    <w:rsid w:val="00A37886"/>
    <w:rsid w:val="00A63176"/>
    <w:rsid w:val="00A70D0C"/>
    <w:rsid w:val="00A9794C"/>
    <w:rsid w:val="00AA6D4C"/>
    <w:rsid w:val="00AB0440"/>
    <w:rsid w:val="00AC3FC5"/>
    <w:rsid w:val="00AC435E"/>
    <w:rsid w:val="00AD340B"/>
    <w:rsid w:val="00AE18FE"/>
    <w:rsid w:val="00AE3966"/>
    <w:rsid w:val="00AE7598"/>
    <w:rsid w:val="00AF11C6"/>
    <w:rsid w:val="00B002D1"/>
    <w:rsid w:val="00B057F1"/>
    <w:rsid w:val="00B05EF4"/>
    <w:rsid w:val="00B143A9"/>
    <w:rsid w:val="00B4569E"/>
    <w:rsid w:val="00B45879"/>
    <w:rsid w:val="00B551EB"/>
    <w:rsid w:val="00B55F3D"/>
    <w:rsid w:val="00B84AC8"/>
    <w:rsid w:val="00B90F8C"/>
    <w:rsid w:val="00B91C0B"/>
    <w:rsid w:val="00B97E24"/>
    <w:rsid w:val="00BA0BE6"/>
    <w:rsid w:val="00BA2122"/>
    <w:rsid w:val="00BA2F3A"/>
    <w:rsid w:val="00BF0DB4"/>
    <w:rsid w:val="00BF47F9"/>
    <w:rsid w:val="00C07688"/>
    <w:rsid w:val="00C260AB"/>
    <w:rsid w:val="00C32933"/>
    <w:rsid w:val="00C3314D"/>
    <w:rsid w:val="00C75246"/>
    <w:rsid w:val="00C80B0B"/>
    <w:rsid w:val="00C87888"/>
    <w:rsid w:val="00C91EDF"/>
    <w:rsid w:val="00C9650A"/>
    <w:rsid w:val="00C97447"/>
    <w:rsid w:val="00CC1D26"/>
    <w:rsid w:val="00CC6622"/>
    <w:rsid w:val="00D20F5D"/>
    <w:rsid w:val="00D25615"/>
    <w:rsid w:val="00D303B0"/>
    <w:rsid w:val="00D376ED"/>
    <w:rsid w:val="00D40E4F"/>
    <w:rsid w:val="00D620A9"/>
    <w:rsid w:val="00D638D0"/>
    <w:rsid w:val="00D67A0A"/>
    <w:rsid w:val="00D734B9"/>
    <w:rsid w:val="00D762A6"/>
    <w:rsid w:val="00D762BF"/>
    <w:rsid w:val="00D84564"/>
    <w:rsid w:val="00D958CF"/>
    <w:rsid w:val="00D968A7"/>
    <w:rsid w:val="00DC2149"/>
    <w:rsid w:val="00DC7537"/>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931"/>
    <w:rsid w:val="00E32D2F"/>
    <w:rsid w:val="00E51E95"/>
    <w:rsid w:val="00E5461B"/>
    <w:rsid w:val="00E708C9"/>
    <w:rsid w:val="00E74E35"/>
    <w:rsid w:val="00E75B93"/>
    <w:rsid w:val="00E86D2A"/>
    <w:rsid w:val="00E90B3B"/>
    <w:rsid w:val="00E9123C"/>
    <w:rsid w:val="00E95800"/>
    <w:rsid w:val="00EA7146"/>
    <w:rsid w:val="00EB1C90"/>
    <w:rsid w:val="00EB4F7B"/>
    <w:rsid w:val="00EC0152"/>
    <w:rsid w:val="00EC1EF8"/>
    <w:rsid w:val="00EC2547"/>
    <w:rsid w:val="00EC4079"/>
    <w:rsid w:val="00EE7D05"/>
    <w:rsid w:val="00EF17BC"/>
    <w:rsid w:val="00EF304E"/>
    <w:rsid w:val="00EF3B9C"/>
    <w:rsid w:val="00F04CAD"/>
    <w:rsid w:val="00F11982"/>
    <w:rsid w:val="00F23640"/>
    <w:rsid w:val="00F2634D"/>
    <w:rsid w:val="00F332CE"/>
    <w:rsid w:val="00F35009"/>
    <w:rsid w:val="00F4083E"/>
    <w:rsid w:val="00F45BA7"/>
    <w:rsid w:val="00F51DD4"/>
    <w:rsid w:val="00F64D56"/>
    <w:rsid w:val="00F73621"/>
    <w:rsid w:val="00F74C3D"/>
    <w:rsid w:val="00F82B11"/>
    <w:rsid w:val="00F873F0"/>
    <w:rsid w:val="00FA6D2B"/>
    <w:rsid w:val="00FB15DB"/>
    <w:rsid w:val="00FC7DA9"/>
    <w:rsid w:val="00FD2F99"/>
    <w:rsid w:val="00FE5C5C"/>
    <w:rsid w:val="00FE76BC"/>
    <w:rsid w:val="00FF2B07"/>
    <w:rsid w:val="00FF391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D0481D6-70F3-42E2-997B-7EA1EE15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semiHidden/>
    <w:unhideWhenUsed/>
    <w:rsid w:val="00EA7146"/>
  </w:style>
  <w:style w:type="character" w:styleId="CommentReference">
    <w:name w:val="annotation reference"/>
    <w:basedOn w:val="DefaultParagraphFont"/>
    <w:semiHidden/>
    <w:unhideWhenUsed/>
    <w:rsid w:val="007C70B8"/>
    <w:rPr>
      <w:sz w:val="16"/>
      <w:szCs w:val="16"/>
    </w:rPr>
  </w:style>
  <w:style w:type="paragraph" w:styleId="CommentText">
    <w:name w:val="annotation text"/>
    <w:basedOn w:val="Normal"/>
    <w:link w:val="CommentTextChar"/>
    <w:semiHidden/>
    <w:unhideWhenUsed/>
    <w:rsid w:val="007C70B8"/>
    <w:pPr>
      <w:spacing w:line="240" w:lineRule="auto"/>
    </w:pPr>
    <w:rPr>
      <w:sz w:val="20"/>
      <w:szCs w:val="20"/>
    </w:rPr>
  </w:style>
  <w:style w:type="character" w:customStyle="1" w:styleId="CommentTextChar">
    <w:name w:val="Comment Text Char"/>
    <w:basedOn w:val="DefaultParagraphFont"/>
    <w:link w:val="CommentText"/>
    <w:semiHidden/>
    <w:rsid w:val="007C70B8"/>
  </w:style>
  <w:style w:type="paragraph" w:styleId="CommentSubject">
    <w:name w:val="annotation subject"/>
    <w:basedOn w:val="CommentText"/>
    <w:next w:val="CommentText"/>
    <w:link w:val="CommentSubjectChar"/>
    <w:semiHidden/>
    <w:unhideWhenUsed/>
    <w:rsid w:val="007C70B8"/>
    <w:rPr>
      <w:b/>
      <w:bCs/>
    </w:rPr>
  </w:style>
  <w:style w:type="character" w:customStyle="1" w:styleId="CommentSubjectChar">
    <w:name w:val="Comment Subject Char"/>
    <w:basedOn w:val="CommentTextChar"/>
    <w:link w:val="CommentSubject"/>
    <w:semiHidden/>
    <w:rsid w:val="007C70B8"/>
    <w:rPr>
      <w:b/>
      <w:bCs/>
    </w:rPr>
  </w:style>
  <w:style w:type="character" w:styleId="Hyperlink">
    <w:name w:val="Hyperlink"/>
    <w:basedOn w:val="DefaultParagraphFont"/>
    <w:unhideWhenUsed/>
    <w:rsid w:val="007C70B8"/>
    <w:rPr>
      <w:color w:val="0000FF" w:themeColor="hyperlink"/>
      <w:u w:val="single"/>
    </w:rPr>
  </w:style>
  <w:style w:type="character" w:customStyle="1" w:styleId="UnresolvedMention">
    <w:name w:val="Unresolved Mention"/>
    <w:basedOn w:val="DefaultParagraphFont"/>
    <w:uiPriority w:val="99"/>
    <w:semiHidden/>
    <w:unhideWhenUsed/>
    <w:rsid w:val="007C70B8"/>
    <w:rPr>
      <w:color w:val="605E5C"/>
      <w:shd w:val="clear" w:color="auto" w:fill="E1DFDD"/>
    </w:rPr>
  </w:style>
  <w:style w:type="paragraph" w:styleId="BalloonText">
    <w:name w:val="Balloon Text"/>
    <w:basedOn w:val="Normal"/>
    <w:link w:val="BalloonTextChar"/>
    <w:semiHidden/>
    <w:unhideWhenUsed/>
    <w:rsid w:val="00812A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2A91"/>
    <w:rPr>
      <w:rFonts w:ascii="Segoe UI" w:hAnsi="Segoe UI" w:cs="Segoe UI"/>
      <w:sz w:val="18"/>
      <w:szCs w:val="18"/>
    </w:rPr>
  </w:style>
  <w:style w:type="paragraph" w:styleId="ListParagraph">
    <w:name w:val="List Paragraph"/>
    <w:basedOn w:val="Normal"/>
    <w:uiPriority w:val="34"/>
    <w:qFormat/>
    <w:rsid w:val="00052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63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1674</Words>
  <Characters>9589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S3488  FISCAL ESTIMATE</vt:lpstr>
    </vt:vector>
  </TitlesOfParts>
  <Manager>Myles, Christopher; R225</Manager>
  <Company>Office of Legislative Services</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FISCAL ESTIMATE</dc:title>
  <dc:creator>Senator SWEENEY, Sentor GOPAL</dc:creator>
  <cp:keywords>S3488|4|ER |302|252|315|!|0|</cp:keywords>
  <dc:description>Sponsor 3/19 BPU 3/24</dc:description>
  <cp:lastModifiedBy>Siracusa, Nicole</cp:lastModifiedBy>
  <cp:revision>2</cp:revision>
  <dcterms:created xsi:type="dcterms:W3CDTF">2021-03-24T16:25:00Z</dcterms:created>
  <dcterms:modified xsi:type="dcterms:W3CDTF">2021-03-24T16:25:00Z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