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0F0" w:rsidRDefault="002910F0" w:rsidP="002910F0">
      <w:pPr>
        <w:pStyle w:val="bpuBill"/>
      </w:pPr>
      <w:bookmarkStart w:id="0" w:name="bpuFrontPg"/>
      <w:bookmarkEnd w:id="0"/>
      <w:r>
        <w:t xml:space="preserve">SENATE, No. 3502 </w:t>
      </w:r>
    </w:p>
    <w:p w:rsidR="002910F0" w:rsidRPr="009D38FF" w:rsidRDefault="002910F0" w:rsidP="002910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2500" r:id="rId7"/>
        </w:object>
      </w:r>
    </w:p>
    <w:p w:rsidR="002910F0" w:rsidRDefault="002910F0" w:rsidP="002910F0">
      <w:pPr>
        <w:pStyle w:val="bpuState"/>
      </w:pPr>
      <w:r>
        <w:t>STATE OF NEW JERSEY</w:t>
      </w:r>
    </w:p>
    <w:p w:rsidR="002910F0" w:rsidRDefault="002910F0" w:rsidP="002910F0">
      <w:pPr>
        <w:pStyle w:val="bpuLegislature"/>
      </w:pPr>
      <w:r>
        <w:t>219th LEGISLATURE</w:t>
      </w:r>
    </w:p>
    <w:p w:rsidR="002910F0" w:rsidRDefault="002910F0" w:rsidP="002910F0">
      <w:pPr>
        <w:pStyle w:val="bpuWpGraphic"/>
      </w:pPr>
      <w:r>
        <w:object w:dxaOrig="8985" w:dyaOrig="255">
          <v:shape id="_x0000_i1026" type="#_x0000_t75" style="width:6in;height:12pt" o:ole="">
            <v:imagedata r:id="rId6" o:title=""/>
          </v:shape>
          <o:OLEObject Type="Embed" ProgID="WPWin6.1" ShapeID="_x0000_i1026" DrawAspect="Content" ObjectID="_1678002501" r:id="rId8"/>
        </w:object>
      </w:r>
      <w:r>
        <w:t xml:space="preserve">  </w:t>
      </w:r>
    </w:p>
    <w:p w:rsidR="002910F0" w:rsidRDefault="002910F0" w:rsidP="002910F0">
      <w:pPr>
        <w:pStyle w:val="bpuIntro"/>
      </w:pPr>
      <w:r>
        <w:t>INTRODUCED MARCH 9, 2021</w:t>
      </w:r>
    </w:p>
    <w:p w:rsidR="002910F0" w:rsidRDefault="002910F0" w:rsidP="002910F0">
      <w:pPr>
        <w:pStyle w:val="bpuIntro"/>
      </w:pPr>
    </w:p>
    <w:p w:rsidR="002910F0" w:rsidRDefault="002910F0" w:rsidP="002910F0">
      <w:pPr>
        <w:pStyle w:val="bpuIntro"/>
        <w:sectPr w:rsidR="002910F0" w:rsidSect="006468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10F0" w:rsidRDefault="002910F0" w:rsidP="002910F0">
      <w:pPr>
        <w:pStyle w:val="bpuIntro"/>
      </w:pPr>
    </w:p>
    <w:p w:rsidR="002910F0" w:rsidRDefault="002910F0" w:rsidP="002910F0">
      <w:pPr>
        <w:pStyle w:val="bpuSponsor"/>
      </w:pPr>
      <w:r>
        <w:t>Sponsored by:</w:t>
      </w:r>
    </w:p>
    <w:p w:rsidR="002910F0" w:rsidRDefault="002910F0" w:rsidP="002910F0">
      <w:pPr>
        <w:pStyle w:val="bpuSponsor"/>
      </w:pPr>
      <w:r>
        <w:t>Senator  DAWN MARIE ADDIEGO</w:t>
      </w:r>
    </w:p>
    <w:p w:rsidR="002910F0" w:rsidRDefault="002910F0" w:rsidP="002910F0">
      <w:pPr>
        <w:pStyle w:val="bpuSponsor"/>
      </w:pPr>
      <w:r>
        <w:t>District 8 (Atlantic, Burlington and Camden)</w:t>
      </w:r>
    </w:p>
    <w:p w:rsidR="002910F0" w:rsidRDefault="00646844" w:rsidP="00646844">
      <w:pPr>
        <w:pStyle w:val="bpuSponsor"/>
      </w:pPr>
      <w:r>
        <w:t>Senator  TROY SINGLETON</w:t>
      </w:r>
    </w:p>
    <w:p w:rsidR="00646844" w:rsidRDefault="00646844" w:rsidP="00646844">
      <w:pPr>
        <w:pStyle w:val="bpuSponsor"/>
      </w:pPr>
      <w:r>
        <w:t>District 7 (Burlington)</w:t>
      </w:r>
    </w:p>
    <w:p w:rsidR="00646844" w:rsidRPr="00646844" w:rsidRDefault="00646844" w:rsidP="00646844">
      <w:pPr>
        <w:pStyle w:val="bpuSponsor"/>
      </w:pPr>
    </w:p>
    <w:p w:rsidR="002910F0" w:rsidRDefault="002910F0" w:rsidP="002910F0">
      <w:pPr>
        <w:pStyle w:val="bpuSponsor"/>
      </w:pPr>
    </w:p>
    <w:p w:rsidR="002910F0" w:rsidRDefault="002910F0" w:rsidP="002910F0">
      <w:pPr>
        <w:pStyle w:val="bpuSponsor"/>
      </w:pPr>
    </w:p>
    <w:p w:rsidR="002910F0" w:rsidRDefault="002910F0" w:rsidP="002910F0">
      <w:pPr>
        <w:pStyle w:val="bpuSponsor"/>
      </w:pPr>
    </w:p>
    <w:p w:rsidR="002910F0" w:rsidRDefault="002910F0" w:rsidP="002910F0">
      <w:pPr>
        <w:pStyle w:val="bpuSponsor"/>
      </w:pPr>
      <w:r>
        <w:t>SYNOPSIS</w:t>
      </w:r>
    </w:p>
    <w:p w:rsidR="002910F0" w:rsidRDefault="002910F0" w:rsidP="002910F0">
      <w:pPr>
        <w:pStyle w:val="bpuNormText"/>
      </w:pPr>
      <w:r>
        <w:tab/>
        <w:t xml:space="preserve">Require business seeking to perform State contract to disclose certain labor and employment law violations. </w:t>
      </w:r>
    </w:p>
    <w:p w:rsidR="002910F0" w:rsidRDefault="002910F0" w:rsidP="002910F0">
      <w:pPr>
        <w:pStyle w:val="bpuNormText"/>
      </w:pPr>
    </w:p>
    <w:p w:rsidR="002910F0" w:rsidRDefault="002910F0" w:rsidP="002910F0">
      <w:pPr>
        <w:pStyle w:val="bpuSponsor"/>
      </w:pPr>
      <w:r>
        <w:t xml:space="preserve">CURRENT VERSION OF TEXT </w:t>
      </w:r>
    </w:p>
    <w:p w:rsidR="002910F0" w:rsidRDefault="002910F0" w:rsidP="002910F0">
      <w:pPr>
        <w:pStyle w:val="bpuNormText"/>
      </w:pPr>
      <w:r>
        <w:tab/>
        <w:t>As introduced.</w:t>
      </w:r>
    </w:p>
    <w:p w:rsidR="002910F0" w:rsidRDefault="002910F0" w:rsidP="002910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10F0" w:rsidRDefault="002910F0" w:rsidP="008916EC">
      <w:pPr>
        <w:pStyle w:val="FronterPage"/>
        <w:tabs>
          <w:tab w:val="clear" w:pos="720"/>
          <w:tab w:val="clear" w:pos="1440"/>
          <w:tab w:val="clear" w:pos="2160"/>
          <w:tab w:val="clear" w:pos="2880"/>
          <w:tab w:val="clear" w:pos="3600"/>
          <w:tab w:val="clear" w:pos="4320"/>
          <w:tab w:val="clear" w:pos="5040"/>
        </w:tabs>
        <w:sectPr w:rsidR="002910F0" w:rsidSect="002910F0">
          <w:type w:val="continuous"/>
          <w:pgSz w:w="12240" w:h="20160" w:code="5"/>
          <w:pgMar w:top="1440" w:right="2275" w:bottom="1440" w:left="2275" w:header="72" w:footer="720" w:gutter="0"/>
          <w:pgNumType w:start="1"/>
          <w:cols w:space="720"/>
          <w:docGrid w:linePitch="360"/>
        </w:sectPr>
      </w:pPr>
    </w:p>
    <w:p w:rsidR="004F3C01" w:rsidRPr="00677316" w:rsidRDefault="004F3C01" w:rsidP="004F3C01">
      <w:pPr>
        <w:pStyle w:val="HangingAnAct"/>
        <w:rPr>
          <w:rStyle w:val="HangingAnActChar"/>
        </w:rPr>
      </w:pPr>
      <w:r w:rsidRPr="004F3C01">
        <w:rPr>
          <w:rStyle w:val="BillHead"/>
        </w:rPr>
        <w:lastRenderedPageBreak/>
        <w:t>An Act</w:t>
      </w:r>
      <w:r w:rsidRPr="006B7FA7">
        <w:rPr>
          <w:rStyle w:val="HangingAnActChar"/>
        </w:rPr>
        <w:t xml:space="preserve"> </w:t>
      </w:r>
      <w:r>
        <w:t>requiring a business seeking to perform a State contract to disclose certain labor and employment law violations and supplementing Title 52 of the Revised Statutes.</w:t>
      </w:r>
    </w:p>
    <w:p w:rsidR="004F3C01" w:rsidRPr="00D71D68" w:rsidRDefault="004F3C01" w:rsidP="004F3C01">
      <w:bookmarkStart w:id="1" w:name="_GoBack"/>
      <w:bookmarkEnd w:id="1"/>
    </w:p>
    <w:p w:rsidR="004F3C01" w:rsidRPr="00AA7880" w:rsidRDefault="004F3C01" w:rsidP="004F3C01">
      <w:r>
        <w:tab/>
      </w:r>
      <w:r>
        <w:rPr>
          <w:rStyle w:val="BillHeading2"/>
        </w:rPr>
        <w:t xml:space="preserve">Be It Enacted </w:t>
      </w:r>
      <w:r>
        <w:rPr>
          <w:rStyle w:val="BillLanguage"/>
        </w:rPr>
        <w:t>by the Senate and General Assembly of the State of New Jersey:</w:t>
      </w:r>
    </w:p>
    <w:p w:rsidR="004F3C01" w:rsidRDefault="004F3C01" w:rsidP="004F3C01"/>
    <w:p w:rsidR="004F3C01" w:rsidRDefault="004F3C01" w:rsidP="004F3C01">
      <w:r>
        <w:tab/>
        <w:t>1.</w:t>
      </w:r>
      <w:r>
        <w:tab/>
        <w:t xml:space="preserve">The Director of the Division of Purchase and Property, the Director of the Division of Property Management and Construction, and the head of any State agency having authority to contract for the purchase of goods and services or for the construction of any public work, shall require any bidder responding to a request for proposal or any business entity responding to a solicitation of interest or making an expression of interest with respect to the awarding of any public contract when the cost or contract price exceeds the amounts specified in section 2 of P.L.1954, c.48 (C.52:34-7) to provide information concerning all violations by that bidder or business entity during the immediate two-year period of any federal, State, or local labor or employment law or rule or regulation, including, but not limited to, violations of the federal Occupational Safety and Health Administration Act and the National Labor Relations Act, </w:t>
      </w:r>
      <w:r w:rsidRPr="00515C7B">
        <w:t xml:space="preserve">the "New Jersey Employer-Employee Relations Act," P.L.1941, c.100 (C.34:13A-1 et seq.), </w:t>
      </w:r>
      <w:r>
        <w:t>wage and hour laws, and workers compensation laws.  The directors or the head of a State agency shall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p w:rsidR="004F3C01" w:rsidRDefault="004F3C01" w:rsidP="004F3C01">
      <w:r>
        <w:tab/>
        <w:t>As used in this section,</w:t>
      </w:r>
    </w:p>
    <w:p w:rsidR="004F3C01" w:rsidRDefault="004F3C01" w:rsidP="004F3C01">
      <w:r>
        <w:tab/>
      </w:r>
      <w:r w:rsidRPr="009977F4">
        <w:t>"State agency" means any of the principal departments in</w:t>
      </w:r>
      <w:r>
        <w:t xml:space="preserve"> the Executive Branch of State g</w:t>
      </w:r>
      <w:r w:rsidRPr="009977F4">
        <w:t>overnment, and any division, board, bureau, office, commission, or other instrumentality within or created by such principal department, and any independent State authority, commission, instrumentality, or agency.</w:t>
      </w:r>
    </w:p>
    <w:p w:rsidR="004F3C01" w:rsidRPr="00D71D68" w:rsidRDefault="004F3C01" w:rsidP="004F3C01"/>
    <w:p w:rsidR="004F3C01" w:rsidRPr="00AA7880" w:rsidRDefault="004F3C01" w:rsidP="004F3C01">
      <w:r>
        <w:tab/>
        <w:t>2.</w:t>
      </w:r>
      <w:r>
        <w:tab/>
        <w:t>This act shall take effect immediately.</w:t>
      </w:r>
    </w:p>
    <w:p w:rsidR="00686AEB" w:rsidRDefault="00686AEB" w:rsidP="00686AEB"/>
    <w:p w:rsidR="00180B7C" w:rsidRDefault="00180B7C" w:rsidP="00686AEB"/>
    <w:p w:rsidR="00EB591A" w:rsidRDefault="00EB591A" w:rsidP="00EB591A">
      <w:pPr>
        <w:jc w:val="center"/>
      </w:pPr>
      <w:r>
        <w:t>STATEMENT</w:t>
      </w:r>
    </w:p>
    <w:p w:rsidR="00EB591A" w:rsidRDefault="00EB591A" w:rsidP="00686AEB"/>
    <w:p w:rsidR="00976758" w:rsidRDefault="00EB591A" w:rsidP="00976758">
      <w:pPr>
        <w:rPr>
          <w:spacing w:val="0"/>
          <w:szCs w:val="20"/>
        </w:rPr>
      </w:pPr>
      <w:r>
        <w:tab/>
      </w:r>
      <w:r w:rsidR="00976758" w:rsidRPr="00976758">
        <w:rPr>
          <w:spacing w:val="0"/>
          <w:szCs w:val="20"/>
        </w:rPr>
        <w:t>This bill provides that a bidder or business entity seeking State contracts will be required to disclose information concerning all violations by that bidder or business entity during the immediately preceding two-year period of any federal, State, or local labor or employment law or rule or regulation.  State agencies will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sectPr w:rsidR="00976758" w:rsidSect="00180B7C">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255" w:rsidRDefault="007B0255">
      <w:r>
        <w:separator/>
      </w:r>
    </w:p>
  </w:endnote>
  <w:endnote w:type="continuationSeparator" w:id="0">
    <w:p w:rsidR="007B0255" w:rsidRDefault="007B0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844" w:rsidRDefault="00646844" w:rsidP="00646844">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255" w:rsidRDefault="007B0255">
      <w:r>
        <w:separator/>
      </w:r>
    </w:p>
  </w:footnote>
  <w:footnote w:type="continuationSeparator" w:id="0">
    <w:p w:rsidR="007B0255" w:rsidRDefault="007B0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C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10F0" w:rsidRDefault="002910F0" w:rsidP="002910F0">
    <w:pPr>
      <w:pStyle w:val="bpuHeadSpon"/>
    </w:pPr>
    <w:r w:rsidRPr="002910F0">
      <w:rPr>
        <w:rStyle w:val="bpuHeadSponChar"/>
      </w:rPr>
      <w:t>S3502</w:t>
    </w:r>
    <w:r>
      <w:t xml:space="preserve"> ADDIEGO</w:t>
    </w:r>
  </w:p>
  <w:p w:rsidR="002910F0" w:rsidRDefault="002910F0" w:rsidP="002910F0">
    <w:pPr>
      <w:pStyle w:val="bpuHeadSpon"/>
    </w:pPr>
    <w:r>
      <w:fldChar w:fldCharType="begin"/>
    </w:r>
    <w:r>
      <w:instrText xml:space="preserve"> PAGE  \* MERGEFORMAT </w:instrText>
    </w:r>
    <w:r>
      <w:fldChar w:fldCharType="separate"/>
    </w:r>
    <w:r w:rsidR="00180B7C">
      <w:rPr>
        <w:noProof/>
      </w:rPr>
      <w:t>3</w:t>
    </w:r>
    <w:r>
      <w:fldChar w:fldCharType="end"/>
    </w:r>
  </w:p>
  <w:p w:rsidR="002910F0" w:rsidRDefault="002910F0" w:rsidP="002910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10F0" w:rsidRDefault="002910F0" w:rsidP="002910F0">
    <w:pPr>
      <w:pStyle w:val="bpuHeadSpon"/>
    </w:pPr>
    <w:r w:rsidRPr="002910F0">
      <w:rPr>
        <w:rStyle w:val="bpuHeadSponChar"/>
      </w:rPr>
      <w:t>S3502</w:t>
    </w:r>
    <w:r>
      <w:t xml:space="preserve"> ADDIEGO</w:t>
    </w:r>
    <w:r w:rsidR="00646844">
      <w:t>, SINGLETON</w:t>
    </w:r>
  </w:p>
  <w:p w:rsidR="002910F0" w:rsidRDefault="002910F0" w:rsidP="002910F0">
    <w:pPr>
      <w:pStyle w:val="bpuHeadSpon"/>
    </w:pPr>
    <w:r>
      <w:fldChar w:fldCharType="begin"/>
    </w:r>
    <w:r>
      <w:instrText xml:space="preserve"> PAGE  \* MERGEFORMAT </w:instrText>
    </w:r>
    <w:r>
      <w:fldChar w:fldCharType="separate"/>
    </w:r>
    <w:r w:rsidR="00505C79">
      <w:rPr>
        <w:noProof/>
      </w:rPr>
      <w:t>2</w:t>
    </w:r>
    <w:r>
      <w:fldChar w:fldCharType="end"/>
    </w:r>
  </w:p>
  <w:p w:rsidR="002910F0" w:rsidRDefault="002910F0" w:rsidP="002910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2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B7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0F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A83"/>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C01"/>
    <w:rsid w:val="004F4F1D"/>
    <w:rsid w:val="004F74DD"/>
    <w:rsid w:val="00501317"/>
    <w:rsid w:val="0050495C"/>
    <w:rsid w:val="00505C79"/>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84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0255"/>
    <w:rsid w:val="007C0E14"/>
    <w:rsid w:val="007C2F2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E43"/>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5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BB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AA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91A"/>
    <w:rsid w:val="00EC3D9D"/>
    <w:rsid w:val="00EC5281"/>
    <w:rsid w:val="00EC791D"/>
    <w:rsid w:val="00EC7CA6"/>
    <w:rsid w:val="00ED3C5D"/>
    <w:rsid w:val="00ED4553"/>
    <w:rsid w:val="00F00D08"/>
    <w:rsid w:val="00F1350D"/>
    <w:rsid w:val="00F15583"/>
    <w:rsid w:val="00F17C18"/>
    <w:rsid w:val="00F200EE"/>
    <w:rsid w:val="00F21405"/>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C28F79"/>
  <w15:docId w15:val="{1A4187A2-CCA7-4105-BAC0-73949F49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910F0"/>
  </w:style>
  <w:style w:type="paragraph" w:styleId="BalloonText">
    <w:name w:val="Balloon Text"/>
    <w:basedOn w:val="Normal"/>
    <w:link w:val="BalloonTextChar"/>
    <w:semiHidden/>
    <w:unhideWhenUsed/>
    <w:rsid w:val="00505C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5C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466</Words>
  <Characters>2532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S3502</vt:lpstr>
    </vt:vector>
  </TitlesOfParts>
  <Manager>R224</Manager>
  <Company>NJ Office of Legislative Services</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S3502</dc:title>
  <dc:subject/>
  <dc:creator>Senator  ADDIEGO</dc:creator>
  <cp:keywords>S3502|2|SG |76|0|76|N|0|</cp:keywords>
  <dc:description>INTRODUCED MARCH 9, 2021</dc:description>
  <cp:lastModifiedBy>Siracusa, Nicole</cp:lastModifiedBy>
  <cp:revision>2</cp:revision>
  <cp:lastPrinted>2021-03-23T15:01:00Z</cp:lastPrinted>
  <dcterms:created xsi:type="dcterms:W3CDTF">2021-03-23T15:01:00Z</dcterms:created>
  <dcterms:modified xsi:type="dcterms:W3CDTF">2021-03-23T15:01:00Z</dcterms:modified>
  <cp:category>sec. 1: 52:34-27_x000d_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