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7030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7030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1812E6" w:rsidRDefault="001812E6" w:rsidP="0007575C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1812E6" w:rsidRPr="004721EF" w:rsidRDefault="001812E6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F035D">
        <w:rPr>
          <w:caps/>
          <w:szCs w:val="24"/>
        </w:rPr>
        <w:t>MARCH 22</w:t>
      </w:r>
      <w:r w:rsidR="00D7030F">
        <w:rPr>
          <w:caps/>
          <w:szCs w:val="24"/>
        </w:rPr>
        <w:t>, 2021</w:t>
      </w:r>
    </w:p>
    <w:p w:rsidR="004144CF" w:rsidRDefault="004144CF" w:rsidP="0083060A"/>
    <w:p w:rsidR="004B2ABF" w:rsidRDefault="00C7110C" w:rsidP="0083060A">
      <w:r w:rsidRPr="00C7110C">
        <w:tab/>
        <w:t>The Senate Budget and Appropriations Committee report</w:t>
      </w:r>
      <w:r>
        <w:t>s favorably Senate Bill No. 3520</w:t>
      </w:r>
      <w:r w:rsidR="001812E6">
        <w:t xml:space="preserve">, </w:t>
      </w:r>
      <w:r w:rsidR="001812E6">
        <w:rPr>
          <w:szCs w:val="36"/>
        </w:rPr>
        <w:t>with committee amendments</w:t>
      </w:r>
      <w:r w:rsidRPr="00C7110C">
        <w:t>.</w:t>
      </w:r>
    </w:p>
    <w:p w:rsidR="00DE1065" w:rsidRDefault="00DE1065" w:rsidP="00DE1065">
      <w:r>
        <w:tab/>
        <w:t>As amended, the</w:t>
      </w:r>
      <w:r w:rsidR="001812E6">
        <w:t xml:space="preserve"> bill makes $10 million in federal funds available to the Economic Development Authority (EDA) to award grants to child care </w:t>
      </w:r>
      <w:r w:rsidR="007E2086">
        <w:t xml:space="preserve">providers </w:t>
      </w:r>
      <w:r>
        <w:t xml:space="preserve">that </w:t>
      </w:r>
      <w:r w:rsidR="001812E6">
        <w:t xml:space="preserve">are in need of support as a result of the public health crisis. </w:t>
      </w:r>
      <w:r>
        <w:t xml:space="preserve"> The EDA may use up to five percent of these funds to support administrative expenses.</w:t>
      </w:r>
    </w:p>
    <w:p w:rsidR="001812E6" w:rsidRDefault="00DE1065" w:rsidP="001812E6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1812E6" w:rsidRDefault="001812E6" w:rsidP="001812E6"/>
    <w:p w:rsidR="001812E6" w:rsidRDefault="001812E6" w:rsidP="001812E6">
      <w:r>
        <w:rPr>
          <w:u w:val="double"/>
        </w:rPr>
        <w:t>COMMITTEE AMENDMENTS</w:t>
      </w:r>
      <w:r>
        <w:t>:</w:t>
      </w:r>
    </w:p>
    <w:p w:rsidR="00DE1065" w:rsidRDefault="00DE1065" w:rsidP="00DE1065">
      <w:r>
        <w:tab/>
        <w:t>The committee amended the bill to:</w:t>
      </w:r>
    </w:p>
    <w:p w:rsidR="00DE1065" w:rsidRDefault="00DE1065" w:rsidP="00DE1065">
      <w:r>
        <w:tab/>
        <w:t>(1)</w:t>
      </w:r>
      <w:r>
        <w:tab/>
        <w:t>restructure the bill such that it is not a supplemental appropriation, but rather makes funding available for the bill’s designated purpose;</w:t>
      </w:r>
    </w:p>
    <w:p w:rsidR="00DE1065" w:rsidRDefault="00DE1065" w:rsidP="00DE1065">
      <w:pPr>
        <w:rPr>
          <w:rFonts w:eastAsia="Calibri"/>
        </w:rPr>
      </w:pPr>
      <w:r>
        <w:tab/>
        <w:t>(2)</w:t>
      </w:r>
      <w:r>
        <w:tab/>
      </w:r>
      <w:r>
        <w:rPr>
          <w:rFonts w:eastAsia="Calibri"/>
        </w:rPr>
        <w:t>remove the requirement for eligible child care providers to be licensed by the Department of Children and Families;</w:t>
      </w:r>
    </w:p>
    <w:p w:rsidR="00DE1065" w:rsidRDefault="00DE1065" w:rsidP="00DE1065">
      <w:pPr>
        <w:rPr>
          <w:rFonts w:eastAsia="Calibri"/>
        </w:rPr>
      </w:pPr>
      <w:r>
        <w:rPr>
          <w:rFonts w:eastAsia="Calibri"/>
        </w:rPr>
        <w:tab/>
        <w:t>(3)</w:t>
      </w:r>
      <w:r>
        <w:rPr>
          <w:rFonts w:eastAsia="Calibri"/>
        </w:rPr>
        <w:tab/>
        <w:t xml:space="preserve">replace references to “child care centers” with “child care providers”; </w:t>
      </w:r>
    </w:p>
    <w:p w:rsidR="00DE1065" w:rsidRDefault="00DE1065" w:rsidP="00DE1065">
      <w:pPr>
        <w:rPr>
          <w:rFonts w:eastAsia="Calibri"/>
        </w:rPr>
      </w:pPr>
      <w:r>
        <w:rPr>
          <w:rFonts w:eastAsia="Calibri"/>
        </w:rPr>
        <w:tab/>
        <w:t>(4)</w:t>
      </w:r>
      <w:r>
        <w:rPr>
          <w:rFonts w:eastAsia="Calibri"/>
        </w:rPr>
        <w:tab/>
        <w:t>allow the EDA to use up to five percent of the federal funds to support administrative expenses incurred in the implementation of the bill; and</w:t>
      </w:r>
    </w:p>
    <w:p w:rsidR="00DE1065" w:rsidRDefault="00DE1065" w:rsidP="00DE1065">
      <w:pPr>
        <w:rPr>
          <w:rFonts w:eastAsia="Calibri"/>
        </w:rPr>
      </w:pPr>
      <w:r>
        <w:rPr>
          <w:rFonts w:eastAsia="Calibri"/>
        </w:rPr>
        <w:tab/>
        <w:t>(5)</w:t>
      </w:r>
      <w:r>
        <w:rPr>
          <w:rFonts w:eastAsia="Calibri"/>
        </w:rPr>
        <w:tab/>
        <w:t>allow the EDA to transfer the uncommitted balance of federal funds to certain other programs administered by the authority using federal COVID-19 response funding, provided that the EDA submit notice to the Joint Budget Oversight Committee.</w:t>
      </w:r>
    </w:p>
    <w:p w:rsidR="00DE1065" w:rsidRDefault="00DE1065" w:rsidP="001812E6"/>
    <w:p w:rsidR="00C7110C" w:rsidRDefault="00C7110C" w:rsidP="001812E6">
      <w:r>
        <w:rPr>
          <w:u w:val="double"/>
        </w:rPr>
        <w:t>FISCAL IMPACT</w:t>
      </w:r>
      <w:r>
        <w:t>:</w:t>
      </w:r>
    </w:p>
    <w:p w:rsidR="00077D7E" w:rsidRDefault="001812E6" w:rsidP="001812E6">
      <w:r>
        <w:tab/>
        <w:t xml:space="preserve">This bill is not certified as requiring a fiscal note. </w:t>
      </w:r>
    </w:p>
    <w:sectPr w:rsidR="00077D7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30F" w:rsidRDefault="00D7030F">
      <w:r>
        <w:separator/>
      </w:r>
    </w:p>
  </w:endnote>
  <w:endnote w:type="continuationSeparator" w:id="0">
    <w:p w:rsidR="00D7030F" w:rsidRDefault="00D7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30F" w:rsidRDefault="00D7030F">
      <w:r>
        <w:separator/>
      </w:r>
    </w:p>
  </w:footnote>
  <w:footnote w:type="continuationSeparator" w:id="0">
    <w:p w:rsidR="00D7030F" w:rsidRDefault="00D70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77D7E" w:rsidP="00077D7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77D7E" w:rsidRDefault="00077D7E" w:rsidP="00077D7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30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D7E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00D"/>
    <w:rsid w:val="0011534D"/>
    <w:rsid w:val="00115C99"/>
    <w:rsid w:val="00121487"/>
    <w:rsid w:val="001231F1"/>
    <w:rsid w:val="00140BC7"/>
    <w:rsid w:val="00146CD6"/>
    <w:rsid w:val="001471AE"/>
    <w:rsid w:val="0015278E"/>
    <w:rsid w:val="001561A5"/>
    <w:rsid w:val="0015788F"/>
    <w:rsid w:val="0016084D"/>
    <w:rsid w:val="00172814"/>
    <w:rsid w:val="0017383E"/>
    <w:rsid w:val="00177309"/>
    <w:rsid w:val="001812E6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118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6E7B"/>
    <w:rsid w:val="007D0B68"/>
    <w:rsid w:val="007D7580"/>
    <w:rsid w:val="007E1834"/>
    <w:rsid w:val="007E2086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2412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3C98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035D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110C"/>
    <w:rsid w:val="00C833AB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2F56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030F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065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705A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410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9D985637-7E5A-49D1-A25E-51CA9FC1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833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3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2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269</Words>
  <Characters>1438</Characters>
  <Application>Microsoft Office Word</Application>
  <DocSecurity>0</DocSecurity>
  <Lines>44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S3520 SBA Statement 3/22/21</vt:lpstr>
    </vt:vector>
  </TitlesOfParts>
  <Manager>R224</Manager>
  <Company>NJ OLS DMU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S3520 SBA Statement 3/22/21</dc:title>
  <dc:subject/>
  <dc:creator>Senate SBA</dc:creator>
  <cp:keywords>S3520|1|RF |294|0|0|!||</cp:keywords>
  <dc:description/>
  <cp:lastModifiedBy>Franks, Denise</cp:lastModifiedBy>
  <cp:revision>2</cp:revision>
  <cp:lastPrinted>2021-03-23T14:19:00Z</cp:lastPrinted>
  <dcterms:created xsi:type="dcterms:W3CDTF">2021-03-23T15:23:00Z</dcterms:created>
  <dcterms:modified xsi:type="dcterms:W3CDTF">2021-03-23T15:23:00Z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